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610779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610779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4" type="#_x0000_t75" alt="MySchool_Dossier_Logo" style="width:196.3pt;height:5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39773E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49019C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49019C" w:rsidRDefault="00610779" w:rsidP="00A65E25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610779">
              <w:rPr>
                <w:rFonts w:ascii="Arial" w:hAnsi="Arial"/>
                <w:noProof/>
                <w:sz w:val="10"/>
                <w:lang w:eastAsia="de-CH"/>
              </w:rPr>
              <w:pict>
                <v:shape id="_x0000_i1055" type="#_x0000_t75" alt="3496_img_bn_f1_lastwagenrad.jpg" style="width:131.1pt;height:94.4pt;visibility:visible">
                  <v:imagedata r:id="rId7" o:title="3496_img_bn_f1_lastwagenrad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49019C" w:rsidRPr="00DF793A" w:rsidRDefault="0049019C" w:rsidP="00A65E25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49019C" w:rsidRPr="00DF793A" w:rsidRDefault="0049019C" w:rsidP="00A65E25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49019C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49019C" w:rsidRPr="00DF793A" w:rsidRDefault="0049019C" w:rsidP="00A65E25">
            <w:pPr>
              <w:rPr>
                <w:rFonts w:ascii="Arial" w:hAnsi="Arial"/>
                <w:b/>
                <w:bCs/>
                <w:sz w:val="26"/>
              </w:rPr>
            </w:pPr>
          </w:p>
          <w:p w:rsidR="0049019C" w:rsidRPr="00DF793A" w:rsidRDefault="00610779" w:rsidP="00A65E25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Dossier Laufbahn</w:t>
            </w:r>
          </w:p>
        </w:tc>
      </w:tr>
      <w:tr w:rsidR="0049019C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49019C" w:rsidRPr="00DF793A" w:rsidRDefault="00610779" w:rsidP="00A65E25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Berufswege – Lehrabschluss – Stellensuche</w:t>
            </w:r>
          </w:p>
          <w:p w:rsidR="0049019C" w:rsidRPr="00DF793A" w:rsidRDefault="0049019C" w:rsidP="00A65E25">
            <w:pPr>
              <w:rPr>
                <w:rFonts w:ascii="Arial" w:hAnsi="Arial"/>
                <w:sz w:val="20"/>
              </w:rPr>
            </w:pPr>
          </w:p>
          <w:p w:rsidR="0049019C" w:rsidRPr="00DF793A" w:rsidRDefault="0049019C" w:rsidP="00A65E25">
            <w:pPr>
              <w:rPr>
                <w:rFonts w:ascii="Arial" w:hAnsi="Arial"/>
                <w:sz w:val="20"/>
              </w:rPr>
            </w:pPr>
          </w:p>
          <w:p w:rsidR="0049019C" w:rsidRPr="00DF793A" w:rsidRDefault="00610779" w:rsidP="00A65E25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29:45</w:t>
            </w:r>
            <w:r w:rsidR="0049019C" w:rsidRPr="00DF793A">
              <w:rPr>
                <w:rFonts w:ascii="Arial" w:hAnsi="Arial"/>
                <w:sz w:val="20"/>
              </w:rPr>
              <w:t xml:space="preserve"> Minuten</w:t>
            </w:r>
          </w:p>
        </w:tc>
      </w:tr>
      <w:tr w:rsidR="00074F87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074F87" w:rsidRDefault="00074F87" w:rsidP="00A65E2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610779" w:rsidP="00A65E2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610779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_x0000_i1056" type="#_x0000_t75" alt="3496_img_bn_f2_schulzimmer.jpg" style="width:131.1pt;height:94.4pt;visibility:visible">
                  <v:imagedata r:id="rId8" o:title="3496_img_bn_f2_schulzimmer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A65E25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610779" w:rsidRDefault="0061077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Schau dir den Beitrag «Berufswege» an und notiere die wichtigsten Stichwörter. Beantworte anschliessend die Fragen im Detail. </w:t>
            </w:r>
          </w:p>
          <w:p w:rsidR="0039773E" w:rsidRDefault="0039773E">
            <w:pPr>
              <w:pStyle w:val="Default"/>
              <w:rPr>
                <w:sz w:val="20"/>
                <w:szCs w:val="20"/>
              </w:rPr>
            </w:pPr>
          </w:p>
          <w:p w:rsidR="00610779" w:rsidRDefault="0061077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Was nahm Spasoje </w:t>
            </w:r>
            <w:proofErr w:type="spellStart"/>
            <w:r>
              <w:rPr>
                <w:sz w:val="20"/>
                <w:szCs w:val="20"/>
              </w:rPr>
              <w:t>Medojevic</w:t>
            </w:r>
            <w:proofErr w:type="spellEnd"/>
            <w:r>
              <w:rPr>
                <w:sz w:val="20"/>
                <w:szCs w:val="20"/>
              </w:rPr>
              <w:t xml:space="preserve"> aus der Lehre mit? </w:t>
            </w:r>
          </w:p>
          <w:p w:rsidR="00610779" w:rsidRDefault="00610779">
            <w:pPr>
              <w:pStyle w:val="Default"/>
              <w:rPr>
                <w:sz w:val="20"/>
                <w:szCs w:val="20"/>
              </w:rPr>
            </w:pPr>
          </w:p>
          <w:p w:rsidR="0039773E" w:rsidRDefault="0039773E">
            <w:pPr>
              <w:pStyle w:val="Default"/>
              <w:rPr>
                <w:sz w:val="20"/>
                <w:szCs w:val="20"/>
              </w:rPr>
            </w:pPr>
          </w:p>
          <w:p w:rsidR="00610779" w:rsidRDefault="0061077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Und Sie selber? Was brachten Ihnen selbst Ihre Lehrjahre? </w:t>
            </w:r>
          </w:p>
          <w:p w:rsidR="00610779" w:rsidRDefault="00610779">
            <w:pPr>
              <w:pStyle w:val="Default"/>
              <w:rPr>
                <w:sz w:val="20"/>
                <w:szCs w:val="20"/>
              </w:rPr>
            </w:pPr>
          </w:p>
          <w:p w:rsidR="0039773E" w:rsidRDefault="0039773E">
            <w:pPr>
              <w:pStyle w:val="Default"/>
              <w:rPr>
                <w:sz w:val="20"/>
                <w:szCs w:val="20"/>
              </w:rPr>
            </w:pPr>
          </w:p>
          <w:p w:rsidR="00610779" w:rsidRDefault="0061077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Beschreiben Sie Spasoje </w:t>
            </w:r>
            <w:proofErr w:type="spellStart"/>
            <w:r>
              <w:rPr>
                <w:sz w:val="20"/>
                <w:szCs w:val="20"/>
              </w:rPr>
              <w:t>Medojevics</w:t>
            </w:r>
            <w:proofErr w:type="spellEnd"/>
            <w:r>
              <w:rPr>
                <w:sz w:val="20"/>
                <w:szCs w:val="20"/>
              </w:rPr>
              <w:t xml:space="preserve"> Werdegang. </w:t>
            </w:r>
          </w:p>
          <w:p w:rsidR="00610779" w:rsidRDefault="00610779">
            <w:pPr>
              <w:pStyle w:val="Default"/>
              <w:rPr>
                <w:sz w:val="20"/>
                <w:szCs w:val="20"/>
              </w:rPr>
            </w:pPr>
          </w:p>
          <w:p w:rsidR="0039773E" w:rsidRDefault="0039773E">
            <w:pPr>
              <w:pStyle w:val="Default"/>
              <w:rPr>
                <w:sz w:val="20"/>
                <w:szCs w:val="20"/>
              </w:rPr>
            </w:pPr>
          </w:p>
          <w:p w:rsidR="00610779" w:rsidRDefault="0061077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Wieso absolviert </w:t>
            </w:r>
            <w:proofErr w:type="spellStart"/>
            <w:r>
              <w:rPr>
                <w:sz w:val="20"/>
                <w:szCs w:val="20"/>
              </w:rPr>
              <w:t>Esthi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Zahner</w:t>
            </w:r>
            <w:proofErr w:type="spellEnd"/>
            <w:r>
              <w:rPr>
                <w:sz w:val="20"/>
                <w:szCs w:val="20"/>
              </w:rPr>
              <w:t xml:space="preserve"> die </w:t>
            </w:r>
            <w:proofErr w:type="spellStart"/>
            <w:r>
              <w:rPr>
                <w:sz w:val="20"/>
                <w:szCs w:val="20"/>
              </w:rPr>
              <w:t>Berufsmatura</w:t>
            </w:r>
            <w:proofErr w:type="spellEnd"/>
            <w:r>
              <w:rPr>
                <w:sz w:val="20"/>
                <w:szCs w:val="20"/>
              </w:rPr>
              <w:t xml:space="preserve">? </w:t>
            </w:r>
          </w:p>
          <w:p w:rsidR="00610779" w:rsidRDefault="00610779">
            <w:pPr>
              <w:pStyle w:val="Default"/>
              <w:rPr>
                <w:sz w:val="20"/>
                <w:szCs w:val="20"/>
              </w:rPr>
            </w:pPr>
          </w:p>
          <w:p w:rsidR="0039773E" w:rsidRDefault="0039773E">
            <w:pPr>
              <w:pStyle w:val="Default"/>
              <w:rPr>
                <w:sz w:val="20"/>
                <w:szCs w:val="20"/>
              </w:rPr>
            </w:pPr>
          </w:p>
          <w:p w:rsidR="00610779" w:rsidRDefault="0061077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Was gab bei Rebecca </w:t>
            </w:r>
            <w:proofErr w:type="spellStart"/>
            <w:r>
              <w:rPr>
                <w:sz w:val="20"/>
                <w:szCs w:val="20"/>
              </w:rPr>
              <w:t>Gisler</w:t>
            </w:r>
            <w:proofErr w:type="spellEnd"/>
            <w:r>
              <w:rPr>
                <w:sz w:val="20"/>
                <w:szCs w:val="20"/>
              </w:rPr>
              <w:t xml:space="preserve"> den Ausschlag, die Technikerschule zu besuchen? </w:t>
            </w:r>
          </w:p>
          <w:p w:rsidR="00610779" w:rsidRDefault="00610779">
            <w:pPr>
              <w:pStyle w:val="Default"/>
              <w:rPr>
                <w:sz w:val="20"/>
                <w:szCs w:val="20"/>
              </w:rPr>
            </w:pPr>
          </w:p>
          <w:p w:rsidR="0039773E" w:rsidRDefault="0039773E">
            <w:pPr>
              <w:pStyle w:val="Default"/>
              <w:rPr>
                <w:sz w:val="20"/>
                <w:szCs w:val="20"/>
              </w:rPr>
            </w:pPr>
          </w:p>
          <w:p w:rsidR="00610779" w:rsidRDefault="0061077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 Was sind die Vorteile von Weiterbildung? </w:t>
            </w:r>
          </w:p>
          <w:p w:rsidR="00610779" w:rsidRDefault="00610779">
            <w:pPr>
              <w:pStyle w:val="Default"/>
              <w:rPr>
                <w:sz w:val="20"/>
                <w:szCs w:val="20"/>
              </w:rPr>
            </w:pPr>
          </w:p>
          <w:p w:rsidR="0039773E" w:rsidRDefault="0039773E">
            <w:pPr>
              <w:pStyle w:val="Default"/>
              <w:rPr>
                <w:sz w:val="20"/>
                <w:szCs w:val="20"/>
              </w:rPr>
            </w:pPr>
          </w:p>
          <w:p w:rsidR="00610779" w:rsidRDefault="0061077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7. Welches ist Daniel </w:t>
            </w:r>
            <w:proofErr w:type="spellStart"/>
            <w:r>
              <w:rPr>
                <w:sz w:val="20"/>
                <w:szCs w:val="20"/>
              </w:rPr>
              <w:t>Liskas</w:t>
            </w:r>
            <w:proofErr w:type="spellEnd"/>
            <w:r>
              <w:rPr>
                <w:sz w:val="20"/>
                <w:szCs w:val="20"/>
              </w:rPr>
              <w:t xml:space="preserve"> Weg nach der Lehre? </w:t>
            </w:r>
          </w:p>
          <w:p w:rsidR="00610779" w:rsidRDefault="00610779">
            <w:pPr>
              <w:pStyle w:val="Default"/>
              <w:rPr>
                <w:sz w:val="20"/>
                <w:szCs w:val="20"/>
              </w:rPr>
            </w:pPr>
          </w:p>
          <w:p w:rsidR="0039773E" w:rsidRDefault="0039773E">
            <w:pPr>
              <w:pStyle w:val="Default"/>
              <w:rPr>
                <w:sz w:val="20"/>
                <w:szCs w:val="20"/>
              </w:rPr>
            </w:pPr>
          </w:p>
          <w:p w:rsidR="00610779" w:rsidRDefault="0061077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8. Weshalb möchte Linda </w:t>
            </w:r>
            <w:proofErr w:type="spellStart"/>
            <w:r>
              <w:rPr>
                <w:sz w:val="20"/>
                <w:szCs w:val="20"/>
              </w:rPr>
              <w:t>Sahli</w:t>
            </w:r>
            <w:proofErr w:type="spellEnd"/>
            <w:r>
              <w:rPr>
                <w:sz w:val="20"/>
                <w:szCs w:val="20"/>
              </w:rPr>
              <w:t xml:space="preserve"> Sozialpädagogin werden? </w:t>
            </w:r>
          </w:p>
          <w:p w:rsidR="00610779" w:rsidRDefault="00610779">
            <w:pPr>
              <w:pStyle w:val="Default"/>
              <w:rPr>
                <w:sz w:val="20"/>
                <w:szCs w:val="20"/>
              </w:rPr>
            </w:pPr>
          </w:p>
          <w:p w:rsidR="0039773E" w:rsidRDefault="0039773E">
            <w:pPr>
              <w:pStyle w:val="Default"/>
              <w:rPr>
                <w:sz w:val="20"/>
                <w:szCs w:val="20"/>
              </w:rPr>
            </w:pPr>
          </w:p>
          <w:p w:rsidR="00610779" w:rsidRDefault="0061077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9. Welches sind Vor- und Nachteile, auf die ein selbständig Erwerbender trifft? </w:t>
            </w:r>
          </w:p>
          <w:p w:rsidR="00610779" w:rsidRDefault="00610779">
            <w:pPr>
              <w:pStyle w:val="Default"/>
              <w:rPr>
                <w:sz w:val="20"/>
                <w:szCs w:val="20"/>
              </w:rPr>
            </w:pPr>
          </w:p>
          <w:p w:rsidR="0039773E" w:rsidRDefault="0039773E">
            <w:pPr>
              <w:pStyle w:val="Default"/>
              <w:rPr>
                <w:sz w:val="20"/>
                <w:szCs w:val="20"/>
              </w:rPr>
            </w:pPr>
          </w:p>
          <w:p w:rsidR="00610779" w:rsidRDefault="0061077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10. Welche Gemeinsamkeit weisen die beruflichen Werdegänge der fünf Personen auf? </w:t>
            </w:r>
          </w:p>
          <w:p w:rsidR="00610779" w:rsidRDefault="00610779">
            <w:pPr>
              <w:pStyle w:val="Default"/>
              <w:rPr>
                <w:sz w:val="20"/>
                <w:szCs w:val="20"/>
              </w:rPr>
            </w:pPr>
          </w:p>
          <w:p w:rsidR="0039773E" w:rsidRDefault="0039773E">
            <w:pPr>
              <w:pStyle w:val="Default"/>
              <w:rPr>
                <w:sz w:val="20"/>
                <w:szCs w:val="20"/>
              </w:rPr>
            </w:pPr>
          </w:p>
          <w:p w:rsidR="00610779" w:rsidRDefault="0061077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11. Welches der fünf Beispiele spricht Sie am meisten an? Begründen Sie. </w:t>
            </w:r>
          </w:p>
          <w:p w:rsidR="00610779" w:rsidRDefault="00610779">
            <w:pPr>
              <w:pStyle w:val="Default"/>
              <w:rPr>
                <w:sz w:val="20"/>
                <w:szCs w:val="20"/>
              </w:rPr>
            </w:pPr>
          </w:p>
          <w:p w:rsidR="0039773E" w:rsidRDefault="0039773E">
            <w:pPr>
              <w:pStyle w:val="Default"/>
              <w:rPr>
                <w:sz w:val="20"/>
                <w:szCs w:val="20"/>
              </w:rPr>
            </w:pPr>
          </w:p>
          <w:p w:rsidR="00610779" w:rsidRDefault="0061077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12. Was denken Sie über die Ziele der porträtierten Personen? Vergleichen Sie diese mit Ihren eigenen. </w:t>
            </w:r>
          </w:p>
          <w:p w:rsidR="00074F87" w:rsidRDefault="00074F87" w:rsidP="0049019C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074F87" w:rsidTr="00A65E25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A65E2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610779" w:rsidP="00A65E2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610779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_x0000_i1057" type="#_x0000_t75" alt="3496_img_bn_f3_motorrad.jpg" style="width:131.1pt;height:94.4pt;visibility:visible">
                  <v:imagedata r:id="rId9" o:title="3496_img_bn_f3_motorrad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A65E2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610779" w:rsidP="00A65E2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610779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_x0000_i1058" type="#_x0000_t75" alt="3496_img_bn_f4_linda_sahli_mit_behinderten.jpg" style="width:131.1pt;height:94.4pt;visibility:visible">
                  <v:imagedata r:id="rId10" o:title="3496_img_bn_f4_linda_sahli_mit_behinderten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A65E2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610779" w:rsidP="00A65E2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610779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_x0000_i1059" type="#_x0000_t75" alt="3496_img_bn_f5_spasoje_buchhaltung.jpg" style="width:131.1pt;height:94.4pt;visibility:visible">
                  <v:imagedata r:id="rId11" o:title="3496_img_bn_f5_spasoje_buchhaltung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A65E25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610779" w:rsidP="0049019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  <w:r w:rsidRPr="00610779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_x0000_i1060" type="#_x0000_t75" alt="3496_img_bn_f6_computerzeichnung.jpg" style="width:131.1pt;height:94.4pt;visibility:visible">
                  <v:imagedata r:id="rId12" o:title="3496_img_bn_f6_computerzeichnung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  <w:bookmarkStart w:id="0" w:name="_GoBack" w:colFirst="2" w:colLast="2"/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bookmarkEnd w:id="0"/>
      <w:tr w:rsidR="00074F87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E25" w:rsidRDefault="00A65E25">
      <w:r>
        <w:separator/>
      </w:r>
    </w:p>
  </w:endnote>
  <w:endnote w:type="continuationSeparator" w:id="0">
    <w:p w:rsidR="00A65E25" w:rsidRDefault="00A65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810069" w:rsidRPr="003B11B4" w:rsidTr="00726547">
      <w:tc>
        <w:tcPr>
          <w:tcW w:w="2777" w:type="dxa"/>
        </w:tcPr>
        <w:p w:rsidR="00810069" w:rsidRPr="003B11B4" w:rsidRDefault="00810069" w:rsidP="00A65E25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A65E25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726547" w:rsidP="00A65E25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A65E25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2A2349" w:rsidP="00A65E25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9773E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39773E" w:rsidRPr="0039773E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E25" w:rsidRDefault="00A65E25">
      <w:r>
        <w:separator/>
      </w:r>
    </w:p>
  </w:footnote>
  <w:footnote w:type="continuationSeparator" w:id="0">
    <w:p w:rsidR="00A65E25" w:rsidRDefault="00A65E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61077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610779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7.65pt;height:52.3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2A234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DF793A">
            <w:rPr>
              <w:rStyle w:val="Seitenzahl"/>
              <w:rFonts w:ascii="Arial" w:hAnsi="Arial"/>
              <w:b/>
              <w:bCs/>
              <w:noProof/>
              <w:sz w:val="20"/>
            </w:rPr>
            <w:t>3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DF793A">
            <w:rPr>
              <w:rStyle w:val="Seitenzahl"/>
              <w:rFonts w:ascii="Arial" w:hAnsi="Arial"/>
              <w:b/>
              <w:bCs/>
              <w:noProof/>
              <w:sz w:val="20"/>
            </w:rPr>
            <w:t>3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oNotTrackMoves/>
  <w:defaultTabStop w:val="360"/>
  <w:hyphenationZone w:val="425"/>
  <w:doNotShadeFormData/>
  <w:noPunctuationKerning/>
  <w:characterSpacingControl w:val="doNotCompress"/>
  <w:hdrShapeDefaults>
    <o:shapedefaults v:ext="edit" spidmax="16386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10779"/>
    <w:rsid w:val="00074F87"/>
    <w:rsid w:val="002A2349"/>
    <w:rsid w:val="0039773E"/>
    <w:rsid w:val="003B11B4"/>
    <w:rsid w:val="003F0A02"/>
    <w:rsid w:val="00472297"/>
    <w:rsid w:val="0049019C"/>
    <w:rsid w:val="0055752A"/>
    <w:rsid w:val="005C53A2"/>
    <w:rsid w:val="00610779"/>
    <w:rsid w:val="00726547"/>
    <w:rsid w:val="00810069"/>
    <w:rsid w:val="009D6E2D"/>
    <w:rsid w:val="00A65E25"/>
    <w:rsid w:val="00B060D7"/>
    <w:rsid w:val="00B14706"/>
    <w:rsid w:val="00B30553"/>
    <w:rsid w:val="00BF1EC6"/>
    <w:rsid w:val="00C0224D"/>
    <w:rsid w:val="00DF5F70"/>
    <w:rsid w:val="00DF793A"/>
    <w:rsid w:val="00FF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F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F8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DF793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2%20Lehrer-Info\Vorlagen%20Word\Vorlage_3_webdokus_bb_120120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Vorlage_3_webdokus_bb_120120.dotx</Template>
  <TotalTime>0</TotalTime>
  <Pages>1</Pages>
  <Words>170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A.Winkler</dc:creator>
  <cp:lastModifiedBy>Bargetze, Sandra</cp:lastModifiedBy>
  <cp:revision>2</cp:revision>
  <cp:lastPrinted>2010-07-26T13:39:00Z</cp:lastPrinted>
  <dcterms:created xsi:type="dcterms:W3CDTF">2012-06-14T11:22:00Z</dcterms:created>
  <dcterms:modified xsi:type="dcterms:W3CDTF">2012-06-14T11:22:00Z</dcterms:modified>
  <cp:category>Zuma Vorlage phe</cp:category>
</cp:coreProperties>
</file>