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1"/>
        <w:gridCol w:w="4651"/>
      </w:tblGrid>
      <w:tr w:rsidR="00E74086" w:rsidRPr="00570EB4" w:rsidTr="00315177">
        <w:trPr>
          <w:trHeight w:val="2268"/>
        </w:trPr>
        <w:tc>
          <w:tcPr>
            <w:tcW w:w="4651" w:type="dxa"/>
            <w:vAlign w:val="center"/>
          </w:tcPr>
          <w:p w:rsidR="00E74086" w:rsidRPr="00570EB4" w:rsidRDefault="00B73B81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bookmarkStart w:id="0" w:name="_GoBack"/>
            <w:bookmarkEnd w:id="0"/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6770C887" wp14:editId="6CC9C054">
                  <wp:extent cx="1920001" cy="1080000"/>
                  <wp:effectExtent l="0" t="0" r="4445" b="635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:\Produziertes Arbeitmaterial\Food Inc\pics AB 1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74086" w:rsidRPr="00570EB4" w:rsidRDefault="00B73B81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12E435D4" wp14:editId="57F1BB4A">
                  <wp:extent cx="1920000" cy="1080000"/>
                  <wp:effectExtent l="0" t="0" r="4445" b="635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Produziertes Arbeitmaterial\Food Inc\pics AB 1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</w:tr>
      <w:tr w:rsidR="00E74086" w:rsidRPr="00570EB4" w:rsidTr="00315177">
        <w:trPr>
          <w:trHeight w:val="2268"/>
        </w:trPr>
        <w:tc>
          <w:tcPr>
            <w:tcW w:w="4651" w:type="dxa"/>
            <w:vAlign w:val="center"/>
          </w:tcPr>
          <w:p w:rsidR="00E74086" w:rsidRPr="00570EB4" w:rsidRDefault="00B73B81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27D4906A" wp14:editId="20B508E7">
                  <wp:extent cx="1920000" cy="1080000"/>
                  <wp:effectExtent l="0" t="0" r="4445" b="635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:\Produziertes Arbeitmaterial\Food Inc\pics AB 1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74086" w:rsidRPr="00570EB4" w:rsidRDefault="00B73B81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5C2349F4" wp14:editId="50D8ECC8">
                  <wp:extent cx="1920000" cy="1080000"/>
                  <wp:effectExtent l="0" t="0" r="4445" b="635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Produziertes Arbeitmaterial\Food Inc\pics AB 1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  <w:tc>
          <w:tcPr>
            <w:tcW w:w="4651" w:type="dxa"/>
            <w:vAlign w:val="center"/>
          </w:tcPr>
          <w:p w:rsidR="00EE3A14" w:rsidRPr="00570EB4" w:rsidRDefault="00EE3A14" w:rsidP="00D1204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</w:tr>
      <w:tr w:rsidR="00EE3A14" w:rsidRPr="00570EB4" w:rsidTr="00315177">
        <w:trPr>
          <w:trHeight w:val="2268"/>
        </w:trPr>
        <w:tc>
          <w:tcPr>
            <w:tcW w:w="4651" w:type="dxa"/>
            <w:vAlign w:val="center"/>
          </w:tcPr>
          <w:p w:rsidR="00EE3A14" w:rsidRPr="00570EB4" w:rsidRDefault="00B73B81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4FEE7643" wp14:editId="0A3BD810">
                  <wp:extent cx="1920000" cy="1080000"/>
                  <wp:effectExtent l="0" t="0" r="4445" b="635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Produziertes Arbeitmaterial\Food Inc\pics AB 1\foodinc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E3A14" w:rsidRPr="00570EB4" w:rsidRDefault="00B73B81" w:rsidP="00B73B8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34DC8A9F" wp14:editId="0BBEC111">
                  <wp:extent cx="1920000" cy="1080000"/>
                  <wp:effectExtent l="0" t="0" r="4445" b="635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Produziertes Arbeitmaterial\Food Inc\pics AB 1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</w:tr>
      <w:tr w:rsidR="00EE3A14" w:rsidRPr="00570EB4" w:rsidTr="00315177">
        <w:trPr>
          <w:trHeight w:val="2268"/>
        </w:trPr>
        <w:tc>
          <w:tcPr>
            <w:tcW w:w="4651" w:type="dxa"/>
            <w:vAlign w:val="center"/>
          </w:tcPr>
          <w:p w:rsidR="00EE3A14" w:rsidRPr="00570EB4" w:rsidRDefault="00B73B81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360D19D9" wp14:editId="2FA56FB4">
                  <wp:extent cx="1920000" cy="1080000"/>
                  <wp:effectExtent l="0" t="0" r="4445" b="635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Produziertes Arbeitmaterial\Food Inc\pics AB 1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E3A14" w:rsidRPr="00570EB4" w:rsidRDefault="00B73B81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78BB0602" wp14:editId="39E26EB7">
                  <wp:extent cx="1920000" cy="1080000"/>
                  <wp:effectExtent l="0" t="0" r="4445" b="635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Produziertes Arbeitmaterial\Food Inc\pics AB 1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</w:tr>
      <w:tr w:rsidR="00EE3A14" w:rsidRPr="00570EB4" w:rsidTr="00315177">
        <w:trPr>
          <w:trHeight w:val="2268"/>
        </w:trPr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477B7A55" wp14:editId="6710FCF2">
                  <wp:extent cx="1920000" cy="1080000"/>
                  <wp:effectExtent l="0" t="0" r="4445" b="635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Produziertes Arbeitmaterial\Food Inc\pics AB 1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11C4C99A" wp14:editId="4576CBD2">
                  <wp:extent cx="1920000" cy="1080000"/>
                  <wp:effectExtent l="0" t="0" r="4445" b="635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Produziertes Arbeitmaterial\Food Inc\pics AB 1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</w:tr>
      <w:tr w:rsidR="00EE3A14" w:rsidRPr="00570EB4" w:rsidTr="00315177">
        <w:trPr>
          <w:trHeight w:val="2268"/>
        </w:trPr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lastRenderedPageBreak/>
              <w:drawing>
                <wp:inline distT="0" distB="0" distL="0" distR="0" wp14:anchorId="65E7B63F" wp14:editId="054788E0">
                  <wp:extent cx="1920000" cy="1080000"/>
                  <wp:effectExtent l="0" t="0" r="4445" b="635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Produziertes Arbeitmaterial\Food Inc\pics AB 1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245AA1C3" wp14:editId="43FC8C02">
                  <wp:extent cx="1920000" cy="1080000"/>
                  <wp:effectExtent l="0" t="0" r="4445" b="635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Produziertes Arbeitmaterial\Food Inc\pics AB 1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</w:tr>
      <w:tr w:rsidR="00EE3A14" w:rsidRPr="00570EB4" w:rsidTr="00315177">
        <w:trPr>
          <w:trHeight w:val="2268"/>
        </w:trPr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34FE8F73" wp14:editId="24D1F4C3">
                  <wp:extent cx="1920000" cy="1080000"/>
                  <wp:effectExtent l="0" t="0" r="4445" b="635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Produziertes Arbeitmaterial\Food Inc\pics AB 1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25A7A958" wp14:editId="2C1859E8">
                  <wp:extent cx="1920000" cy="1080000"/>
                  <wp:effectExtent l="0" t="0" r="4445" b="635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Produziertes Arbeitmaterial\Food Inc\pics AB 1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</w:tr>
      <w:tr w:rsidR="00EE3A14" w:rsidRPr="00570EB4" w:rsidTr="00315177">
        <w:trPr>
          <w:trHeight w:val="2268"/>
        </w:trPr>
        <w:tc>
          <w:tcPr>
            <w:tcW w:w="4651" w:type="dxa"/>
            <w:vAlign w:val="center"/>
          </w:tcPr>
          <w:p w:rsidR="00EE3A14" w:rsidRPr="00570EB4" w:rsidRDefault="00B73B81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428DAFD7" wp14:editId="509FAB03">
                  <wp:extent cx="1920000" cy="1080000"/>
                  <wp:effectExtent l="0" t="0" r="4445" b="635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Produziertes Arbeitmaterial\Food Inc\pics AB 1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18707F1D" wp14:editId="2EC93A07">
                  <wp:extent cx="1920000" cy="1080000"/>
                  <wp:effectExtent l="0" t="0" r="4445" b="635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Produziertes Arbeitmaterial\Food Inc\pics AB 1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</w:tr>
      <w:tr w:rsidR="00EE3A14" w:rsidRPr="00570EB4" w:rsidTr="00315177">
        <w:trPr>
          <w:trHeight w:val="2268"/>
        </w:trPr>
        <w:tc>
          <w:tcPr>
            <w:tcW w:w="4651" w:type="dxa"/>
            <w:vAlign w:val="center"/>
          </w:tcPr>
          <w:p w:rsidR="00EE3A14" w:rsidRPr="00570EB4" w:rsidRDefault="00B73B81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5C734159" wp14:editId="4C9ED197">
                  <wp:extent cx="1920000" cy="1080000"/>
                  <wp:effectExtent l="0" t="0" r="4445" b="635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Produziertes Arbeitmaterial\Food Inc\pics AB 1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E3A14" w:rsidRPr="00570EB4" w:rsidRDefault="00B73B81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03DB7B08" wp14:editId="160B87F9">
                  <wp:extent cx="1920000" cy="1080000"/>
                  <wp:effectExtent l="0" t="0" r="4445" b="635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Produziertes Arbeitmaterial\Food Inc\pics AB 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</w:tr>
      <w:tr w:rsidR="00EE3A14" w:rsidRPr="00570EB4" w:rsidTr="00315177">
        <w:trPr>
          <w:trHeight w:val="2268"/>
        </w:trPr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2653136A" wp14:editId="5C1C909D">
                  <wp:extent cx="1920000" cy="1080000"/>
                  <wp:effectExtent l="0" t="0" r="4445" b="635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Produziertes Arbeitmaterial\Food Inc\pics AB 1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E3A14" w:rsidRPr="00570EB4" w:rsidRDefault="00B73B81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4EE4BF56" wp14:editId="388D1A16">
                  <wp:extent cx="1920000" cy="1080000"/>
                  <wp:effectExtent l="0" t="0" r="4445" b="635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Produziertes Arbeitmaterial\Food Inc\pics AB 1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</w:tr>
      <w:tr w:rsidR="00EE3A14" w:rsidRPr="00570EB4" w:rsidTr="00315177">
        <w:trPr>
          <w:trHeight w:val="2268"/>
        </w:trPr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lastRenderedPageBreak/>
              <w:drawing>
                <wp:inline distT="0" distB="0" distL="0" distR="0" wp14:anchorId="7D044047" wp14:editId="2722D9CF">
                  <wp:extent cx="1920000" cy="1080000"/>
                  <wp:effectExtent l="0" t="0" r="4445" b="635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Produziertes Arbeitmaterial\Food Inc\pics AB 1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7F0A90F8" wp14:editId="536871D4">
                  <wp:extent cx="1920000" cy="1080000"/>
                  <wp:effectExtent l="0" t="0" r="4445" b="635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Produziertes Arbeitmaterial\Food Inc\pics AB 1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</w:tr>
      <w:tr w:rsidR="00EE3A14" w:rsidRPr="00570EB4" w:rsidTr="00315177">
        <w:trPr>
          <w:trHeight w:val="2268"/>
        </w:trPr>
        <w:tc>
          <w:tcPr>
            <w:tcW w:w="4651" w:type="dxa"/>
            <w:vAlign w:val="center"/>
          </w:tcPr>
          <w:p w:rsidR="00EE3A14" w:rsidRPr="00570EB4" w:rsidRDefault="00B73B81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6F7EE7DF" wp14:editId="72923D2F">
                  <wp:extent cx="1920000" cy="1080000"/>
                  <wp:effectExtent l="0" t="0" r="4445" b="635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Produziertes Arbeitmaterial\Food Inc\pics AB 1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6F4238EB" wp14:editId="5A8E9185">
                  <wp:extent cx="1920000" cy="1080000"/>
                  <wp:effectExtent l="0" t="0" r="4445" b="635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Produziertes Arbeitmaterial\Food Inc\pics AB 1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</w:tr>
      <w:tr w:rsidR="00EE3A14" w:rsidRPr="00570EB4" w:rsidTr="00315177">
        <w:trPr>
          <w:trHeight w:val="2268"/>
        </w:trPr>
        <w:tc>
          <w:tcPr>
            <w:tcW w:w="4651" w:type="dxa"/>
            <w:vAlign w:val="center"/>
          </w:tcPr>
          <w:p w:rsidR="00EE3A14" w:rsidRPr="00570EB4" w:rsidRDefault="00B73B81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351CA19F" wp14:editId="26711B8B">
                  <wp:extent cx="1920000" cy="1080000"/>
                  <wp:effectExtent l="0" t="0" r="4445" b="635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Produziertes Arbeitmaterial\Food Inc\pics AB 1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E3A14" w:rsidRPr="00C200FA" w:rsidRDefault="00C200FA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C200FA">
              <w:rPr>
                <w:rFonts w:ascii="Arial" w:hAnsi="Arial"/>
                <w:sz w:val="18"/>
                <w:szCs w:val="18"/>
              </w:rPr>
              <w:t>Quelle: Alle Bilder Food Inc.</w:t>
            </w: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</w:tr>
    </w:tbl>
    <w:p w:rsidR="00E74086" w:rsidRDefault="00E74086" w:rsidP="00464837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E74086" w:rsidSect="00ED5D95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45" w:right="1417" w:bottom="1134" w:left="1417" w:header="993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95A" w:rsidRDefault="0003595A">
      <w:r>
        <w:separator/>
      </w:r>
    </w:p>
  </w:endnote>
  <w:endnote w:type="continuationSeparator" w:id="0">
    <w:p w:rsidR="0003595A" w:rsidRDefault="00035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F92083" w:rsidTr="00A30917">
      <w:tc>
        <w:tcPr>
          <w:tcW w:w="2777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:rsidR="00F92083" w:rsidRPr="00A30917" w:rsidRDefault="00A30917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A30917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F92083" w:rsidRPr="00A30917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A30917" w:rsidRDefault="00616F3A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A30917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A30917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A30917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B45B4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A30917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A30917">
            <w:rPr>
              <w:rFonts w:ascii="Arial" w:hAnsi="Arial"/>
              <w:b/>
              <w:sz w:val="16"/>
              <w:szCs w:val="16"/>
            </w:rPr>
            <w:t>/</w:t>
          </w:r>
          <w:r w:rsidR="00DB45B4">
            <w:fldChar w:fldCharType="begin"/>
          </w:r>
          <w:r w:rsidR="00DB45B4">
            <w:instrText xml:space="preserve"> NUMPAGES   \* MERGEFORMAT </w:instrText>
          </w:r>
          <w:r w:rsidR="00DB45B4">
            <w:fldChar w:fldCharType="separate"/>
          </w:r>
          <w:r w:rsidR="00DB45B4" w:rsidRPr="00DB45B4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DB45B4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65561" w:rsidRDefault="00065561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F92083" w:rsidRPr="002D00AC" w:rsidTr="00101BE1">
      <w:tc>
        <w:tcPr>
          <w:tcW w:w="2777" w:type="dxa"/>
        </w:tcPr>
        <w:p w:rsidR="00F92083" w:rsidRPr="002D00AC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Pr="002D00AC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F92083" w:rsidRPr="002D00AC" w:rsidRDefault="00101BE1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2D00AC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F92083" w:rsidRPr="002D00AC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2D00AC" w:rsidRDefault="00616F3A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2D00AC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2D00AC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2D00AC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B45B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2D00AC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2D00AC">
            <w:rPr>
              <w:rFonts w:ascii="Arial" w:hAnsi="Arial"/>
              <w:b/>
              <w:sz w:val="16"/>
              <w:szCs w:val="16"/>
            </w:rPr>
            <w:t>/</w:t>
          </w:r>
          <w:r w:rsidR="00DB45B4">
            <w:fldChar w:fldCharType="begin"/>
          </w:r>
          <w:r w:rsidR="00DB45B4">
            <w:instrText xml:space="preserve"> NUMPAGES   \* MERGEFORMAT </w:instrText>
          </w:r>
          <w:r w:rsidR="00DB45B4">
            <w:fldChar w:fldCharType="separate"/>
          </w:r>
          <w:r w:rsidR="00DB45B4" w:rsidRPr="00DB45B4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DB45B4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65561" w:rsidRDefault="00065561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95A" w:rsidRDefault="0003595A">
      <w:r>
        <w:separator/>
      </w:r>
    </w:p>
  </w:footnote>
  <w:footnote w:type="continuationSeparator" w:id="0">
    <w:p w:rsidR="0003595A" w:rsidRDefault="000359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8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1634"/>
      <w:gridCol w:w="3260"/>
    </w:tblGrid>
    <w:tr w:rsidR="00C200FA" w:rsidTr="00C10F35">
      <w:trPr>
        <w:cantSplit/>
        <w:trHeight w:val="278"/>
      </w:trPr>
      <w:tc>
        <w:tcPr>
          <w:tcW w:w="4390" w:type="dxa"/>
        </w:tcPr>
        <w:p w:rsidR="00C200FA" w:rsidRDefault="00C200FA" w:rsidP="000F0A77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528A89F8" wp14:editId="27DBCD6E">
                <wp:extent cx="1011676" cy="282982"/>
                <wp:effectExtent l="0" t="0" r="4445" b="0"/>
                <wp:docPr id="2" name="Bild 1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4018" cy="283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34" w:type="dxa"/>
        </w:tcPr>
        <w:p w:rsidR="00C200FA" w:rsidRDefault="00C200FA" w:rsidP="000F0A77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3260" w:type="dxa"/>
          <w:vAlign w:val="bottom"/>
        </w:tcPr>
        <w:p w:rsidR="00C200FA" w:rsidRPr="00F849E4" w:rsidRDefault="00C200FA" w:rsidP="009F3681">
          <w:pPr>
            <w:pStyle w:val="berschrift4"/>
            <w:spacing w:after="40"/>
            <w:jc w:val="right"/>
            <w:rPr>
              <w:sz w:val="20"/>
            </w:rPr>
          </w:pPr>
          <w:r w:rsidRPr="00F849E4">
            <w:rPr>
              <w:sz w:val="20"/>
            </w:rPr>
            <w:t xml:space="preserve">Arbeitsblatt </w:t>
          </w:r>
          <w:r w:rsidR="009F3681">
            <w:rPr>
              <w:sz w:val="20"/>
            </w:rPr>
            <w:t>1</w:t>
          </w:r>
        </w:p>
      </w:tc>
    </w:tr>
  </w:tbl>
  <w:p w:rsidR="00065561" w:rsidRDefault="0006556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8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1634"/>
      <w:gridCol w:w="3260"/>
    </w:tblGrid>
    <w:tr w:rsidR="00C200FA" w:rsidTr="00C10F35">
      <w:trPr>
        <w:cantSplit/>
        <w:trHeight w:val="278"/>
      </w:trPr>
      <w:tc>
        <w:tcPr>
          <w:tcW w:w="4390" w:type="dxa"/>
        </w:tcPr>
        <w:p w:rsidR="00C200FA" w:rsidRDefault="00C200FA" w:rsidP="000F0A77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6A0BDB3B" wp14:editId="63E648AA">
                <wp:extent cx="1011676" cy="282982"/>
                <wp:effectExtent l="0" t="0" r="4445" b="0"/>
                <wp:docPr id="1" name="Bild 1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4018" cy="283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34" w:type="dxa"/>
        </w:tcPr>
        <w:p w:rsidR="00C200FA" w:rsidRDefault="00C200FA" w:rsidP="000F0A77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3260" w:type="dxa"/>
          <w:vAlign w:val="bottom"/>
        </w:tcPr>
        <w:p w:rsidR="00C200FA" w:rsidRPr="00F849E4" w:rsidRDefault="00C200FA" w:rsidP="009F3681">
          <w:pPr>
            <w:pStyle w:val="berschrift4"/>
            <w:spacing w:after="40"/>
            <w:jc w:val="right"/>
            <w:rPr>
              <w:sz w:val="20"/>
            </w:rPr>
          </w:pPr>
          <w:r w:rsidRPr="00F849E4">
            <w:rPr>
              <w:sz w:val="20"/>
            </w:rPr>
            <w:t xml:space="preserve">Arbeitsblatt </w:t>
          </w:r>
          <w:r w:rsidR="009F3681">
            <w:rPr>
              <w:sz w:val="20"/>
            </w:rPr>
            <w:t>1</w:t>
          </w:r>
          <w:r w:rsidRPr="00F849E4">
            <w:rPr>
              <w:sz w:val="20"/>
            </w:rPr>
            <w:t xml:space="preserve"> </w:t>
          </w:r>
        </w:p>
      </w:tc>
    </w:tr>
  </w:tbl>
  <w:p w:rsidR="00ED5D95" w:rsidRDefault="00ED5D9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9"/>
  <w:autoHyphenation/>
  <w:hyphenationZone w:val="425"/>
  <w:drawingGridHorizontalSpacing w:val="110"/>
  <w:displayHorizontalDrawingGridEvery w:val="2"/>
  <w:doNotShadeFormData/>
  <w:noPunctuationKerning/>
  <w:characterSpacingControl w:val="doNotCompress"/>
  <w:hdrShapeDefaults>
    <o:shapedefaults v:ext="edit" spidmax="1433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086"/>
    <w:rsid w:val="00005672"/>
    <w:rsid w:val="00012008"/>
    <w:rsid w:val="0003007D"/>
    <w:rsid w:val="00034C0B"/>
    <w:rsid w:val="0003595A"/>
    <w:rsid w:val="000542A1"/>
    <w:rsid w:val="00054A08"/>
    <w:rsid w:val="00065561"/>
    <w:rsid w:val="00070863"/>
    <w:rsid w:val="00085A93"/>
    <w:rsid w:val="00086C9A"/>
    <w:rsid w:val="000B73FE"/>
    <w:rsid w:val="000C21CF"/>
    <w:rsid w:val="00101BE1"/>
    <w:rsid w:val="00143CB8"/>
    <w:rsid w:val="001467F6"/>
    <w:rsid w:val="00166279"/>
    <w:rsid w:val="001B3C76"/>
    <w:rsid w:val="001D7565"/>
    <w:rsid w:val="002049FF"/>
    <w:rsid w:val="0021338F"/>
    <w:rsid w:val="002338AA"/>
    <w:rsid w:val="00233B90"/>
    <w:rsid w:val="00252EBE"/>
    <w:rsid w:val="002558F8"/>
    <w:rsid w:val="0025708D"/>
    <w:rsid w:val="00257F9B"/>
    <w:rsid w:val="00267C4F"/>
    <w:rsid w:val="002D00AC"/>
    <w:rsid w:val="002F2255"/>
    <w:rsid w:val="00315177"/>
    <w:rsid w:val="00323D0D"/>
    <w:rsid w:val="00330A77"/>
    <w:rsid w:val="003429F6"/>
    <w:rsid w:val="0034750E"/>
    <w:rsid w:val="00386693"/>
    <w:rsid w:val="003D0EB2"/>
    <w:rsid w:val="003E67D4"/>
    <w:rsid w:val="00417156"/>
    <w:rsid w:val="0044293F"/>
    <w:rsid w:val="00464837"/>
    <w:rsid w:val="004678C1"/>
    <w:rsid w:val="00480092"/>
    <w:rsid w:val="00485C23"/>
    <w:rsid w:val="004B6E8A"/>
    <w:rsid w:val="004D49D5"/>
    <w:rsid w:val="004E267D"/>
    <w:rsid w:val="004E5D66"/>
    <w:rsid w:val="00570EB4"/>
    <w:rsid w:val="0058095E"/>
    <w:rsid w:val="005841F8"/>
    <w:rsid w:val="005D1E03"/>
    <w:rsid w:val="005D7D38"/>
    <w:rsid w:val="005F6BBF"/>
    <w:rsid w:val="00614018"/>
    <w:rsid w:val="00616F3A"/>
    <w:rsid w:val="00636F28"/>
    <w:rsid w:val="00661C3E"/>
    <w:rsid w:val="006A3A72"/>
    <w:rsid w:val="006A5422"/>
    <w:rsid w:val="006E2F5F"/>
    <w:rsid w:val="006F0AE2"/>
    <w:rsid w:val="0070285A"/>
    <w:rsid w:val="00715007"/>
    <w:rsid w:val="007325C6"/>
    <w:rsid w:val="00766C9D"/>
    <w:rsid w:val="007776A8"/>
    <w:rsid w:val="007B0B1A"/>
    <w:rsid w:val="007E1927"/>
    <w:rsid w:val="007E5458"/>
    <w:rsid w:val="007F5172"/>
    <w:rsid w:val="00826008"/>
    <w:rsid w:val="008B2AC2"/>
    <w:rsid w:val="008C2425"/>
    <w:rsid w:val="0097434E"/>
    <w:rsid w:val="00976744"/>
    <w:rsid w:val="0098167D"/>
    <w:rsid w:val="0098392B"/>
    <w:rsid w:val="009F3681"/>
    <w:rsid w:val="00A120DD"/>
    <w:rsid w:val="00A2380F"/>
    <w:rsid w:val="00A30917"/>
    <w:rsid w:val="00A427DC"/>
    <w:rsid w:val="00A44367"/>
    <w:rsid w:val="00A82058"/>
    <w:rsid w:val="00A97938"/>
    <w:rsid w:val="00AB76C5"/>
    <w:rsid w:val="00AD5086"/>
    <w:rsid w:val="00B07FF4"/>
    <w:rsid w:val="00B34CB3"/>
    <w:rsid w:val="00B4742B"/>
    <w:rsid w:val="00B65FC7"/>
    <w:rsid w:val="00B73B81"/>
    <w:rsid w:val="00B87E56"/>
    <w:rsid w:val="00BA0A7F"/>
    <w:rsid w:val="00BB2564"/>
    <w:rsid w:val="00BB57A8"/>
    <w:rsid w:val="00BD726A"/>
    <w:rsid w:val="00BE074A"/>
    <w:rsid w:val="00C10F35"/>
    <w:rsid w:val="00C15202"/>
    <w:rsid w:val="00C200FA"/>
    <w:rsid w:val="00C33582"/>
    <w:rsid w:val="00C52C83"/>
    <w:rsid w:val="00C537D6"/>
    <w:rsid w:val="00C712A2"/>
    <w:rsid w:val="00C807C6"/>
    <w:rsid w:val="00C93A67"/>
    <w:rsid w:val="00CB15CC"/>
    <w:rsid w:val="00CB2E4A"/>
    <w:rsid w:val="00CE62FC"/>
    <w:rsid w:val="00D06954"/>
    <w:rsid w:val="00D12043"/>
    <w:rsid w:val="00D34455"/>
    <w:rsid w:val="00D812BA"/>
    <w:rsid w:val="00D9142A"/>
    <w:rsid w:val="00DB45B4"/>
    <w:rsid w:val="00DD166A"/>
    <w:rsid w:val="00DE57F4"/>
    <w:rsid w:val="00E25C62"/>
    <w:rsid w:val="00E25EBF"/>
    <w:rsid w:val="00E74086"/>
    <w:rsid w:val="00E8137B"/>
    <w:rsid w:val="00E93606"/>
    <w:rsid w:val="00EA06C1"/>
    <w:rsid w:val="00EA4561"/>
    <w:rsid w:val="00EC5921"/>
    <w:rsid w:val="00ED0463"/>
    <w:rsid w:val="00ED5D95"/>
    <w:rsid w:val="00EE3A14"/>
    <w:rsid w:val="00EF6A64"/>
    <w:rsid w:val="00F16339"/>
    <w:rsid w:val="00F547CC"/>
    <w:rsid w:val="00F92083"/>
    <w:rsid w:val="00FC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E740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E740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Vorlagen\Deutsch\Vorlage%20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1DCE1-471E-449B-AB71-40B2986A1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Arbeitsblatt.dotx</Template>
  <TotalTime>0</TotalTime>
  <Pages>3</Pages>
  <Words>5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132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Food Inc, Arbeitsblatt 1</dc:title>
  <dc:creator>Spinas, Andreas</dc:creator>
  <cp:lastModifiedBy>Schneider, Nadja (SRF)</cp:lastModifiedBy>
  <cp:revision>30</cp:revision>
  <cp:lastPrinted>2012-06-12T15:28:00Z</cp:lastPrinted>
  <dcterms:created xsi:type="dcterms:W3CDTF">2012-06-12T13:13:00Z</dcterms:created>
  <dcterms:modified xsi:type="dcterms:W3CDTF">2013-05-31T13:07:00Z</dcterms:modified>
  <cp:category>Zuma Vorlage phe</cp:category>
</cp:coreProperties>
</file>