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1"/>
        <w:gridCol w:w="4651"/>
      </w:tblGrid>
      <w:tr w:rsidR="00E74086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74086" w:rsidRPr="00570EB4" w:rsidRDefault="007E1927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665D937" wp14:editId="3C4AF776">
                  <wp:extent cx="2820135" cy="158632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roduziertes Arbeitmaterial\Food Inc\pics AB 1\foodinc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35" cy="15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74086" w:rsidRPr="00570EB4" w:rsidRDefault="007E1927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30433AC" wp14:editId="733F2419">
                  <wp:extent cx="2809875" cy="1580554"/>
                  <wp:effectExtent l="0" t="0" r="0" b="63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roduziertes Arbeitmaterial\Food Inc\pics AB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</w:t>
            </w:r>
          </w:p>
        </w:tc>
      </w:tr>
      <w:tr w:rsidR="00E74086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74086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C853B6D" wp14:editId="4E45AE79">
                  <wp:extent cx="2811145" cy="1581269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Produziertes Arbeitmaterial\Food Inc\pics AB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74086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24324C2" wp14:editId="44E60749">
                  <wp:extent cx="2810933" cy="1581149"/>
                  <wp:effectExtent l="0" t="0" r="0" b="63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Produziertes Arbeitmaterial\Food Inc\pics AB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33" cy="1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3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4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11904E6" wp14:editId="17DDCA91">
                  <wp:extent cx="2810845" cy="1581100"/>
                  <wp:effectExtent l="0" t="0" r="0" b="63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Produziertes Arbeitmaterial\Food Inc\pics AB 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845" cy="15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2B0DC71" wp14:editId="4605A4A1">
                  <wp:extent cx="2820042" cy="1586273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Produziertes Arbeitmaterial\Food Inc\pics AB 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42" cy="158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DF19FB"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5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6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43D1C00" wp14:editId="2767F50F">
                  <wp:extent cx="2811145" cy="1581269"/>
                  <wp:effectExtent l="0" t="0" r="825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Produziertes Arbeitmaterial\Food Inc\pics AB 1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A30F7BF" wp14:editId="239D362D">
                  <wp:extent cx="2811145" cy="1581269"/>
                  <wp:effectExtent l="0" t="0" r="825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Produziertes Arbeitmaterial\Food Inc\pics AB 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7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8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DD1560E" wp14:editId="22DF33D9">
                  <wp:extent cx="2811145" cy="1581269"/>
                  <wp:effectExtent l="0" t="0" r="825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Produziertes Arbeitmaterial\Food Inc\pics AB 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7D4E0B9" wp14:editId="6CBE11B0">
                  <wp:extent cx="2811145" cy="1581269"/>
                  <wp:effectExtent l="0" t="0" r="825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Produziertes Arbeitmaterial\Food Inc\pics AB 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9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10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09F759ED" wp14:editId="7141824E">
                  <wp:extent cx="2811145" cy="1581269"/>
                  <wp:effectExtent l="0" t="0" r="825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Produziertes Arbeitmaterial\Food Inc\pics AB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930E6CA" wp14:editId="6412C858">
                  <wp:extent cx="2811145" cy="1581269"/>
                  <wp:effectExtent l="0" t="0" r="8255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Produziertes Arbeitmaterial\Food Inc\pics AB 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</w:t>
            </w:r>
            <w:r w:rsidR="00570EB4">
              <w:rPr>
                <w:rFonts w:ascii="Arial" w:hAnsi="Arial"/>
                <w:b/>
                <w:noProof/>
                <w:sz w:val="20"/>
                <w:lang w:eastAsia="de-CH"/>
              </w:rPr>
              <w:t>1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12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13EFA7F" wp14:editId="081C9496">
                  <wp:extent cx="2811145" cy="1581269"/>
                  <wp:effectExtent l="0" t="0" r="8255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Produziertes Arbeitmaterial\Food Inc\pics AB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B7CE5AE" wp14:editId="11841DFA">
                  <wp:extent cx="2811145" cy="1581269"/>
                  <wp:effectExtent l="0" t="0" r="825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roduziertes Arbeitmaterial\Food Inc\pics AB 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13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14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F7CFA8C" wp14:editId="58A4BCCD">
                  <wp:extent cx="2811145" cy="1581269"/>
                  <wp:effectExtent l="0" t="0" r="825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Produziertes Arbeitmaterial\Food Inc\pics AB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2EBEC8C" wp14:editId="6FDE9C29">
                  <wp:extent cx="2811145" cy="1581269"/>
                  <wp:effectExtent l="0" t="0" r="825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Produziertes Arbeitmaterial\Food Inc\pics AB 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15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16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F1DE54E" wp14:editId="18F2C418">
                  <wp:extent cx="2811145" cy="1581269"/>
                  <wp:effectExtent l="0" t="0" r="825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Produziertes Arbeitmaterial\Food Inc\pics AB 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4598FA1" wp14:editId="6AE7F531">
                  <wp:extent cx="2811145" cy="1581269"/>
                  <wp:effectExtent l="0" t="0" r="825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Produziertes Arbeitmaterial\Food Inc\pics AB 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17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18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107C121" wp14:editId="0188F2A6">
                  <wp:extent cx="2811145" cy="1581269"/>
                  <wp:effectExtent l="0" t="0" r="825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Produziertes Arbeitmaterial\Food Inc\pics AB 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7DD16DBE" wp14:editId="666C0F01">
                  <wp:extent cx="2811145" cy="1581269"/>
                  <wp:effectExtent l="0" t="0" r="8255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Produziertes Arbeitmaterial\Food Inc\pics AB 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19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20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7049FE33" wp14:editId="61A9E183">
                  <wp:extent cx="2811145" cy="1581269"/>
                  <wp:effectExtent l="0" t="0" r="825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Produziertes Arbeitmaterial\Food Inc\pics AB 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D3D4983" wp14:editId="433A0826">
                  <wp:extent cx="2811145" cy="1581269"/>
                  <wp:effectExtent l="0" t="0" r="825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Produziertes Arbeitmaterial\Food Inc\pics AB 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21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22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C22BB82" wp14:editId="6B804EC7">
                  <wp:extent cx="2811145" cy="1581269"/>
                  <wp:effectExtent l="0" t="0" r="8255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Produziertes Arbeitmaterial\Food Inc\pics AB 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45B1F5B" wp14:editId="26CEB1AA">
                  <wp:extent cx="2811145" cy="1581269"/>
                  <wp:effectExtent l="0" t="0" r="8255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Produziertes Arbeitmaterial\Food Inc\pics AB 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23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24</w:t>
            </w:r>
          </w:p>
        </w:tc>
      </w:tr>
      <w:tr w:rsidR="00EE3A14" w:rsidRPr="00570EB4" w:rsidTr="00570EB4">
        <w:trPr>
          <w:trHeight w:val="2480"/>
        </w:trPr>
        <w:tc>
          <w:tcPr>
            <w:tcW w:w="4651" w:type="dxa"/>
            <w:vAlign w:val="center"/>
          </w:tcPr>
          <w:p w:rsidR="00EE3A14" w:rsidRPr="00570EB4" w:rsidRDefault="00570EB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97B8DE2" wp14:editId="43FEF67C">
                  <wp:extent cx="2811145" cy="1581269"/>
                  <wp:effectExtent l="0" t="0" r="8255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Produziertes Arbeitmaterial\Food Inc\pics AB 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15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EE3A14" w:rsidRPr="00570EB4" w:rsidTr="00570EB4">
        <w:trPr>
          <w:trHeight w:val="261"/>
        </w:trPr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570EB4">
              <w:rPr>
                <w:rFonts w:ascii="Arial" w:hAnsi="Arial"/>
                <w:b/>
                <w:noProof/>
                <w:sz w:val="20"/>
                <w:lang w:eastAsia="de-CH"/>
              </w:rPr>
              <w:t>25</w:t>
            </w:r>
          </w:p>
        </w:tc>
        <w:tc>
          <w:tcPr>
            <w:tcW w:w="4651" w:type="dxa"/>
            <w:vAlign w:val="center"/>
          </w:tcPr>
          <w:p w:rsidR="00EE3A14" w:rsidRPr="00570EB4" w:rsidRDefault="00EE3A14" w:rsidP="00570EB4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</w:tr>
    </w:tbl>
    <w:p w:rsidR="00E74086" w:rsidRDefault="00E74086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74086" w:rsidSect="00ED5D95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45" w:right="1417" w:bottom="1134" w:left="1417" w:header="993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3B2" w:rsidRDefault="009433B2">
      <w:r>
        <w:separator/>
      </w:r>
    </w:p>
  </w:endnote>
  <w:endnote w:type="continuationSeparator" w:id="0">
    <w:p w:rsidR="009433B2" w:rsidRDefault="00943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Tr="00A30917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A30917" w:rsidRDefault="00A30917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A30917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A30917" w:rsidRDefault="00616F3A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90F3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t>/</w:t>
          </w:r>
          <w:r w:rsidR="00B90F30">
            <w:fldChar w:fldCharType="begin"/>
          </w:r>
          <w:r w:rsidR="00B90F30">
            <w:instrText xml:space="preserve"> NUMPAGES   \* MERGEFORMAT </w:instrText>
          </w:r>
          <w:r w:rsidR="00B90F30">
            <w:fldChar w:fldCharType="separate"/>
          </w:r>
          <w:r w:rsidR="00B90F30" w:rsidRPr="00B90F3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B90F3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F92083" w:rsidRPr="002D00AC" w:rsidTr="00101BE1">
      <w:tc>
        <w:tcPr>
          <w:tcW w:w="2777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2D00AC" w:rsidRDefault="00101BE1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2D00AC" w:rsidRDefault="00616F3A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90F3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t>/</w:t>
          </w:r>
          <w:r w:rsidR="00B90F30">
            <w:fldChar w:fldCharType="begin"/>
          </w:r>
          <w:r w:rsidR="00B90F30">
            <w:instrText xml:space="preserve"> NUMPAGES   \* MERGEFORMAT </w:instrText>
          </w:r>
          <w:r w:rsidR="00B90F30">
            <w:fldChar w:fldCharType="separate"/>
          </w:r>
          <w:r w:rsidR="00B90F30" w:rsidRPr="00B90F3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B90F3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3B2" w:rsidRDefault="009433B2">
      <w:r>
        <w:separator/>
      </w:r>
    </w:p>
  </w:footnote>
  <w:footnote w:type="continuationSeparator" w:id="0">
    <w:p w:rsidR="009433B2" w:rsidRDefault="00943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260"/>
    </w:tblGrid>
    <w:tr w:rsidR="00DF19FB" w:rsidTr="00DF19FB">
      <w:trPr>
        <w:cantSplit/>
        <w:trHeight w:val="278"/>
      </w:trPr>
      <w:tc>
        <w:tcPr>
          <w:tcW w:w="4390" w:type="dxa"/>
        </w:tcPr>
        <w:p w:rsidR="00DF19FB" w:rsidRDefault="00DF19FB" w:rsidP="000F0A77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1A2119D" wp14:editId="718AAB65">
                <wp:extent cx="1011676" cy="282982"/>
                <wp:effectExtent l="0" t="0" r="4445" b="0"/>
                <wp:docPr id="3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:rsidR="00DF19FB" w:rsidRDefault="00DF19FB" w:rsidP="000F0A77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260" w:type="dxa"/>
          <w:vAlign w:val="bottom"/>
        </w:tcPr>
        <w:p w:rsidR="00DF19FB" w:rsidRPr="00F849E4" w:rsidRDefault="00DF19FB" w:rsidP="00DF19FB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1</w:t>
          </w:r>
          <w:r>
            <w:rPr>
              <w:sz w:val="20"/>
            </w:rPr>
            <w:br/>
            <w:t>Lösungen</w:t>
          </w:r>
          <w:r w:rsidRPr="00F849E4">
            <w:rPr>
              <w:sz w:val="20"/>
            </w:rPr>
            <w:t xml:space="preserve"> </w:t>
          </w:r>
        </w:p>
      </w:tc>
    </w:tr>
  </w:tbl>
  <w:p w:rsidR="00065561" w:rsidRDefault="0006556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260"/>
    </w:tblGrid>
    <w:tr w:rsidR="00DF19FB" w:rsidTr="00DF19FB">
      <w:trPr>
        <w:cantSplit/>
        <w:trHeight w:val="278"/>
      </w:trPr>
      <w:tc>
        <w:tcPr>
          <w:tcW w:w="4390" w:type="dxa"/>
        </w:tcPr>
        <w:p w:rsidR="00DF19FB" w:rsidRDefault="00DF19FB" w:rsidP="000F0A77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55DA728E" wp14:editId="3869849B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:rsidR="00DF19FB" w:rsidRDefault="00DF19FB" w:rsidP="000F0A77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260" w:type="dxa"/>
          <w:vAlign w:val="bottom"/>
        </w:tcPr>
        <w:p w:rsidR="00DF19FB" w:rsidRPr="00F849E4" w:rsidRDefault="00DF19FB" w:rsidP="00DF19FB">
          <w:pPr>
            <w:pStyle w:val="berschrift4"/>
            <w:spacing w:after="40"/>
            <w:ind w:right="-7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1</w:t>
          </w:r>
          <w:r>
            <w:rPr>
              <w:sz w:val="20"/>
            </w:rPr>
            <w:br/>
            <w:t>Lösungen</w:t>
          </w:r>
          <w:r w:rsidRPr="00F849E4">
            <w:rPr>
              <w:sz w:val="20"/>
            </w:rPr>
            <w:t xml:space="preserve"> </w:t>
          </w:r>
        </w:p>
      </w:tc>
    </w:tr>
  </w:tbl>
  <w:p w:rsidR="00ED5D95" w:rsidRDefault="00ED5D9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86"/>
    <w:rsid w:val="00012008"/>
    <w:rsid w:val="00034C0B"/>
    <w:rsid w:val="000542A1"/>
    <w:rsid w:val="00054A08"/>
    <w:rsid w:val="00065561"/>
    <w:rsid w:val="00085A93"/>
    <w:rsid w:val="00086C9A"/>
    <w:rsid w:val="000B73FE"/>
    <w:rsid w:val="000C21CF"/>
    <w:rsid w:val="00101BE1"/>
    <w:rsid w:val="00143CB8"/>
    <w:rsid w:val="001467F6"/>
    <w:rsid w:val="00166279"/>
    <w:rsid w:val="001B3C76"/>
    <w:rsid w:val="002049FF"/>
    <w:rsid w:val="0021338F"/>
    <w:rsid w:val="002338AA"/>
    <w:rsid w:val="00233B90"/>
    <w:rsid w:val="00252EBE"/>
    <w:rsid w:val="002558F8"/>
    <w:rsid w:val="00257F9B"/>
    <w:rsid w:val="002D00AC"/>
    <w:rsid w:val="00323D0D"/>
    <w:rsid w:val="00330A77"/>
    <w:rsid w:val="003429F6"/>
    <w:rsid w:val="00383931"/>
    <w:rsid w:val="00386693"/>
    <w:rsid w:val="00417156"/>
    <w:rsid w:val="0044293F"/>
    <w:rsid w:val="004678C1"/>
    <w:rsid w:val="00480092"/>
    <w:rsid w:val="00485C23"/>
    <w:rsid w:val="004B6E8A"/>
    <w:rsid w:val="004D49D5"/>
    <w:rsid w:val="004E267D"/>
    <w:rsid w:val="004E5D66"/>
    <w:rsid w:val="00570EB4"/>
    <w:rsid w:val="0058095E"/>
    <w:rsid w:val="005841F8"/>
    <w:rsid w:val="005D1E03"/>
    <w:rsid w:val="005D7D38"/>
    <w:rsid w:val="005E4A1C"/>
    <w:rsid w:val="005F6BBF"/>
    <w:rsid w:val="00614018"/>
    <w:rsid w:val="00616F3A"/>
    <w:rsid w:val="00637C7C"/>
    <w:rsid w:val="00661C3E"/>
    <w:rsid w:val="006A3A72"/>
    <w:rsid w:val="006E2F5F"/>
    <w:rsid w:val="006F0AE2"/>
    <w:rsid w:val="0070285A"/>
    <w:rsid w:val="00715007"/>
    <w:rsid w:val="007325C6"/>
    <w:rsid w:val="00766C9D"/>
    <w:rsid w:val="007776A8"/>
    <w:rsid w:val="007B0B1A"/>
    <w:rsid w:val="007E1927"/>
    <w:rsid w:val="007F5172"/>
    <w:rsid w:val="00826008"/>
    <w:rsid w:val="008B2AC2"/>
    <w:rsid w:val="008C2425"/>
    <w:rsid w:val="009433B2"/>
    <w:rsid w:val="00975CD9"/>
    <w:rsid w:val="00976744"/>
    <w:rsid w:val="0098167D"/>
    <w:rsid w:val="0098392B"/>
    <w:rsid w:val="009B7AA5"/>
    <w:rsid w:val="00A120DD"/>
    <w:rsid w:val="00A2380F"/>
    <w:rsid w:val="00A30917"/>
    <w:rsid w:val="00A427DC"/>
    <w:rsid w:val="00A44367"/>
    <w:rsid w:val="00A82058"/>
    <w:rsid w:val="00A97938"/>
    <w:rsid w:val="00AB76C5"/>
    <w:rsid w:val="00B07FF4"/>
    <w:rsid w:val="00B34CB3"/>
    <w:rsid w:val="00B4742B"/>
    <w:rsid w:val="00B549B2"/>
    <w:rsid w:val="00B66302"/>
    <w:rsid w:val="00B87E56"/>
    <w:rsid w:val="00B90F30"/>
    <w:rsid w:val="00BB2564"/>
    <w:rsid w:val="00C15202"/>
    <w:rsid w:val="00C33582"/>
    <w:rsid w:val="00C40E01"/>
    <w:rsid w:val="00C52C83"/>
    <w:rsid w:val="00C712A2"/>
    <w:rsid w:val="00C807C6"/>
    <w:rsid w:val="00C93A67"/>
    <w:rsid w:val="00CB15CC"/>
    <w:rsid w:val="00CB2E4A"/>
    <w:rsid w:val="00CE62FC"/>
    <w:rsid w:val="00D06954"/>
    <w:rsid w:val="00D34455"/>
    <w:rsid w:val="00DD166A"/>
    <w:rsid w:val="00DE57F4"/>
    <w:rsid w:val="00DF19FB"/>
    <w:rsid w:val="00E25EBF"/>
    <w:rsid w:val="00E74086"/>
    <w:rsid w:val="00E8137B"/>
    <w:rsid w:val="00E93606"/>
    <w:rsid w:val="00EA06C1"/>
    <w:rsid w:val="00EA4561"/>
    <w:rsid w:val="00EC5921"/>
    <w:rsid w:val="00ED0463"/>
    <w:rsid w:val="00ED5D95"/>
    <w:rsid w:val="00EE3A14"/>
    <w:rsid w:val="00EF6A64"/>
    <w:rsid w:val="00F16339"/>
    <w:rsid w:val="00F547CC"/>
    <w:rsid w:val="00F92083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E7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34B06-9A40-447E-98A8-D1071E4F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3</Pages>
  <Words>25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Food Inc, Arbeitsblatt 1 Lösungen</vt:lpstr>
    </vt:vector>
  </TitlesOfParts>
  <Company>SF Schweizer Fernsehen</Company>
  <LinksUpToDate>false</LinksUpToDate>
  <CharactersWithSpaces>144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Inc, Arbeitsblatt 1 Lösungen</dc:title>
  <dc:creator>Spinas, Andreas</dc:creator>
  <cp:lastModifiedBy>Bargetze, Sandra (SRF)</cp:lastModifiedBy>
  <cp:revision>12</cp:revision>
  <cp:lastPrinted>2012-06-12T13:20:00Z</cp:lastPrinted>
  <dcterms:created xsi:type="dcterms:W3CDTF">2012-06-12T13:07:00Z</dcterms:created>
  <dcterms:modified xsi:type="dcterms:W3CDTF">2013-10-03T10:00:00Z</dcterms:modified>
  <cp:category>Zuma Vorlage phe</cp:category>
</cp:coreProperties>
</file>