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73" w:rsidRDefault="005F2E73" w:rsidP="009C5C46">
      <w:pPr>
        <w:rPr>
          <w:rFonts w:ascii="Arial" w:hAnsi="Arial"/>
          <w:b/>
          <w:sz w:val="20"/>
        </w:rPr>
      </w:pPr>
      <w:bookmarkStart w:id="0" w:name="_GoBack"/>
      <w:bookmarkEnd w:id="0"/>
    </w:p>
    <w:p w:rsidR="001F1B65" w:rsidRDefault="001F1B65" w:rsidP="001F1B65">
      <w:pPr>
        <w:tabs>
          <w:tab w:val="left" w:pos="5245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Frage 1 </w:t>
      </w:r>
      <w:r>
        <w:rPr>
          <w:rFonts w:ascii="Arial" w:hAnsi="Arial"/>
          <w:b/>
          <w:sz w:val="20"/>
        </w:rPr>
        <w:tab/>
        <w:t>Frage 2</w:t>
      </w:r>
    </w:p>
    <w:p w:rsidR="004079EE" w:rsidRDefault="000E53AE" w:rsidP="004079EE"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7" o:spid="_x0000_s1027" type="#_x0000_t202" style="position:absolute;margin-left:252.05pt;margin-top:12.85pt;width:96.5pt;height:4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" fillcolor="white [3201]" stroked="f" strokeweight=".5pt">
            <v:textbox>
              <w:txbxContent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FC3960">
                    <w:rPr>
                      <w:rFonts w:ascii="Arial" w:hAnsi="Arial"/>
                      <w:b/>
                      <w:sz w:val="20"/>
                    </w:rPr>
                    <w:t>Natiq Aliyev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:</w:t>
                  </w:r>
                </w:p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FC3960">
                    <w:rPr>
                      <w:rFonts w:ascii="Arial" w:hAnsi="Arial"/>
                      <w:b/>
                      <w:sz w:val="20"/>
                    </w:rPr>
                    <w:t>Energieminister</w:t>
                  </w:r>
                </w:p>
                <w:p w:rsidR="004079EE" w:rsidRPr="00FC3960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FC3960">
                    <w:rPr>
                      <w:rFonts w:ascii="Arial" w:hAnsi="Arial"/>
                      <w:b/>
                      <w:sz w:val="20"/>
                    </w:rPr>
                    <w:t>Aserbaidschan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45" o:spid="_x0000_s1026" style="position:absolute;margin-left:145.65pt;margin-top:5.25pt;width:215.4pt;height:170.05pt;z-index:-251636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" filled="f" strokecolor="black [3200]" strokeweight="2pt"/>
        </w:pict>
      </w:r>
      <w:r>
        <w:rPr>
          <w:noProof/>
          <w:lang w:eastAsia="de-CH"/>
        </w:rPr>
        <w:pict>
          <v:shape id="Textfeld 43" o:spid="_x0000_s1043" type="#_x0000_t202" style="position:absolute;margin-left:-.85pt;margin-top:8.8pt;width:98.4pt;height:54.2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" fillcolor="white [3201]" stroked="f" strokeweight=".5pt">
            <v:textbox>
              <w:txbxContent>
                <w:p w:rsidR="004079EE" w:rsidRPr="00A1235F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A1235F">
                    <w:rPr>
                      <w:rFonts w:ascii="Arial" w:hAnsi="Arial"/>
                      <w:b/>
                      <w:sz w:val="20"/>
                    </w:rPr>
                    <w:t>Joschka Fischer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:</w:t>
                  </w:r>
                </w:p>
                <w:p w:rsidR="004079EE" w:rsidRPr="00A1235F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A1235F">
                    <w:rPr>
                      <w:rFonts w:ascii="Arial" w:hAnsi="Arial"/>
                      <w:b/>
                      <w:sz w:val="20"/>
                    </w:rPr>
                    <w:t>Politischer Ber</w:t>
                  </w:r>
                  <w:r w:rsidRPr="00A1235F">
                    <w:rPr>
                      <w:rFonts w:ascii="Arial" w:hAnsi="Arial"/>
                      <w:b/>
                      <w:sz w:val="20"/>
                    </w:rPr>
                    <w:t>a</w:t>
                  </w:r>
                  <w:r w:rsidRPr="00A1235F">
                    <w:rPr>
                      <w:rFonts w:ascii="Arial" w:hAnsi="Arial"/>
                      <w:b/>
                      <w:sz w:val="20"/>
                    </w:rPr>
                    <w:t>ter für Nabucco - Projekt</w:t>
                  </w:r>
                </w:p>
              </w:txbxContent>
            </v:textbox>
          </v:shape>
        </w:pict>
      </w:r>
      <w:r w:rsidR="004079EE">
        <w:rPr>
          <w:noProof/>
          <w:lang w:eastAsia="de-C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115570</wp:posOffset>
            </wp:positionV>
            <wp:extent cx="1087755" cy="611505"/>
            <wp:effectExtent l="0" t="0" r="0" b="0"/>
            <wp:wrapTight wrapText="bothSides">
              <wp:wrapPolygon edited="0">
                <wp:start x="0" y="0"/>
                <wp:lineTo x="0" y="20860"/>
                <wp:lineTo x="21184" y="20860"/>
                <wp:lineTo x="2118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58" r="1" b="6358"/>
                    <a:stretch/>
                  </pic:blipFill>
                  <pic:spPr bwMode="auto">
                    <a:xfrm>
                      <a:off x="0" y="0"/>
                      <a:ext cx="108775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41" o:spid="_x0000_s1042" style="position:absolute;margin-left:-106.1pt;margin-top:2.7pt;width:215.4pt;height:170.05pt;z-index:-2516408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" filled="f" strokecolor="black [3200]" strokeweight="2pt"/>
        </w:pict>
      </w:r>
    </w:p>
    <w:p w:rsidR="004079EE" w:rsidRDefault="004079EE" w:rsidP="004079EE">
      <w:r>
        <w:rPr>
          <w:noProof/>
          <w:lang w:eastAsia="de-C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3810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" b="5826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9EE" w:rsidRDefault="004079EE" w:rsidP="004079EE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079EE" w:rsidTr="0064136C">
        <w:tc>
          <w:tcPr>
            <w:tcW w:w="9356" w:type="dxa"/>
          </w:tcPr>
          <w:p w:rsidR="004079EE" w:rsidRPr="00C97378" w:rsidRDefault="000E53AE" w:rsidP="006413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pict>
                <v:shape id="Textfeld 44" o:spid="_x0000_s1028" type="#_x0000_t202" style="position:absolute;margin-left:-.9pt;margin-top:7.25pt;width:196.35pt;height:89.2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" fillcolor="white [3201]" stroked="f" strokeweight=".5pt">
                  <v:textbox>
                    <w:txbxContent>
                      <w:p w:rsidR="004079EE" w:rsidRDefault="004079EE" w:rsidP="004079EE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Welche Probleme in Bezug auf die Ga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 xml:space="preserve">versorgung </w:t>
                        </w:r>
                        <w:r w:rsidR="001F1B65">
                          <w:rPr>
                            <w:rFonts w:ascii="Arial" w:hAnsi="Arial"/>
                            <w:sz w:val="20"/>
                          </w:rPr>
                          <w:t>hat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 xml:space="preserve"> Europa? Lösung?</w:t>
                        </w:r>
                      </w:p>
                      <w:p w:rsidR="00CD518C" w:rsidRPr="007D2687" w:rsidRDefault="00CD518C" w:rsidP="00CD518C">
                        <w:pPr>
                          <w:rPr>
                            <w:rFonts w:ascii="Arial" w:hAnsi="Arial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Der russisch-ukrainische Gasstreit führte in Europa zu einer Gaskrise. Mit zune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mendem Gasverbrauch nimmt die A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hängigkeit vom Gaslieferanten Gazprom zu.</w:t>
                        </w:r>
                      </w:p>
                      <w:p w:rsidR="004079EE" w:rsidRPr="00116CA3" w:rsidRDefault="004079EE" w:rsidP="00CD518C">
                        <w:pPr>
                          <w:spacing w:before="60"/>
                          <w:rPr>
                            <w:rFonts w:ascii="Arial" w:hAnsi="Arial"/>
                            <w:sz w:val="20"/>
                            <w:u w:val="single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sz w:val="20"/>
                <w:lang w:eastAsia="de-CH"/>
              </w:rPr>
              <w:pict>
                <v:shape id="Textfeld 48" o:spid="_x0000_s1029" type="#_x0000_t202" style="position:absolute;margin-left:255.7pt;margin-top:5.75pt;width:196.45pt;height:99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" fillcolor="white [3201]" stroked="f" strokeweight=".5pt">
                  <v:textbox>
                    <w:txbxContent>
                      <w:p w:rsidR="004079EE" w:rsidRDefault="004079EE" w:rsidP="004079EE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Welche Position nimmt der Minister g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e</w:t>
                        </w:r>
                        <w:r w:rsidR="00E76F80">
                          <w:rPr>
                            <w:rFonts w:ascii="Arial" w:hAnsi="Arial"/>
                            <w:sz w:val="20"/>
                          </w:rPr>
                          <w:t>gegenüber dem Nabucco-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Projekt ein?</w:t>
                        </w:r>
                      </w:p>
                      <w:p w:rsidR="004079EE" w:rsidRPr="00CD518C" w:rsidRDefault="00CD518C" w:rsidP="00CD518C">
                        <w:pPr>
                          <w:spacing w:before="60"/>
                          <w:rPr>
                            <w:rFonts w:ascii="Arial" w:hAnsi="Arial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Er bestätigt die geschäftlichen Intere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FF0000"/>
                            <w:sz w:val="20"/>
                          </w:rPr>
                          <w:t>sen und verspricht, sein Bestes zu tun. Im Gegenzug erwartet er Investitionen ausländischer Unternehmen.</w:t>
                        </w:r>
                      </w:p>
                    </w:txbxContent>
                  </v:textbox>
                </v:shape>
              </w:pict>
            </w:r>
          </w:p>
        </w:tc>
      </w:tr>
      <w:tr w:rsidR="004079EE" w:rsidTr="0064136C">
        <w:tc>
          <w:tcPr>
            <w:tcW w:w="9356" w:type="dxa"/>
          </w:tcPr>
          <w:p w:rsidR="004079EE" w:rsidRPr="006A15C3" w:rsidRDefault="004079EE" w:rsidP="006413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079EE" w:rsidTr="0064136C">
        <w:tc>
          <w:tcPr>
            <w:tcW w:w="9356" w:type="dxa"/>
          </w:tcPr>
          <w:p w:rsidR="004079EE" w:rsidRDefault="004079EE" w:rsidP="0064136C">
            <w:pPr>
              <w:pStyle w:val="Kopfzeile"/>
              <w:ind w:firstLine="709"/>
              <w:rPr>
                <w:rFonts w:ascii="Arial" w:hAnsi="Arial"/>
                <w:sz w:val="20"/>
              </w:rPr>
            </w:pPr>
          </w:p>
        </w:tc>
      </w:tr>
    </w:tbl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rPr>
          <w:rFonts w:ascii="Arial" w:hAnsi="Arial"/>
          <w:b/>
          <w:sz w:val="20"/>
        </w:rPr>
      </w:pPr>
    </w:p>
    <w:p w:rsidR="004079EE" w:rsidRDefault="004079EE" w:rsidP="004079EE">
      <w:pPr>
        <w:tabs>
          <w:tab w:val="left" w:pos="1532"/>
        </w:tabs>
        <w:rPr>
          <w:rFonts w:ascii="Arial" w:hAnsi="Arial"/>
          <w:b/>
          <w:sz w:val="20"/>
        </w:rPr>
      </w:pPr>
    </w:p>
    <w:p w:rsidR="004079EE" w:rsidRPr="002E2750" w:rsidRDefault="000E53AE" w:rsidP="004079EE">
      <w:pPr>
        <w:tabs>
          <w:tab w:val="left" w:pos="1532"/>
        </w:tabs>
        <w:rPr>
          <w:rFonts w:ascii="Arial" w:hAnsi="Arial"/>
          <w:b/>
          <w:sz w:val="20"/>
        </w:rPr>
      </w:pPr>
      <w:r>
        <w:rPr>
          <w:noProof/>
          <w:lang w:eastAsia="de-CH"/>
        </w:rPr>
        <w:pict>
          <v:shape id="Textfeld 22" o:spid="_x0000_s1031" type="#_x0000_t202" style="position:absolute;margin-left:91.95pt;margin-top:45.45pt;width:98.4pt;height:52.9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" fillcolor="white [3201]" stroked="f" strokeweight=".5pt">
            <v:textbox>
              <w:txbxContent>
                <w:p w:rsidR="004079EE" w:rsidRPr="00011627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11627">
                    <w:rPr>
                      <w:rFonts w:ascii="Arial" w:hAnsi="Arial"/>
                      <w:b/>
                      <w:sz w:val="20"/>
                    </w:rPr>
                    <w:t xml:space="preserve">Marc </w:t>
                  </w:r>
                  <w:r>
                    <w:rPr>
                      <w:rFonts w:ascii="Arial" w:hAnsi="Arial"/>
                      <w:b/>
                      <w:sz w:val="20"/>
                    </w:rPr>
                    <w:t>Feui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llade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:</w:t>
                  </w:r>
                </w:p>
                <w:p w:rsidR="004079EE" w:rsidRPr="00011627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11627">
                    <w:rPr>
                      <w:rFonts w:ascii="Arial" w:hAnsi="Arial"/>
                      <w:b/>
                      <w:sz w:val="20"/>
                    </w:rPr>
                    <w:t>Generaldirektor Total, Aserbai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d</w:t>
                  </w:r>
                  <w:r w:rsidRPr="00011627">
                    <w:rPr>
                      <w:rFonts w:ascii="Arial" w:hAnsi="Arial"/>
                      <w:b/>
                      <w:sz w:val="20"/>
                    </w:rPr>
                    <w:t>schan</w:t>
                  </w:r>
                </w:p>
              </w:txbxContent>
            </v:textbox>
          </v:shape>
        </w:pict>
      </w:r>
      <w:r w:rsidR="004079EE"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641350</wp:posOffset>
            </wp:positionV>
            <wp:extent cx="1087755" cy="611505"/>
            <wp:effectExtent l="0" t="0" r="0" b="0"/>
            <wp:wrapTight wrapText="bothSides">
              <wp:wrapPolygon edited="0">
                <wp:start x="0" y="0"/>
                <wp:lineTo x="0" y="20860"/>
                <wp:lineTo x="21184" y="20860"/>
                <wp:lineTo x="2118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9" b="7709"/>
                    <a:stretch/>
                  </pic:blipFill>
                  <pic:spPr bwMode="auto">
                    <a:xfrm>
                      <a:off x="0" y="0"/>
                      <a:ext cx="108775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1B65" w:rsidRDefault="001F1B65" w:rsidP="004079EE">
      <w:pPr>
        <w:rPr>
          <w:rFonts w:ascii="Arial" w:hAnsi="Arial"/>
          <w:b/>
          <w:sz w:val="20"/>
        </w:rPr>
      </w:pPr>
    </w:p>
    <w:p w:rsidR="004079EE" w:rsidRPr="002E2750" w:rsidRDefault="000E53AE" w:rsidP="001F1B65">
      <w:pPr>
        <w:tabs>
          <w:tab w:val="left" w:pos="5245"/>
        </w:tabs>
        <w:rPr>
          <w:rFonts w:ascii="Arial" w:hAnsi="Arial"/>
          <w:b/>
          <w:sz w:val="20"/>
        </w:rPr>
      </w:pPr>
      <w:r>
        <w:rPr>
          <w:noProof/>
          <w:lang w:eastAsia="de-CH"/>
        </w:rPr>
        <w:pict>
          <v:shape id="Textfeld 13" o:spid="_x0000_s1034" type="#_x0000_t202" style="position:absolute;margin-left:253.7pt;margin-top:277.3pt;width:192.6pt;height:96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" fillcolor="white [3201]" stroked="f" strokeweight=".5pt">
            <v:textbox style="mso-next-textbox:#Textfeld 13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 Motivation steckt hinter dem Engagement des OMV?</w:t>
                  </w:r>
                </w:p>
                <w:p w:rsidR="004079EE" w:rsidRPr="00CD518C" w:rsidRDefault="00CD518C" w:rsidP="00CD518C">
                  <w:pPr>
                    <w:spacing w:before="60"/>
                    <w:rPr>
                      <w:rFonts w:ascii="Arial" w:hAnsi="Arial"/>
                      <w:color w:val="FF0000"/>
                      <w:sz w:val="20"/>
                    </w:rPr>
                  </w:pPr>
                  <w:r>
                    <w:rPr>
                      <w:rFonts w:ascii="Arial" w:hAnsi="Arial"/>
                      <w:color w:val="FF0000"/>
                      <w:sz w:val="20"/>
                    </w:rPr>
                    <w:t>Er will die Gasversorgung Österreichs längerfristig sichern und sich für soziale Projekte in den Produzentenländern engagieren.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20" o:spid="_x0000_s1035" type="#_x0000_t202" style="position:absolute;margin-left:-1.4pt;margin-top:278.25pt;width:202.85pt;height:88.9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" fillcolor="white [3201]" stroked="f" strokeweight=".5pt">
            <v:textbox style="mso-next-textbox:#Textfeld 20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Notieren Sie drei zentrale Aussagen:</w:t>
                  </w:r>
                </w:p>
                <w:p w:rsidR="00CD518C" w:rsidRPr="005F63DB" w:rsidRDefault="00CD518C" w:rsidP="00CD518C">
                  <w:pPr>
                    <w:spacing w:before="60"/>
                    <w:rPr>
                      <w:rFonts w:ascii="Arial" w:hAnsi="Arial"/>
                      <w:color w:val="FF0000"/>
                      <w:sz w:val="20"/>
                    </w:rPr>
                  </w:pPr>
                  <w:r>
                    <w:rPr>
                      <w:rFonts w:ascii="Arial" w:hAnsi="Arial"/>
                      <w:color w:val="FF0000"/>
                      <w:sz w:val="20"/>
                    </w:rPr>
                    <w:t>Gazprom hat noch Wachstumspotential. Gas aus Aserbaidschan optimiert das Portfolio. Die Projekte sollen gleich b</w:t>
                  </w:r>
                  <w:r>
                    <w:rPr>
                      <w:rFonts w:ascii="Arial" w:hAnsi="Arial"/>
                      <w:color w:val="FF0000"/>
                      <w:sz w:val="20"/>
                    </w:rPr>
                    <w:t>e</w:t>
                  </w:r>
                  <w:r>
                    <w:rPr>
                      <w:rFonts w:ascii="Arial" w:hAnsi="Arial"/>
                      <w:color w:val="FF0000"/>
                      <w:sz w:val="20"/>
                    </w:rPr>
                    <w:t>handelt werden. Die Ukraine drehte im Gasstreit den Hahn zu.</w:t>
                  </w:r>
                </w:p>
                <w:p w:rsidR="004079EE" w:rsidRPr="00070AA3" w:rsidRDefault="004079EE" w:rsidP="00CD518C">
                  <w:pPr>
                    <w:spacing w:before="60"/>
                    <w:rPr>
                      <w:rFonts w:ascii="Arial" w:hAnsi="Arial"/>
                      <w:sz w:val="2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8" o:spid="_x0000_s1037" type="#_x0000_t202" style="position:absolute;margin-left:99.3pt;margin-top:223.5pt;width:93.25pt;height:51.9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" fillcolor="white [3201]" stroked="f" strokeweight=".5pt">
            <v:textbox>
              <w:txbxContent>
                <w:p w:rsidR="004079EE" w:rsidRPr="00070AA3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070AA3">
                    <w:rPr>
                      <w:rFonts w:ascii="Arial" w:hAnsi="Arial"/>
                      <w:b/>
                      <w:sz w:val="20"/>
                    </w:rPr>
                    <w:t xml:space="preserve">Alexander 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I. 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Medwedew: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br/>
                  </w:r>
                  <w:r w:rsidRPr="00070AA3">
                    <w:rPr>
                      <w:rFonts w:ascii="Arial" w:hAnsi="Arial"/>
                      <w:b/>
                      <w:sz w:val="20"/>
                    </w:rPr>
                    <w:t>Generaldirektor Gazprom</w:t>
                  </w:r>
                </w:p>
              </w:txbxContent>
            </v:textbox>
          </v:shape>
        </w:pict>
      </w:r>
      <w:r w:rsidR="00B462BC">
        <w:rPr>
          <w:noProof/>
          <w:lang w:eastAsia="de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2854325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b="4091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62BC"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2830830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5" r="1" b="3075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23" o:spid="_x0000_s1030" type="#_x0000_t202" style="position:absolute;margin-left:-.15pt;margin-top:79.2pt;width:193.6pt;height:97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" fillcolor="white [3201]" stroked="f" strokeweight=".5pt">
            <v:textbox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Welcher Unterschied besteht zwischen dem Erdöl- und dem Gasgeschäft?</w:t>
                  </w:r>
                </w:p>
                <w:p w:rsidR="004079EE" w:rsidRPr="00CD518C" w:rsidRDefault="00CD518C" w:rsidP="00CD518C">
                  <w:pPr>
                    <w:rPr>
                      <w:rFonts w:ascii="Arial" w:hAnsi="Arial"/>
                      <w:color w:val="FF0000"/>
                      <w:sz w:val="20"/>
                    </w:rPr>
                  </w:pPr>
                  <w:r>
                    <w:rPr>
                      <w:rFonts w:ascii="Arial" w:hAnsi="Arial"/>
                      <w:color w:val="FF0000"/>
                      <w:sz w:val="20"/>
                    </w:rPr>
                    <w:t>Während Öl problemlos mit Schiffen transportiert werden kann, benötigt Gas hohe Investitionen für den Bau von Pipelines und somit viele Käufer für lange Zeit.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2" o:spid="_x0000_s1036" type="#_x0000_t202" style="position:absolute;margin-left:351.5pt;margin-top:225.2pt;width:89.65pt;height:43.4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" fillcolor="white [3201]" stroked="f" strokeweight=".5pt">
            <v:textbox>
              <w:txbxContent>
                <w:p w:rsidR="004079EE" w:rsidRPr="00BF3A3B" w:rsidRDefault="004079EE" w:rsidP="004079EE">
                  <w:pPr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BF3A3B">
                    <w:rPr>
                      <w:rFonts w:ascii="Arial" w:hAnsi="Arial"/>
                      <w:b/>
                      <w:sz w:val="20"/>
                    </w:rPr>
                    <w:t>Gerhard Roiss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:</w:t>
                  </w:r>
                </w:p>
                <w:p w:rsidR="004079EE" w:rsidRPr="00BF3A3B" w:rsidRDefault="004079EE" w:rsidP="004079EE">
                  <w:pPr>
                    <w:rPr>
                      <w:b/>
                      <w:sz w:val="20"/>
                    </w:rPr>
                  </w:pPr>
                  <w:r w:rsidRPr="00BF3A3B">
                    <w:rPr>
                      <w:rFonts w:ascii="Arial" w:hAnsi="Arial"/>
                      <w:b/>
                      <w:sz w:val="20"/>
                    </w:rPr>
                    <w:t>Generaldirektor OMV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5" o:spid="_x0000_s1033" type="#_x0000_t202" style="position:absolute;margin-left:350.95pt;margin-top:27.05pt;width:91.65pt;height:48.2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" fillcolor="white [3201]" stroked="f" strokeweight=".5pt">
            <v:textbox style="mso-next-textbox:#Textfeld 15">
              <w:txbxContent>
                <w:p w:rsidR="004079EE" w:rsidRPr="00284399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284399">
                    <w:rPr>
                      <w:rFonts w:ascii="Arial" w:hAnsi="Arial"/>
                      <w:b/>
                      <w:sz w:val="20"/>
                    </w:rPr>
                    <w:t>Taner Yildiz</w:t>
                  </w:r>
                  <w:r w:rsidR="00CD518C">
                    <w:rPr>
                      <w:rFonts w:ascii="Arial" w:hAnsi="Arial"/>
                      <w:b/>
                      <w:sz w:val="20"/>
                    </w:rPr>
                    <w:t>:</w:t>
                  </w:r>
                </w:p>
                <w:p w:rsidR="004079EE" w:rsidRPr="00284399" w:rsidRDefault="004079EE" w:rsidP="004079EE">
                  <w:pPr>
                    <w:rPr>
                      <w:rFonts w:ascii="Arial" w:hAnsi="Arial"/>
                      <w:b/>
                      <w:sz w:val="20"/>
                    </w:rPr>
                  </w:pPr>
                  <w:r w:rsidRPr="00284399">
                    <w:rPr>
                      <w:rFonts w:ascii="Arial" w:hAnsi="Arial"/>
                      <w:b/>
                      <w:sz w:val="20"/>
                    </w:rPr>
                    <w:t>Energieminister Türkei</w:t>
                  </w:r>
                </w:p>
              </w:txbxContent>
            </v:textbox>
          </v:shape>
        </w:pict>
      </w:r>
      <w:r w:rsidR="00B462BC">
        <w:rPr>
          <w:noProof/>
          <w:lang w:eastAsia="de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334010</wp:posOffset>
            </wp:positionV>
            <wp:extent cx="1085850" cy="612140"/>
            <wp:effectExtent l="19050" t="0" r="0" b="0"/>
            <wp:wrapTight wrapText="bothSides">
              <wp:wrapPolygon edited="0">
                <wp:start x="-379" y="0"/>
                <wp:lineTo x="-379" y="20838"/>
                <wp:lineTo x="21600" y="20838"/>
                <wp:lineTo x="21600" y="0"/>
                <wp:lineTo x="-379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61" r="1" b="3161"/>
                    <a:stretch/>
                  </pic:blipFill>
                  <pic:spPr bwMode="auto">
                    <a:xfrm>
                      <a:off x="0" y="0"/>
                      <a:ext cx="10858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16" o:spid="_x0000_s1032" type="#_x0000_t202" style="position:absolute;margin-left:254.5pt;margin-top:75.35pt;width:200.95pt;height:97.75pt;z-index:2516684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" fillcolor="white [3201]" stroked="f" strokeweight=".5pt">
            <v:textbox style="mso-next-textbox:#Textfeld 16">
              <w:txbxContent>
                <w:p w:rsidR="004079EE" w:rsidRDefault="004079EE" w:rsidP="004079EE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Welchen Standpunkt vert</w:t>
                  </w:r>
                  <w:r w:rsidR="00E76F80">
                    <w:rPr>
                      <w:rFonts w:ascii="Arial" w:hAnsi="Arial"/>
                      <w:sz w:val="20"/>
                    </w:rPr>
                    <w:t>ritt die Türkei in der Nabucco-</w:t>
                  </w:r>
                  <w:r>
                    <w:rPr>
                      <w:rFonts w:ascii="Arial" w:hAnsi="Arial"/>
                      <w:sz w:val="20"/>
                    </w:rPr>
                    <w:t>Frage?</w:t>
                  </w:r>
                </w:p>
                <w:p w:rsidR="004079EE" w:rsidRPr="00CD518C" w:rsidRDefault="005B4290" w:rsidP="00CD518C">
                  <w:pPr>
                    <w:spacing w:before="60"/>
                    <w:rPr>
                      <w:rFonts w:ascii="Arial" w:hAnsi="Arial"/>
                      <w:color w:val="FF0000"/>
                      <w:sz w:val="20"/>
                    </w:rPr>
                  </w:pPr>
                  <w:r>
                    <w:rPr>
                      <w:rFonts w:ascii="Arial" w:hAnsi="Arial"/>
                      <w:color w:val="FF0000"/>
                      <w:sz w:val="20"/>
                    </w:rPr>
                    <w:t>Taner</w:t>
                  </w:r>
                  <w:r w:rsidR="00CD518C">
                    <w:rPr>
                      <w:rFonts w:ascii="Arial" w:hAnsi="Arial"/>
                      <w:color w:val="FF0000"/>
                      <w:sz w:val="20"/>
                    </w:rPr>
                    <w:t xml:space="preserve"> Yildiz gibt keine klare Antwort. Ein Geschäft komme zustande, wenn sich Produzent und Konsument einig seien. Ein Projekt zu wählen heisse nicht, auf das andere zu verzichten.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8" o:spid="_x0000_s1038" style="position:absolute;margin-left:244.7pt;margin-top:15.3pt;width:215.4pt;height:170.05pt;z-index:-2516541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" filled="f" strokecolor="black [3200]" strokeweight="2pt"/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19" o:spid="_x0000_s1040" style="position:absolute;margin-left:244.7pt;margin-top:210.8pt;width:215.4pt;height:170.05pt;z-index:-2516295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" filled="f" strokecolor="black [3200]" strokeweight="2pt"/>
        </w:pict>
      </w:r>
      <w:r>
        <w:rPr>
          <w:noProof/>
          <w:lang w:val="de-DE" w:eastAsia="de-DE"/>
        </w:rPr>
        <w:pict>
          <v:shape id="_x0000_s1046" type="#_x0000_t202" style="position:absolute;margin-left:258.65pt;margin-top:189.45pt;width:118.95pt;height:17.7pt;z-index:251657214;mso-position-horizontal-relative:text;mso-position-vertical-relative:text" stroked="f">
            <v:textbox>
              <w:txbxContent>
                <w:p w:rsidR="001F1B65" w:rsidRPr="001F1B65" w:rsidRDefault="001F1B65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  <w:t>Frage 6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45" type="#_x0000_t202" style="position:absolute;margin-left:-6.35pt;margin-top:190.1pt;width:118.95pt;height:19.05pt;z-index:251658239;mso-position-horizontal-relative:text;mso-position-vertical-relative:text" stroked="f">
            <v:textbox>
              <w:txbxContent>
                <w:p w:rsidR="001F1B65" w:rsidRPr="001F1B65" w:rsidRDefault="001F1B65">
                  <w:pPr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</w:pPr>
                  <w:r w:rsidRPr="001F1B65">
                    <w:rPr>
                      <w:rFonts w:ascii="Arial" w:hAnsi="Arial"/>
                      <w:b/>
                      <w:noProof/>
                      <w:sz w:val="20"/>
                      <w:lang w:val="de-DE" w:eastAsia="de-DE"/>
                    </w:rPr>
                    <w:t>Frage 5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6" o:spid="_x0000_s1041" style="position:absolute;margin-left:-6.35pt;margin-top:14.45pt;width:215.4pt;height:170.05pt;z-index:-2516561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" filled="f" strokecolor="black [3200]" strokeweight="2pt"/>
        </w:pict>
      </w:r>
      <w:r>
        <w:rPr>
          <w:rFonts w:ascii="Arial" w:hAnsi="Arial"/>
          <w:noProof/>
          <w:sz w:val="20"/>
          <w:u w:val="single"/>
          <w:lang w:eastAsia="de-CH"/>
        </w:rPr>
        <w:pict>
          <v:roundrect id="Abgerundetes Rechteck 7" o:spid="_x0000_s1039" style="position:absolute;margin-left:-6.95pt;margin-top:211.1pt;width:215.4pt;height:170.05pt;z-index:-2516551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" filled="f" strokecolor="black [3200]" strokeweight="2pt"/>
        </w:pict>
      </w:r>
      <w:r w:rsidR="001F1B65">
        <w:rPr>
          <w:rFonts w:ascii="Arial" w:hAnsi="Arial"/>
          <w:b/>
          <w:sz w:val="20"/>
        </w:rPr>
        <w:t>Frage 3</w:t>
      </w:r>
      <w:r w:rsidR="001F1B65">
        <w:rPr>
          <w:rFonts w:ascii="Arial" w:hAnsi="Arial"/>
          <w:b/>
          <w:sz w:val="20"/>
        </w:rPr>
        <w:tab/>
        <w:t>Frage 4</w:t>
      </w:r>
    </w:p>
    <w:sectPr w:rsidR="004079EE" w:rsidRPr="002E2750" w:rsidSect="001467F6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65" w:rsidRDefault="00014265">
      <w:r>
        <w:separator/>
      </w:r>
    </w:p>
  </w:endnote>
  <w:endnote w:type="continuationSeparator" w:id="0">
    <w:p w:rsidR="00014265" w:rsidRDefault="00014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0E53A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A408F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76F8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E53AE">
            <w:fldChar w:fldCharType="begin"/>
          </w:r>
          <w:r w:rsidR="000E53AE">
            <w:instrText xml:space="preserve"> NUMPAGES   \* MERGEFORMAT </w:instrText>
          </w:r>
          <w:r w:rsidR="000E53AE">
            <w:fldChar w:fldCharType="separate"/>
          </w:r>
          <w:r w:rsidR="00FA75BC" w:rsidRPr="00FA75B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0E53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0E53A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A408F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E53A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E53AE">
            <w:fldChar w:fldCharType="begin"/>
          </w:r>
          <w:r w:rsidR="000E53AE">
            <w:instrText xml:space="preserve"> NUMPAGES   \* MERGEFORMAT </w:instrText>
          </w:r>
          <w:r w:rsidR="000E53AE">
            <w:fldChar w:fldCharType="separate"/>
          </w:r>
          <w:r w:rsidR="000E53AE" w:rsidRPr="000E53A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0E53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65" w:rsidRDefault="00014265">
      <w:r>
        <w:separator/>
      </w:r>
    </w:p>
  </w:footnote>
  <w:footnote w:type="continuationSeparator" w:id="0">
    <w:p w:rsidR="00014265" w:rsidRDefault="00014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  <w:p w:rsidR="003C2478" w:rsidRPr="002D01FD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Fracking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E24E4B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Gas Monopoly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4084A" w:rsidTr="00D00C02">
      <w:trPr>
        <w:trHeight w:val="227"/>
      </w:trPr>
      <w:tc>
        <w:tcPr>
          <w:tcW w:w="9356" w:type="dxa"/>
          <w:gridSpan w:val="5"/>
          <w:vAlign w:val="center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567"/>
      </w:trPr>
      <w:tc>
        <w:tcPr>
          <w:tcW w:w="3932" w:type="dxa"/>
          <w:gridSpan w:val="3"/>
          <w:vMerge w:val="restart"/>
        </w:tcPr>
        <w:p w:rsidR="0034084A" w:rsidRDefault="0034084A" w:rsidP="00D00C0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4084A" w:rsidRDefault="0034084A" w:rsidP="00D00C02">
          <w:pPr>
            <w:pStyle w:val="Kopfzeile"/>
          </w:pPr>
        </w:p>
        <w:p w:rsidR="0034084A" w:rsidRPr="0008046F" w:rsidRDefault="0034084A" w:rsidP="00D00C02">
          <w:pPr>
            <w:jc w:val="center"/>
          </w:pPr>
        </w:p>
      </w:tc>
      <w:tc>
        <w:tcPr>
          <w:tcW w:w="3618" w:type="dxa"/>
          <w:vAlign w:val="bottom"/>
        </w:tcPr>
        <w:p w:rsidR="0034084A" w:rsidRDefault="003C2478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09210C">
            <w:rPr>
              <w:rFonts w:ascii="Arial" w:hAnsi="Arial"/>
              <w:b/>
              <w:sz w:val="24"/>
              <w:szCs w:val="24"/>
            </w:rPr>
            <w:t>5</w:t>
          </w:r>
        </w:p>
        <w:p w:rsidR="003C2478" w:rsidRPr="002D01FD" w:rsidRDefault="005B4290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4084A" w:rsidTr="00D00C02">
      <w:trPr>
        <w:trHeight w:hRule="exact" w:val="397"/>
      </w:trPr>
      <w:tc>
        <w:tcPr>
          <w:tcW w:w="3932" w:type="dxa"/>
          <w:gridSpan w:val="3"/>
          <w:vMerge/>
        </w:tcPr>
        <w:p w:rsidR="0034084A" w:rsidRDefault="0034084A" w:rsidP="00D00C0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4084A" w:rsidRDefault="0034084A" w:rsidP="00D00C02">
          <w:pPr>
            <w:pStyle w:val="Kopfzeile"/>
          </w:pPr>
        </w:p>
      </w:tc>
      <w:tc>
        <w:tcPr>
          <w:tcW w:w="3618" w:type="dxa"/>
          <w:vAlign w:val="bottom"/>
        </w:tcPr>
        <w:p w:rsidR="0034084A" w:rsidRPr="002D01FD" w:rsidRDefault="0034084A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4084A" w:rsidTr="00D00C02">
      <w:trPr>
        <w:trHeight w:hRule="exact" w:val="227"/>
      </w:trPr>
      <w:tc>
        <w:tcPr>
          <w:tcW w:w="9356" w:type="dxa"/>
          <w:gridSpan w:val="5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4084A" w:rsidRPr="0070624B" w:rsidRDefault="0034084A" w:rsidP="00D00C0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4084A" w:rsidRPr="002D01FD" w:rsidRDefault="0034084A" w:rsidP="00D00C0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4084A" w:rsidTr="00D00C0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4084A" w:rsidRPr="006F2C9E" w:rsidRDefault="0034084A" w:rsidP="00D00C0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Gas Monopoly</w:t>
          </w:r>
        </w:p>
      </w:tc>
    </w:tr>
    <w:tr w:rsidR="0034084A" w:rsidTr="00D00C0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</w:p>
        <w:p w:rsidR="0034084A" w:rsidRPr="006F2C9E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83 Minuten</w:t>
          </w:r>
          <w:r w:rsidR="001248D8">
            <w:rPr>
              <w:rFonts w:ascii="Arial" w:hAnsi="Arial"/>
              <w:sz w:val="18"/>
              <w:szCs w:val="18"/>
            </w:rPr>
            <w:tab/>
          </w:r>
        </w:p>
        <w:bookmarkEnd w:id="1"/>
        <w:p w:rsidR="0034084A" w:rsidRPr="0070624B" w:rsidRDefault="0034084A" w:rsidP="00D00C02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1B1"/>
    <w:multiLevelType w:val="hybridMultilevel"/>
    <w:tmpl w:val="03426A1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6521A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5510DE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49B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B6D83"/>
    <w:multiLevelType w:val="hybridMultilevel"/>
    <w:tmpl w:val="0DFCD2E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153FD"/>
    <w:multiLevelType w:val="hybridMultilevel"/>
    <w:tmpl w:val="A7E8F634"/>
    <w:lvl w:ilvl="0" w:tplc="E94E0E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4964AF"/>
    <w:multiLevelType w:val="hybridMultilevel"/>
    <w:tmpl w:val="4AA65A7C"/>
    <w:lvl w:ilvl="0" w:tplc="9C38A7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51965"/>
    <w:multiLevelType w:val="hybridMultilevel"/>
    <w:tmpl w:val="369A38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27"/>
  </w:num>
  <w:num w:numId="5">
    <w:abstractNumId w:val="26"/>
  </w:num>
  <w:num w:numId="6">
    <w:abstractNumId w:val="22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8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8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6"/>
  </w:num>
  <w:num w:numId="23">
    <w:abstractNumId w:val="23"/>
  </w:num>
  <w:num w:numId="24">
    <w:abstractNumId w:val="21"/>
  </w:num>
  <w:num w:numId="25">
    <w:abstractNumId w:val="0"/>
  </w:num>
  <w:num w:numId="26">
    <w:abstractNumId w:val="17"/>
  </w:num>
  <w:num w:numId="27">
    <w:abstractNumId w:val="15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0721">
      <o:colormru v:ext="edit" colors="#eaeaea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406"/>
    <w:rsid w:val="00012008"/>
    <w:rsid w:val="00014265"/>
    <w:rsid w:val="00034C0B"/>
    <w:rsid w:val="00036CEF"/>
    <w:rsid w:val="0004298A"/>
    <w:rsid w:val="00046687"/>
    <w:rsid w:val="000508C4"/>
    <w:rsid w:val="000542A1"/>
    <w:rsid w:val="00054A08"/>
    <w:rsid w:val="00055E66"/>
    <w:rsid w:val="00056661"/>
    <w:rsid w:val="00065561"/>
    <w:rsid w:val="00066E32"/>
    <w:rsid w:val="00071CAA"/>
    <w:rsid w:val="00073AB1"/>
    <w:rsid w:val="000819E5"/>
    <w:rsid w:val="00085A93"/>
    <w:rsid w:val="000868B6"/>
    <w:rsid w:val="00086C9A"/>
    <w:rsid w:val="00087330"/>
    <w:rsid w:val="00090A9C"/>
    <w:rsid w:val="00090FA0"/>
    <w:rsid w:val="0009210C"/>
    <w:rsid w:val="000B40B0"/>
    <w:rsid w:val="000B73FE"/>
    <w:rsid w:val="000C21CF"/>
    <w:rsid w:val="000C578C"/>
    <w:rsid w:val="000E1EB9"/>
    <w:rsid w:val="000E53AE"/>
    <w:rsid w:val="000E5927"/>
    <w:rsid w:val="000E6EF6"/>
    <w:rsid w:val="00101BE1"/>
    <w:rsid w:val="001065E3"/>
    <w:rsid w:val="001107C0"/>
    <w:rsid w:val="00114139"/>
    <w:rsid w:val="001205C5"/>
    <w:rsid w:val="001248D8"/>
    <w:rsid w:val="0013281A"/>
    <w:rsid w:val="00143CB8"/>
    <w:rsid w:val="001467F6"/>
    <w:rsid w:val="00165402"/>
    <w:rsid w:val="00166279"/>
    <w:rsid w:val="00166E38"/>
    <w:rsid w:val="0017552C"/>
    <w:rsid w:val="001839B1"/>
    <w:rsid w:val="0018786F"/>
    <w:rsid w:val="00194162"/>
    <w:rsid w:val="001A091D"/>
    <w:rsid w:val="001B22A4"/>
    <w:rsid w:val="001B3C76"/>
    <w:rsid w:val="001C544E"/>
    <w:rsid w:val="001D38EE"/>
    <w:rsid w:val="001E04EE"/>
    <w:rsid w:val="001F1B65"/>
    <w:rsid w:val="001F448D"/>
    <w:rsid w:val="002049FF"/>
    <w:rsid w:val="00214C82"/>
    <w:rsid w:val="00220784"/>
    <w:rsid w:val="00226E71"/>
    <w:rsid w:val="00227596"/>
    <w:rsid w:val="00230DFC"/>
    <w:rsid w:val="002338AA"/>
    <w:rsid w:val="00233B90"/>
    <w:rsid w:val="00237581"/>
    <w:rsid w:val="00240D97"/>
    <w:rsid w:val="0024337E"/>
    <w:rsid w:val="00246829"/>
    <w:rsid w:val="002558F8"/>
    <w:rsid w:val="00257F9B"/>
    <w:rsid w:val="00263C4D"/>
    <w:rsid w:val="002853C8"/>
    <w:rsid w:val="00293E12"/>
    <w:rsid w:val="002A62B1"/>
    <w:rsid w:val="002B11F1"/>
    <w:rsid w:val="002B69DF"/>
    <w:rsid w:val="002C3EDA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084A"/>
    <w:rsid w:val="00340EA8"/>
    <w:rsid w:val="003429F6"/>
    <w:rsid w:val="0034512E"/>
    <w:rsid w:val="00347764"/>
    <w:rsid w:val="00362BEB"/>
    <w:rsid w:val="00367A3B"/>
    <w:rsid w:val="00383231"/>
    <w:rsid w:val="00386693"/>
    <w:rsid w:val="003944BE"/>
    <w:rsid w:val="00396D95"/>
    <w:rsid w:val="00397C33"/>
    <w:rsid w:val="003C2478"/>
    <w:rsid w:val="003D05EC"/>
    <w:rsid w:val="003D4A61"/>
    <w:rsid w:val="003D55D9"/>
    <w:rsid w:val="003E371A"/>
    <w:rsid w:val="003E7307"/>
    <w:rsid w:val="003E7DD1"/>
    <w:rsid w:val="004079EE"/>
    <w:rsid w:val="00410E4C"/>
    <w:rsid w:val="00412118"/>
    <w:rsid w:val="004162E1"/>
    <w:rsid w:val="00430A31"/>
    <w:rsid w:val="0044040D"/>
    <w:rsid w:val="0044293F"/>
    <w:rsid w:val="00442A37"/>
    <w:rsid w:val="00452150"/>
    <w:rsid w:val="004617BB"/>
    <w:rsid w:val="00461BF0"/>
    <w:rsid w:val="00471124"/>
    <w:rsid w:val="00480092"/>
    <w:rsid w:val="00483BAA"/>
    <w:rsid w:val="00485C23"/>
    <w:rsid w:val="00497544"/>
    <w:rsid w:val="004B6E8A"/>
    <w:rsid w:val="004C0A43"/>
    <w:rsid w:val="004D3406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6F28"/>
    <w:rsid w:val="00537C46"/>
    <w:rsid w:val="005469AD"/>
    <w:rsid w:val="0055473E"/>
    <w:rsid w:val="00567AA2"/>
    <w:rsid w:val="005714A1"/>
    <w:rsid w:val="005744E6"/>
    <w:rsid w:val="0058095E"/>
    <w:rsid w:val="005841F8"/>
    <w:rsid w:val="00591986"/>
    <w:rsid w:val="005B0B74"/>
    <w:rsid w:val="005B25FB"/>
    <w:rsid w:val="005B4290"/>
    <w:rsid w:val="005B7135"/>
    <w:rsid w:val="005D1E03"/>
    <w:rsid w:val="005D6FBC"/>
    <w:rsid w:val="005D7D38"/>
    <w:rsid w:val="005F2E73"/>
    <w:rsid w:val="005F6BBF"/>
    <w:rsid w:val="006056CD"/>
    <w:rsid w:val="00614018"/>
    <w:rsid w:val="00614781"/>
    <w:rsid w:val="006179A3"/>
    <w:rsid w:val="00626EA3"/>
    <w:rsid w:val="0064785C"/>
    <w:rsid w:val="006559FC"/>
    <w:rsid w:val="006615B6"/>
    <w:rsid w:val="00681B2B"/>
    <w:rsid w:val="0068286F"/>
    <w:rsid w:val="00684331"/>
    <w:rsid w:val="0069095A"/>
    <w:rsid w:val="006922F3"/>
    <w:rsid w:val="00696ED8"/>
    <w:rsid w:val="006A15C3"/>
    <w:rsid w:val="006A3A72"/>
    <w:rsid w:val="006A5308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07ADB"/>
    <w:rsid w:val="00710636"/>
    <w:rsid w:val="007177EF"/>
    <w:rsid w:val="00717BDA"/>
    <w:rsid w:val="0072506A"/>
    <w:rsid w:val="00727221"/>
    <w:rsid w:val="00736B90"/>
    <w:rsid w:val="00766C9D"/>
    <w:rsid w:val="007710E0"/>
    <w:rsid w:val="0077741F"/>
    <w:rsid w:val="007776A8"/>
    <w:rsid w:val="007A3429"/>
    <w:rsid w:val="007B0B1A"/>
    <w:rsid w:val="007D0F0A"/>
    <w:rsid w:val="007D6281"/>
    <w:rsid w:val="007F46D7"/>
    <w:rsid w:val="007F47DB"/>
    <w:rsid w:val="007F5172"/>
    <w:rsid w:val="007F5CA3"/>
    <w:rsid w:val="00811096"/>
    <w:rsid w:val="008250E8"/>
    <w:rsid w:val="00837C30"/>
    <w:rsid w:val="00845168"/>
    <w:rsid w:val="00852795"/>
    <w:rsid w:val="00854008"/>
    <w:rsid w:val="00854AFE"/>
    <w:rsid w:val="00860B4E"/>
    <w:rsid w:val="00860E34"/>
    <w:rsid w:val="00864EB5"/>
    <w:rsid w:val="008730DE"/>
    <w:rsid w:val="00886FBC"/>
    <w:rsid w:val="00893107"/>
    <w:rsid w:val="008A74E6"/>
    <w:rsid w:val="008B183D"/>
    <w:rsid w:val="008B2AC2"/>
    <w:rsid w:val="008B6058"/>
    <w:rsid w:val="008C11E6"/>
    <w:rsid w:val="008C2425"/>
    <w:rsid w:val="008C6C31"/>
    <w:rsid w:val="008D031B"/>
    <w:rsid w:val="008E3FCC"/>
    <w:rsid w:val="008F0629"/>
    <w:rsid w:val="008F3811"/>
    <w:rsid w:val="009127CE"/>
    <w:rsid w:val="009166A7"/>
    <w:rsid w:val="00923690"/>
    <w:rsid w:val="00927027"/>
    <w:rsid w:val="009362F4"/>
    <w:rsid w:val="00936D06"/>
    <w:rsid w:val="00937B92"/>
    <w:rsid w:val="009463F4"/>
    <w:rsid w:val="00951C3A"/>
    <w:rsid w:val="00953C86"/>
    <w:rsid w:val="00957988"/>
    <w:rsid w:val="00966BFD"/>
    <w:rsid w:val="009710E4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5C46"/>
    <w:rsid w:val="009D4F54"/>
    <w:rsid w:val="009E3849"/>
    <w:rsid w:val="009F0855"/>
    <w:rsid w:val="00A02F03"/>
    <w:rsid w:val="00A120DD"/>
    <w:rsid w:val="00A13B65"/>
    <w:rsid w:val="00A20506"/>
    <w:rsid w:val="00A2302D"/>
    <w:rsid w:val="00A30917"/>
    <w:rsid w:val="00A321FC"/>
    <w:rsid w:val="00A33B92"/>
    <w:rsid w:val="00A359FA"/>
    <w:rsid w:val="00A408F1"/>
    <w:rsid w:val="00A427DC"/>
    <w:rsid w:val="00A44367"/>
    <w:rsid w:val="00A57EC3"/>
    <w:rsid w:val="00A601D7"/>
    <w:rsid w:val="00A628C7"/>
    <w:rsid w:val="00A743B5"/>
    <w:rsid w:val="00A7485C"/>
    <w:rsid w:val="00A74D0C"/>
    <w:rsid w:val="00A76482"/>
    <w:rsid w:val="00A82058"/>
    <w:rsid w:val="00A97938"/>
    <w:rsid w:val="00AA67ED"/>
    <w:rsid w:val="00AB33EE"/>
    <w:rsid w:val="00AB4557"/>
    <w:rsid w:val="00AB76C5"/>
    <w:rsid w:val="00AC29C1"/>
    <w:rsid w:val="00AC7551"/>
    <w:rsid w:val="00AD4CA7"/>
    <w:rsid w:val="00AF11CE"/>
    <w:rsid w:val="00AF5072"/>
    <w:rsid w:val="00B07FF4"/>
    <w:rsid w:val="00B108E4"/>
    <w:rsid w:val="00B21A96"/>
    <w:rsid w:val="00B327B9"/>
    <w:rsid w:val="00B34CB3"/>
    <w:rsid w:val="00B435DD"/>
    <w:rsid w:val="00B4431E"/>
    <w:rsid w:val="00B445E3"/>
    <w:rsid w:val="00B462BC"/>
    <w:rsid w:val="00B4742B"/>
    <w:rsid w:val="00B5025E"/>
    <w:rsid w:val="00B512C6"/>
    <w:rsid w:val="00B62D9B"/>
    <w:rsid w:val="00B66519"/>
    <w:rsid w:val="00B76D1B"/>
    <w:rsid w:val="00B87E56"/>
    <w:rsid w:val="00BA7E08"/>
    <w:rsid w:val="00BB2564"/>
    <w:rsid w:val="00BB46AE"/>
    <w:rsid w:val="00BC4336"/>
    <w:rsid w:val="00BD356A"/>
    <w:rsid w:val="00BF1D68"/>
    <w:rsid w:val="00BF6EE9"/>
    <w:rsid w:val="00C11570"/>
    <w:rsid w:val="00C15202"/>
    <w:rsid w:val="00C164DF"/>
    <w:rsid w:val="00C16AE0"/>
    <w:rsid w:val="00C1730B"/>
    <w:rsid w:val="00C20222"/>
    <w:rsid w:val="00C2082D"/>
    <w:rsid w:val="00C33582"/>
    <w:rsid w:val="00C3469A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245A"/>
    <w:rsid w:val="00C97378"/>
    <w:rsid w:val="00CA087D"/>
    <w:rsid w:val="00CA50BD"/>
    <w:rsid w:val="00CB15CC"/>
    <w:rsid w:val="00CB2E4A"/>
    <w:rsid w:val="00CB5761"/>
    <w:rsid w:val="00CB749C"/>
    <w:rsid w:val="00CC4B43"/>
    <w:rsid w:val="00CD31DF"/>
    <w:rsid w:val="00CD518C"/>
    <w:rsid w:val="00CE077F"/>
    <w:rsid w:val="00CE0D68"/>
    <w:rsid w:val="00CE62FC"/>
    <w:rsid w:val="00D01C17"/>
    <w:rsid w:val="00D06954"/>
    <w:rsid w:val="00D13029"/>
    <w:rsid w:val="00D14A49"/>
    <w:rsid w:val="00D159AE"/>
    <w:rsid w:val="00D30DFC"/>
    <w:rsid w:val="00D31261"/>
    <w:rsid w:val="00D34455"/>
    <w:rsid w:val="00D359A5"/>
    <w:rsid w:val="00D4459B"/>
    <w:rsid w:val="00D45DAD"/>
    <w:rsid w:val="00D52850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467"/>
    <w:rsid w:val="00DB05E1"/>
    <w:rsid w:val="00DC0DD0"/>
    <w:rsid w:val="00DC1020"/>
    <w:rsid w:val="00DC1BEE"/>
    <w:rsid w:val="00DC565A"/>
    <w:rsid w:val="00DC58B8"/>
    <w:rsid w:val="00DD05C2"/>
    <w:rsid w:val="00DD166A"/>
    <w:rsid w:val="00DE47B7"/>
    <w:rsid w:val="00DE57F4"/>
    <w:rsid w:val="00E061EC"/>
    <w:rsid w:val="00E070FB"/>
    <w:rsid w:val="00E11FF8"/>
    <w:rsid w:val="00E125EF"/>
    <w:rsid w:val="00E21CAC"/>
    <w:rsid w:val="00E22D37"/>
    <w:rsid w:val="00E24E4B"/>
    <w:rsid w:val="00E25EBF"/>
    <w:rsid w:val="00E311EC"/>
    <w:rsid w:val="00E334CA"/>
    <w:rsid w:val="00E4038E"/>
    <w:rsid w:val="00E53B98"/>
    <w:rsid w:val="00E56CD4"/>
    <w:rsid w:val="00E67565"/>
    <w:rsid w:val="00E6786D"/>
    <w:rsid w:val="00E718C0"/>
    <w:rsid w:val="00E76F80"/>
    <w:rsid w:val="00E900F8"/>
    <w:rsid w:val="00E93606"/>
    <w:rsid w:val="00EA4561"/>
    <w:rsid w:val="00EB1B27"/>
    <w:rsid w:val="00EB283A"/>
    <w:rsid w:val="00EB6185"/>
    <w:rsid w:val="00EC0A57"/>
    <w:rsid w:val="00EC53C9"/>
    <w:rsid w:val="00EC5921"/>
    <w:rsid w:val="00ED0463"/>
    <w:rsid w:val="00ED3006"/>
    <w:rsid w:val="00EE3B5F"/>
    <w:rsid w:val="00EF1341"/>
    <w:rsid w:val="00EF2ED7"/>
    <w:rsid w:val="00EF5752"/>
    <w:rsid w:val="00EF6A64"/>
    <w:rsid w:val="00F077B3"/>
    <w:rsid w:val="00F16CD2"/>
    <w:rsid w:val="00F45B96"/>
    <w:rsid w:val="00F47E7F"/>
    <w:rsid w:val="00F532DE"/>
    <w:rsid w:val="00F53439"/>
    <w:rsid w:val="00F5443B"/>
    <w:rsid w:val="00F547CC"/>
    <w:rsid w:val="00F640CE"/>
    <w:rsid w:val="00F65670"/>
    <w:rsid w:val="00F70D14"/>
    <w:rsid w:val="00F72BD3"/>
    <w:rsid w:val="00F73C5C"/>
    <w:rsid w:val="00F767B2"/>
    <w:rsid w:val="00F84898"/>
    <w:rsid w:val="00F905C6"/>
    <w:rsid w:val="00F91634"/>
    <w:rsid w:val="00F92083"/>
    <w:rsid w:val="00FA75BC"/>
    <w:rsid w:val="00FB1813"/>
    <w:rsid w:val="00FB2D13"/>
    <w:rsid w:val="00FB528C"/>
    <w:rsid w:val="00FB7D10"/>
    <w:rsid w:val="00FC199E"/>
    <w:rsid w:val="00FC79D6"/>
    <w:rsid w:val="00FE411B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ru v:ext="edit" colors="#eaeaea"/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2D24A-ADA9-4D5A-B8C8-F84ED9BC6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8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 Monopoly</dc:title>
  <dc:creator>Roman Hoegger</dc:creator>
  <cp:lastModifiedBy>Marriott, Steven (SRF)</cp:lastModifiedBy>
  <cp:revision>6</cp:revision>
  <cp:lastPrinted>2013-09-13T12:10:00Z</cp:lastPrinted>
  <dcterms:created xsi:type="dcterms:W3CDTF">2013-09-21T08:17:00Z</dcterms:created>
  <dcterms:modified xsi:type="dcterms:W3CDTF">2013-09-30T16:55:00Z</dcterms:modified>
  <cp:category>Zuma Vorlage phe</cp:category>
</cp:coreProperties>
</file>