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7764" w:type="dxa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302"/>
        <w:gridCol w:w="2302"/>
        <w:gridCol w:w="2302"/>
        <w:gridCol w:w="2302"/>
      </w:tblGrid>
      <w:tr w:rsidR="006F1E5B" w:rsidTr="006F1E5B"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6F1E5B" w:rsidRDefault="006F1E5B" w:rsidP="006F1E5B">
            <w:pPr>
              <w:rPr>
                <w:noProof/>
                <w:lang w:eastAsia="de-CH"/>
              </w:rPr>
            </w:pPr>
            <w:r w:rsidRPr="006F1E5B">
              <w:rPr>
                <w:noProof/>
                <w:lang w:eastAsia="de-CH"/>
              </w:rPr>
              <w:drawing>
                <wp:inline distT="0" distB="0" distL="0" distR="0" wp14:anchorId="0F2E2DE6" wp14:editId="79A394F6">
                  <wp:extent cx="1440000" cy="811492"/>
                  <wp:effectExtent l="0" t="0" r="8255" b="825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1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</w:tcPr>
          <w:p w:rsidR="006F1E5B" w:rsidRDefault="006F1E5B" w:rsidP="006F1E5B">
            <w:pPr>
              <w:rPr>
                <w:noProof/>
                <w:lang w:eastAsia="de-CH"/>
              </w:rPr>
            </w:pPr>
            <w:r w:rsidRPr="006F1E5B">
              <w:rPr>
                <w:noProof/>
                <w:lang w:eastAsia="de-CH"/>
              </w:rPr>
              <w:drawing>
                <wp:inline distT="0" distB="0" distL="0" distR="0" wp14:anchorId="13969B5A" wp14:editId="13D29A73">
                  <wp:extent cx="1440000" cy="814191"/>
                  <wp:effectExtent l="0" t="0" r="8255" b="508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4280" b="2293"/>
                          <a:stretch/>
                        </pic:blipFill>
                        <pic:spPr bwMode="auto">
                          <a:xfrm>
                            <a:off x="0" y="0"/>
                            <a:ext cx="1440000" cy="814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6F1E5B" w:rsidRDefault="006F1E5B" w:rsidP="006F1E5B">
            <w:pPr>
              <w:rPr>
                <w:noProof/>
                <w:lang w:eastAsia="de-CH"/>
              </w:rPr>
            </w:pPr>
            <w:r w:rsidRPr="006F1E5B">
              <w:rPr>
                <w:noProof/>
                <w:lang w:eastAsia="de-CH"/>
              </w:rPr>
              <w:drawing>
                <wp:inline distT="0" distB="0" distL="0" distR="0" wp14:anchorId="117BDD96" wp14:editId="57F0729F">
                  <wp:extent cx="1440000" cy="813289"/>
                  <wp:effectExtent l="0" t="0" r="8255" b="635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13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:rsidR="006F1E5B" w:rsidRDefault="006F1E5B" w:rsidP="006F1E5B">
            <w:pPr>
              <w:rPr>
                <w:noProof/>
                <w:lang w:eastAsia="de-CH"/>
              </w:rPr>
            </w:pPr>
            <w:r w:rsidRPr="006F1E5B">
              <w:rPr>
                <w:noProof/>
                <w:lang w:eastAsia="de-CH"/>
              </w:rPr>
              <w:drawing>
                <wp:inline distT="0" distB="0" distL="0" distR="0" wp14:anchorId="3E6A2144" wp14:editId="088B0FF0">
                  <wp:extent cx="1440000" cy="818273"/>
                  <wp:effectExtent l="0" t="0" r="8255" b="127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1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1E5B" w:rsidRDefault="006F1E5B" w:rsidP="006F1E5B">
      <w:pPr>
        <w:rPr>
          <w:rFonts w:ascii="Arial" w:hAnsi="Arial"/>
          <w:sz w:val="20"/>
        </w:rPr>
      </w:pPr>
    </w:p>
    <w:p w:rsidR="006F1E5B" w:rsidRDefault="006F1E5B" w:rsidP="006F1E5B">
      <w:pPr>
        <w:pStyle w:val="Listenabsatz"/>
        <w:numPr>
          <w:ilvl w:val="0"/>
          <w:numId w:val="24"/>
        </w:numPr>
        <w:rPr>
          <w:rFonts w:ascii="Arial" w:hAnsi="Arial"/>
          <w:sz w:val="20"/>
        </w:rPr>
      </w:pPr>
      <w:r w:rsidRPr="001D4EE9">
        <w:rPr>
          <w:rFonts w:ascii="Arial" w:hAnsi="Arial"/>
          <w:sz w:val="20"/>
        </w:rPr>
        <w:t xml:space="preserve">Wie </w:t>
      </w:r>
      <w:r w:rsidR="00A74E2D">
        <w:rPr>
          <w:rFonts w:ascii="Arial" w:hAnsi="Arial"/>
          <w:sz w:val="20"/>
        </w:rPr>
        <w:t xml:space="preserve">erfolgte der Informationsfluss </w:t>
      </w:r>
      <w:bookmarkStart w:id="0" w:name="_GoBack"/>
      <w:bookmarkEnd w:id="0"/>
      <w:r w:rsidRPr="001D4EE9">
        <w:rPr>
          <w:rFonts w:ascii="Arial" w:hAnsi="Arial"/>
          <w:sz w:val="20"/>
        </w:rPr>
        <w:t>aus Russland über den Unfall?</w:t>
      </w:r>
    </w:p>
    <w:tbl>
      <w:tblPr>
        <w:tblpPr w:leftFromText="141" w:rightFromText="141" w:vertAnchor="text" w:horzAnchor="margin" w:tblpY="63"/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27"/>
        <w:gridCol w:w="22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27"/>
        <w:gridCol w:w="227"/>
        <w:gridCol w:w="227"/>
        <w:gridCol w:w="227"/>
        <w:gridCol w:w="227"/>
        <w:gridCol w:w="227"/>
        <w:gridCol w:w="227"/>
        <w:gridCol w:w="22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6F1E5B" w:rsidTr="00792A7E">
        <w:trPr>
          <w:trHeight w:val="227"/>
        </w:trPr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Pr="005B121D" w:rsidRDefault="006F1E5B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</w:tr>
      <w:tr w:rsidR="006F1E5B" w:rsidTr="00792A7E">
        <w:trPr>
          <w:trHeight w:val="227"/>
        </w:trPr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Pr="005B121D" w:rsidRDefault="006F1E5B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</w:tr>
      <w:tr w:rsidR="006F1E5B" w:rsidTr="00792A7E">
        <w:trPr>
          <w:trHeight w:val="227"/>
        </w:trPr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Pr="005B121D" w:rsidRDefault="006F1E5B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</w:tr>
      <w:tr w:rsidR="006F1E5B" w:rsidTr="00792A7E">
        <w:trPr>
          <w:trHeight w:val="227"/>
        </w:trPr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Pr="005B121D" w:rsidRDefault="006F1E5B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</w:tr>
    </w:tbl>
    <w:p w:rsidR="006F1E5B" w:rsidRPr="001D4EE9" w:rsidRDefault="006F1E5B" w:rsidP="006F1E5B">
      <w:pPr>
        <w:rPr>
          <w:rFonts w:ascii="Arial" w:hAnsi="Arial"/>
          <w:sz w:val="20"/>
        </w:rPr>
      </w:pPr>
    </w:p>
    <w:p w:rsidR="006F1E5B" w:rsidRDefault="006F1E5B" w:rsidP="006F1E5B">
      <w:pPr>
        <w:pStyle w:val="Listenabsatz"/>
        <w:numPr>
          <w:ilvl w:val="0"/>
          <w:numId w:val="24"/>
        </w:numPr>
        <w:rPr>
          <w:rFonts w:ascii="Arial" w:hAnsi="Arial"/>
          <w:sz w:val="20"/>
        </w:rPr>
      </w:pPr>
      <w:r w:rsidRPr="001D4EE9">
        <w:rPr>
          <w:rFonts w:ascii="Arial" w:hAnsi="Arial"/>
          <w:sz w:val="20"/>
        </w:rPr>
        <w:t>Welche Probleme herrschten in der Schweiz bei der Feststellung der erhöhten Strahlendosis?</w:t>
      </w:r>
    </w:p>
    <w:tbl>
      <w:tblPr>
        <w:tblpPr w:leftFromText="141" w:rightFromText="141" w:vertAnchor="text" w:horzAnchor="margin" w:tblpY="63"/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27"/>
        <w:gridCol w:w="22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27"/>
        <w:gridCol w:w="227"/>
        <w:gridCol w:w="227"/>
        <w:gridCol w:w="227"/>
        <w:gridCol w:w="227"/>
        <w:gridCol w:w="227"/>
        <w:gridCol w:w="227"/>
        <w:gridCol w:w="22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6F1E5B" w:rsidTr="00792A7E">
        <w:trPr>
          <w:trHeight w:val="227"/>
        </w:trPr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Pr="005B121D" w:rsidRDefault="006F1E5B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</w:tr>
      <w:tr w:rsidR="006F1E5B" w:rsidTr="00792A7E">
        <w:trPr>
          <w:trHeight w:val="227"/>
        </w:trPr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Pr="005B121D" w:rsidRDefault="006F1E5B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</w:tr>
      <w:tr w:rsidR="006F1E5B" w:rsidTr="00792A7E">
        <w:trPr>
          <w:trHeight w:val="227"/>
        </w:trPr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Pr="005B121D" w:rsidRDefault="006F1E5B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</w:tr>
      <w:tr w:rsidR="006F1E5B" w:rsidTr="00792A7E">
        <w:trPr>
          <w:trHeight w:val="227"/>
        </w:trPr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Pr="005B121D" w:rsidRDefault="006F1E5B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</w:tr>
    </w:tbl>
    <w:p w:rsidR="006F1E5B" w:rsidRPr="001D4EE9" w:rsidRDefault="006F1E5B" w:rsidP="006F1E5B">
      <w:pPr>
        <w:rPr>
          <w:rFonts w:ascii="Arial" w:hAnsi="Arial"/>
          <w:sz w:val="20"/>
        </w:rPr>
      </w:pPr>
    </w:p>
    <w:p w:rsidR="006F1E5B" w:rsidRDefault="006F1E5B" w:rsidP="006F1E5B">
      <w:pPr>
        <w:pStyle w:val="Listenabsatz"/>
        <w:numPr>
          <w:ilvl w:val="0"/>
          <w:numId w:val="24"/>
        </w:numPr>
        <w:rPr>
          <w:rFonts w:ascii="Arial" w:hAnsi="Arial"/>
          <w:sz w:val="20"/>
        </w:rPr>
      </w:pPr>
      <w:r w:rsidRPr="001D4EE9">
        <w:rPr>
          <w:rFonts w:ascii="Arial" w:hAnsi="Arial"/>
          <w:sz w:val="20"/>
        </w:rPr>
        <w:t>Welche Vorsichtsmassnahmen wurden in der Schweiz getroffen?</w:t>
      </w:r>
    </w:p>
    <w:tbl>
      <w:tblPr>
        <w:tblpPr w:leftFromText="141" w:rightFromText="141" w:vertAnchor="text" w:horzAnchor="margin" w:tblpY="63"/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27"/>
        <w:gridCol w:w="22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27"/>
        <w:gridCol w:w="227"/>
        <w:gridCol w:w="227"/>
        <w:gridCol w:w="227"/>
        <w:gridCol w:w="227"/>
        <w:gridCol w:w="227"/>
        <w:gridCol w:w="227"/>
        <w:gridCol w:w="22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6F1E5B" w:rsidTr="00792A7E">
        <w:trPr>
          <w:trHeight w:val="227"/>
        </w:trPr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Pr="005B121D" w:rsidRDefault="006F1E5B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</w:tr>
      <w:tr w:rsidR="006F1E5B" w:rsidTr="00792A7E">
        <w:trPr>
          <w:trHeight w:val="227"/>
        </w:trPr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Pr="005B121D" w:rsidRDefault="006F1E5B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</w:tr>
      <w:tr w:rsidR="006F1E5B" w:rsidTr="00792A7E">
        <w:trPr>
          <w:trHeight w:val="227"/>
        </w:trPr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Pr="005B121D" w:rsidRDefault="006F1E5B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</w:tr>
      <w:tr w:rsidR="006F1E5B" w:rsidTr="00792A7E">
        <w:trPr>
          <w:trHeight w:val="227"/>
        </w:trPr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Pr="005B121D" w:rsidRDefault="006F1E5B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</w:tr>
    </w:tbl>
    <w:p w:rsidR="006F1E5B" w:rsidRPr="001D4EE9" w:rsidRDefault="006F1E5B" w:rsidP="006F1E5B">
      <w:pPr>
        <w:rPr>
          <w:rFonts w:ascii="Arial" w:hAnsi="Arial"/>
          <w:sz w:val="20"/>
        </w:rPr>
      </w:pPr>
    </w:p>
    <w:p w:rsidR="006F1E5B" w:rsidRDefault="002E3806" w:rsidP="006F1E5B">
      <w:pPr>
        <w:pStyle w:val="Listenabsatz"/>
        <w:numPr>
          <w:ilvl w:val="0"/>
          <w:numId w:val="24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Warum ist Erich</w:t>
      </w:r>
      <w:r w:rsidR="006F1E5B" w:rsidRPr="001D4EE9">
        <w:rPr>
          <w:rFonts w:ascii="Arial" w:hAnsi="Arial"/>
          <w:sz w:val="20"/>
        </w:rPr>
        <w:t xml:space="preserve"> </w:t>
      </w:r>
      <w:proofErr w:type="spellStart"/>
      <w:r w:rsidR="006F1E5B" w:rsidRPr="001D4EE9">
        <w:rPr>
          <w:rFonts w:ascii="Arial" w:hAnsi="Arial"/>
          <w:sz w:val="20"/>
        </w:rPr>
        <w:t>Gysling</w:t>
      </w:r>
      <w:proofErr w:type="spellEnd"/>
      <w:r w:rsidR="006F1E5B" w:rsidRPr="001D4EE9">
        <w:rPr>
          <w:rFonts w:ascii="Arial" w:hAnsi="Arial"/>
          <w:sz w:val="20"/>
        </w:rPr>
        <w:t xml:space="preserve"> so entsetzt über die Ansprache der Gemüseproduzenten?</w:t>
      </w:r>
    </w:p>
    <w:tbl>
      <w:tblPr>
        <w:tblpPr w:leftFromText="141" w:rightFromText="141" w:vertAnchor="text" w:horzAnchor="margin" w:tblpY="63"/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27"/>
        <w:gridCol w:w="22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27"/>
        <w:gridCol w:w="227"/>
        <w:gridCol w:w="227"/>
        <w:gridCol w:w="227"/>
        <w:gridCol w:w="227"/>
        <w:gridCol w:w="227"/>
        <w:gridCol w:w="227"/>
        <w:gridCol w:w="22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6F1E5B" w:rsidTr="00792A7E">
        <w:trPr>
          <w:trHeight w:val="227"/>
        </w:trPr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Pr="005B121D" w:rsidRDefault="006F1E5B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</w:tr>
      <w:tr w:rsidR="006F1E5B" w:rsidTr="00792A7E">
        <w:trPr>
          <w:trHeight w:val="227"/>
        </w:trPr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Pr="005B121D" w:rsidRDefault="006F1E5B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</w:tr>
      <w:tr w:rsidR="006F1E5B" w:rsidTr="00792A7E">
        <w:trPr>
          <w:trHeight w:val="227"/>
        </w:trPr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Pr="005B121D" w:rsidRDefault="006F1E5B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</w:tr>
      <w:tr w:rsidR="006F1E5B" w:rsidTr="00792A7E">
        <w:trPr>
          <w:trHeight w:val="227"/>
        </w:trPr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Pr="005B121D" w:rsidRDefault="006F1E5B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</w:tr>
    </w:tbl>
    <w:p w:rsidR="006F1E5B" w:rsidRPr="001D4EE9" w:rsidRDefault="006F1E5B" w:rsidP="006F1E5B">
      <w:pPr>
        <w:rPr>
          <w:rFonts w:ascii="Arial" w:hAnsi="Arial"/>
          <w:sz w:val="20"/>
        </w:rPr>
      </w:pPr>
    </w:p>
    <w:p w:rsidR="006F1E5B" w:rsidRDefault="006F1E5B" w:rsidP="006F1E5B">
      <w:pPr>
        <w:pStyle w:val="Listenabsatz"/>
        <w:numPr>
          <w:ilvl w:val="0"/>
          <w:numId w:val="24"/>
        </w:numPr>
        <w:rPr>
          <w:rFonts w:ascii="Arial" w:hAnsi="Arial"/>
          <w:sz w:val="20"/>
        </w:rPr>
      </w:pPr>
      <w:r w:rsidRPr="001D4EE9">
        <w:rPr>
          <w:rFonts w:ascii="Arial" w:hAnsi="Arial"/>
          <w:sz w:val="20"/>
        </w:rPr>
        <w:t>Wie reagiert</w:t>
      </w:r>
      <w:r w:rsidR="00736706">
        <w:rPr>
          <w:rFonts w:ascii="Arial" w:hAnsi="Arial"/>
          <w:sz w:val="20"/>
        </w:rPr>
        <w:t>e</w:t>
      </w:r>
      <w:r w:rsidRPr="001D4EE9">
        <w:rPr>
          <w:rFonts w:ascii="Arial" w:hAnsi="Arial"/>
          <w:sz w:val="20"/>
        </w:rPr>
        <w:t xml:space="preserve"> die Politik auf den Unfall von Tschernobyl?</w:t>
      </w:r>
    </w:p>
    <w:tbl>
      <w:tblPr>
        <w:tblpPr w:leftFromText="141" w:rightFromText="141" w:vertAnchor="text" w:horzAnchor="margin" w:tblpY="63"/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27"/>
        <w:gridCol w:w="22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27"/>
        <w:gridCol w:w="227"/>
        <w:gridCol w:w="227"/>
        <w:gridCol w:w="227"/>
        <w:gridCol w:w="227"/>
        <w:gridCol w:w="227"/>
        <w:gridCol w:w="227"/>
        <w:gridCol w:w="22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6F1E5B" w:rsidTr="00792A7E">
        <w:trPr>
          <w:trHeight w:val="227"/>
        </w:trPr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Pr="005B121D" w:rsidRDefault="006F1E5B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</w:tr>
      <w:tr w:rsidR="006F1E5B" w:rsidTr="00792A7E">
        <w:trPr>
          <w:trHeight w:val="227"/>
        </w:trPr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Pr="005B121D" w:rsidRDefault="006F1E5B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</w:tr>
      <w:tr w:rsidR="006F1E5B" w:rsidTr="00792A7E">
        <w:trPr>
          <w:trHeight w:val="227"/>
        </w:trPr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Pr="005B121D" w:rsidRDefault="006F1E5B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</w:tr>
      <w:tr w:rsidR="006F1E5B" w:rsidTr="00792A7E">
        <w:trPr>
          <w:trHeight w:val="227"/>
        </w:trPr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Pr="005B121D" w:rsidRDefault="006F1E5B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27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  <w:tc>
          <w:tcPr>
            <w:tcW w:w="236" w:type="dxa"/>
          </w:tcPr>
          <w:p w:rsidR="006F1E5B" w:rsidRDefault="006F1E5B" w:rsidP="00792A7E"/>
        </w:tc>
      </w:tr>
    </w:tbl>
    <w:p w:rsidR="006F1E5B" w:rsidRDefault="006F1E5B" w:rsidP="006F1E5B">
      <w:pPr>
        <w:rPr>
          <w:rFonts w:ascii="Arial" w:hAnsi="Arial"/>
          <w:sz w:val="20"/>
        </w:rPr>
      </w:pPr>
    </w:p>
    <w:p w:rsidR="005F2E73" w:rsidRDefault="00DC0C90" w:rsidP="002E2750">
      <w:pPr>
        <w:pStyle w:val="Listenabsatz"/>
        <w:numPr>
          <w:ilvl w:val="0"/>
          <w:numId w:val="24"/>
        </w:numPr>
        <w:rPr>
          <w:rFonts w:ascii="Arial" w:hAnsi="Arial"/>
          <w:sz w:val="20"/>
        </w:rPr>
      </w:pPr>
      <w:r w:rsidRPr="001D4EE9">
        <w:rPr>
          <w:rFonts w:ascii="Arial" w:hAnsi="Arial"/>
          <w:sz w:val="20"/>
        </w:rPr>
        <w:t>Welche Eindrücke erhielt die Journalistin bei ihren Besuchen in der Umgebung von Tscher</w:t>
      </w:r>
      <w:r>
        <w:rPr>
          <w:rFonts w:ascii="Arial" w:hAnsi="Arial"/>
          <w:sz w:val="20"/>
        </w:rPr>
        <w:t>n</w:t>
      </w:r>
      <w:r w:rsidRPr="001D4EE9">
        <w:rPr>
          <w:rFonts w:ascii="Arial" w:hAnsi="Arial"/>
          <w:sz w:val="20"/>
        </w:rPr>
        <w:t>obyl?</w:t>
      </w:r>
    </w:p>
    <w:tbl>
      <w:tblPr>
        <w:tblpPr w:leftFromText="141" w:rightFromText="141" w:vertAnchor="text" w:horzAnchor="margin" w:tblpY="63"/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27"/>
        <w:gridCol w:w="22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27"/>
        <w:gridCol w:w="227"/>
        <w:gridCol w:w="227"/>
        <w:gridCol w:w="227"/>
        <w:gridCol w:w="227"/>
        <w:gridCol w:w="227"/>
        <w:gridCol w:w="227"/>
        <w:gridCol w:w="22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736706" w:rsidTr="00792A7E">
        <w:trPr>
          <w:trHeight w:val="227"/>
        </w:trPr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Pr="005B121D" w:rsidRDefault="00736706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</w:tr>
      <w:tr w:rsidR="00736706" w:rsidTr="00792A7E">
        <w:trPr>
          <w:trHeight w:val="227"/>
        </w:trPr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Pr="005B121D" w:rsidRDefault="00736706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</w:tr>
      <w:tr w:rsidR="00736706" w:rsidTr="00792A7E">
        <w:trPr>
          <w:trHeight w:val="227"/>
        </w:trPr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Pr="005B121D" w:rsidRDefault="00736706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</w:tr>
      <w:tr w:rsidR="00736706" w:rsidTr="00792A7E">
        <w:trPr>
          <w:trHeight w:val="227"/>
        </w:trPr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Pr="005B121D" w:rsidRDefault="00736706" w:rsidP="00792A7E">
            <w:pPr>
              <w:rPr>
                <w:b/>
              </w:rPr>
            </w:pPr>
          </w:p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27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  <w:tc>
          <w:tcPr>
            <w:tcW w:w="236" w:type="dxa"/>
          </w:tcPr>
          <w:p w:rsidR="00736706" w:rsidRDefault="00736706" w:rsidP="00792A7E"/>
        </w:tc>
      </w:tr>
    </w:tbl>
    <w:p w:rsidR="00736706" w:rsidRPr="00736706" w:rsidRDefault="00736706" w:rsidP="00736706">
      <w:pPr>
        <w:rPr>
          <w:rFonts w:ascii="Arial" w:hAnsi="Arial"/>
          <w:sz w:val="20"/>
        </w:rPr>
      </w:pPr>
    </w:p>
    <w:sectPr w:rsidR="00736706" w:rsidRPr="00736706" w:rsidSect="001467F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9AA" w:rsidRDefault="000F79AA">
      <w:r>
        <w:separator/>
      </w:r>
    </w:p>
  </w:endnote>
  <w:endnote w:type="continuationSeparator" w:id="0">
    <w:p w:rsidR="000F79AA" w:rsidRDefault="000F7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BAB" w:rsidRDefault="001F2BA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A74E2D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36706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A74E2D">
            <w:fldChar w:fldCharType="begin"/>
          </w:r>
          <w:r w:rsidR="00A74E2D">
            <w:instrText xml:space="preserve"> NUMPAGES   \* MERGEFORMAT </w:instrText>
          </w:r>
          <w:r w:rsidR="00A74E2D">
            <w:fldChar w:fldCharType="separate"/>
          </w:r>
          <w:r w:rsidR="00736706" w:rsidRPr="00736706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A74E2D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A74E2D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74E2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A74E2D">
            <w:fldChar w:fldCharType="begin"/>
          </w:r>
          <w:r w:rsidR="00A74E2D">
            <w:instrText xml:space="preserve"> NUMPAGES   \* MERGEFORMAT </w:instrText>
          </w:r>
          <w:r w:rsidR="00A74E2D">
            <w:fldChar w:fldCharType="separate"/>
          </w:r>
          <w:r w:rsidR="00A74E2D" w:rsidRPr="00A74E2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A74E2D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9AA" w:rsidRDefault="000F79AA">
      <w:r>
        <w:separator/>
      </w:r>
    </w:p>
  </w:footnote>
  <w:footnote w:type="continuationSeparator" w:id="0">
    <w:p w:rsidR="000F79AA" w:rsidRDefault="000F79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BAB" w:rsidRDefault="001F2BA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2446B0B" wp14:editId="75CB61E7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Unterrichtseinheit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2B75FC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Tschernobyl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523"/>
      <w:gridCol w:w="3901"/>
    </w:tblGrid>
    <w:tr w:rsidR="00F70D14" w:rsidTr="00230DFC">
      <w:trPr>
        <w:trHeight w:val="227"/>
      </w:trPr>
      <w:tc>
        <w:tcPr>
          <w:tcW w:w="9356" w:type="dxa"/>
          <w:gridSpan w:val="5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911BA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39EDA6D" wp14:editId="602E75BE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3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901" w:type="dxa"/>
          <w:vAlign w:val="bottom"/>
        </w:tcPr>
        <w:p w:rsidR="00F70D14" w:rsidRDefault="003911BA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1F2BAB">
            <w:rPr>
              <w:rFonts w:ascii="Arial" w:hAnsi="Arial"/>
              <w:b/>
              <w:sz w:val="24"/>
              <w:szCs w:val="24"/>
            </w:rPr>
            <w:t>3</w:t>
          </w:r>
        </w:p>
        <w:p w:rsidR="003911BA" w:rsidRPr="002D01FD" w:rsidRDefault="00901FDD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Tschernobyl und die Schweiz</w:t>
          </w:r>
        </w:p>
      </w:tc>
    </w:tr>
    <w:tr w:rsidR="00F70D14" w:rsidTr="003911BA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523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901" w:type="dxa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5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F910BE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:rsidR="00F70D14" w:rsidRPr="005301DE" w:rsidRDefault="00806015" w:rsidP="00806015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7167D44F" wp14:editId="3748D62F">
                <wp:extent cx="1661709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F910BE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F70D14" w:rsidRPr="006F2C9E" w:rsidRDefault="00901FDD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901FDD">
            <w:rPr>
              <w:rFonts w:ascii="Arial" w:hAnsi="Arial"/>
              <w:b/>
              <w:sz w:val="24"/>
              <w:szCs w:val="24"/>
            </w:rPr>
            <w:t>Zeitreise – Highlights aus 50 Jahren Fernsehen</w:t>
          </w:r>
        </w:p>
      </w:tc>
    </w:tr>
    <w:tr w:rsidR="00901FDD" w:rsidTr="00FE1F12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:rsidR="00901FDD" w:rsidRDefault="00901FDD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901FDD" w:rsidRDefault="00901FDD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901FDD" w:rsidRDefault="00901FDD" w:rsidP="001C6A98">
          <w:pPr>
            <w:pStyle w:val="Kopfzeile"/>
            <w:tabs>
              <w:tab w:val="left" w:pos="2503"/>
            </w:tabs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 xml:space="preserve">21. </w:t>
          </w:r>
          <w:r w:rsidRPr="00901FDD">
            <w:rPr>
              <w:rFonts w:ascii="Arial" w:hAnsi="Arial"/>
              <w:sz w:val="18"/>
              <w:szCs w:val="18"/>
            </w:rPr>
            <w:t>Tschernobyl – Strahlenalarm in der Schweiz</w:t>
          </w:r>
        </w:p>
        <w:p w:rsidR="00901FDD" w:rsidRPr="00901FDD" w:rsidRDefault="00901FDD" w:rsidP="001C6A98">
          <w:pPr>
            <w:pStyle w:val="Kopfzeile"/>
            <w:tabs>
              <w:tab w:val="left" w:pos="2503"/>
            </w:tabs>
            <w:rPr>
              <w:rFonts w:ascii="Arial" w:hAnsi="Arial"/>
              <w:sz w:val="18"/>
              <w:szCs w:val="18"/>
            </w:rPr>
          </w:pPr>
        </w:p>
        <w:p w:rsidR="00901FDD" w:rsidRPr="00583355" w:rsidRDefault="00901FDD" w:rsidP="00740CB6">
          <w:pPr>
            <w:pStyle w:val="Kopfzeile"/>
            <w:tabs>
              <w:tab w:val="left" w:pos="1369"/>
            </w:tabs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11:00 Minuten</w:t>
          </w:r>
          <w:r w:rsidRPr="00583355">
            <w:rPr>
              <w:rFonts w:ascii="Arial" w:hAnsi="Arial"/>
              <w:sz w:val="16"/>
              <w:szCs w:val="16"/>
            </w:rPr>
            <w:tab/>
          </w:r>
        </w:p>
      </w:tc>
    </w:tr>
  </w:tbl>
  <w:p w:rsidR="00F70D14" w:rsidRPr="00DC0DD0" w:rsidRDefault="00F70D14" w:rsidP="00430A31">
    <w:pPr>
      <w:pStyle w:val="Kopfzeile"/>
      <w:rPr>
        <w:rFonts w:ascii="Arial" w:hAnsi="Arial"/>
        <w:sz w:val="20"/>
      </w:rPr>
    </w:pPr>
  </w:p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0606A"/>
    <w:multiLevelType w:val="hybridMultilevel"/>
    <w:tmpl w:val="09926AB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46C448C"/>
    <w:multiLevelType w:val="hybridMultilevel"/>
    <w:tmpl w:val="BF3AA56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7"/>
  </w:num>
  <w:num w:numId="3">
    <w:abstractNumId w:val="7"/>
  </w:num>
  <w:num w:numId="4">
    <w:abstractNumId w:val="22"/>
  </w:num>
  <w:num w:numId="5">
    <w:abstractNumId w:val="21"/>
  </w:num>
  <w:num w:numId="6">
    <w:abstractNumId w:val="19"/>
  </w:num>
  <w:num w:numId="7">
    <w:abstractNumId w:val="10"/>
  </w:num>
  <w:num w:numId="8">
    <w:abstractNumId w:val="3"/>
  </w:num>
  <w:num w:numId="9">
    <w:abstractNumId w:val="20"/>
  </w:num>
  <w:num w:numId="10">
    <w:abstractNumId w:val="4"/>
  </w:num>
  <w:num w:numId="11">
    <w:abstractNumId w:val="16"/>
  </w:num>
  <w:num w:numId="12">
    <w:abstractNumId w:val="2"/>
  </w:num>
  <w:num w:numId="13">
    <w:abstractNumId w:val="5"/>
  </w:num>
  <w:num w:numId="14">
    <w:abstractNumId w:val="1"/>
  </w:num>
  <w:num w:numId="15">
    <w:abstractNumId w:val="18"/>
  </w:num>
  <w:num w:numId="16">
    <w:abstractNumId w:val="6"/>
  </w:num>
  <w:num w:numId="17">
    <w:abstractNumId w:val="23"/>
  </w:num>
  <w:num w:numId="18">
    <w:abstractNumId w:val="13"/>
  </w:num>
  <w:num w:numId="19">
    <w:abstractNumId w:val="8"/>
  </w:num>
  <w:num w:numId="20">
    <w:abstractNumId w:val="14"/>
  </w:num>
  <w:num w:numId="21">
    <w:abstractNumId w:val="9"/>
  </w:num>
  <w:num w:numId="22">
    <w:abstractNumId w:val="15"/>
  </w:num>
  <w:num w:numId="23">
    <w:abstractNumId w:val="12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228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406"/>
    <w:rsid w:val="00007C2F"/>
    <w:rsid w:val="00012008"/>
    <w:rsid w:val="000156C9"/>
    <w:rsid w:val="00026306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C6467"/>
    <w:rsid w:val="000D09CB"/>
    <w:rsid w:val="000E3A0F"/>
    <w:rsid w:val="000F79AA"/>
    <w:rsid w:val="00101BE1"/>
    <w:rsid w:val="00102715"/>
    <w:rsid w:val="001065E3"/>
    <w:rsid w:val="001107C0"/>
    <w:rsid w:val="00114139"/>
    <w:rsid w:val="00117654"/>
    <w:rsid w:val="00117C0D"/>
    <w:rsid w:val="001205C5"/>
    <w:rsid w:val="001318F9"/>
    <w:rsid w:val="0013281A"/>
    <w:rsid w:val="00137657"/>
    <w:rsid w:val="00140599"/>
    <w:rsid w:val="00143CB8"/>
    <w:rsid w:val="001467F6"/>
    <w:rsid w:val="00166279"/>
    <w:rsid w:val="0017552C"/>
    <w:rsid w:val="0018786F"/>
    <w:rsid w:val="0019312B"/>
    <w:rsid w:val="00194162"/>
    <w:rsid w:val="001A091D"/>
    <w:rsid w:val="001B22A4"/>
    <w:rsid w:val="001B3C76"/>
    <w:rsid w:val="001C544E"/>
    <w:rsid w:val="001C6A98"/>
    <w:rsid w:val="001E04EE"/>
    <w:rsid w:val="001F2BAB"/>
    <w:rsid w:val="001F3FF4"/>
    <w:rsid w:val="001F448D"/>
    <w:rsid w:val="002049FF"/>
    <w:rsid w:val="00205B34"/>
    <w:rsid w:val="00220784"/>
    <w:rsid w:val="002263AA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13FA"/>
    <w:rsid w:val="002B3252"/>
    <w:rsid w:val="002B3B46"/>
    <w:rsid w:val="002B69DF"/>
    <w:rsid w:val="002B75FC"/>
    <w:rsid w:val="002C56FA"/>
    <w:rsid w:val="002D00AC"/>
    <w:rsid w:val="002E075B"/>
    <w:rsid w:val="002E2750"/>
    <w:rsid w:val="002E3806"/>
    <w:rsid w:val="002F2D5C"/>
    <w:rsid w:val="002F58BB"/>
    <w:rsid w:val="00306B64"/>
    <w:rsid w:val="00313588"/>
    <w:rsid w:val="00323D0D"/>
    <w:rsid w:val="00323E82"/>
    <w:rsid w:val="00330A77"/>
    <w:rsid w:val="00331711"/>
    <w:rsid w:val="00336D76"/>
    <w:rsid w:val="003429F6"/>
    <w:rsid w:val="0034512E"/>
    <w:rsid w:val="00347764"/>
    <w:rsid w:val="00362BEB"/>
    <w:rsid w:val="00367A3B"/>
    <w:rsid w:val="003734EC"/>
    <w:rsid w:val="00383231"/>
    <w:rsid w:val="00386693"/>
    <w:rsid w:val="003911BA"/>
    <w:rsid w:val="003944BE"/>
    <w:rsid w:val="003C013B"/>
    <w:rsid w:val="003D05EC"/>
    <w:rsid w:val="003D0D63"/>
    <w:rsid w:val="003D4A61"/>
    <w:rsid w:val="003D5A2C"/>
    <w:rsid w:val="003E371A"/>
    <w:rsid w:val="003E7DD1"/>
    <w:rsid w:val="003F3949"/>
    <w:rsid w:val="00410E4C"/>
    <w:rsid w:val="004162E1"/>
    <w:rsid w:val="00430A31"/>
    <w:rsid w:val="0044293F"/>
    <w:rsid w:val="00442A37"/>
    <w:rsid w:val="00452150"/>
    <w:rsid w:val="00452213"/>
    <w:rsid w:val="004617BB"/>
    <w:rsid w:val="00461BF0"/>
    <w:rsid w:val="00480092"/>
    <w:rsid w:val="00483BAA"/>
    <w:rsid w:val="00485C23"/>
    <w:rsid w:val="00497544"/>
    <w:rsid w:val="004A0BEB"/>
    <w:rsid w:val="004A530D"/>
    <w:rsid w:val="004B6E8A"/>
    <w:rsid w:val="004C4731"/>
    <w:rsid w:val="004D3406"/>
    <w:rsid w:val="004D49D5"/>
    <w:rsid w:val="004E267D"/>
    <w:rsid w:val="004E5D66"/>
    <w:rsid w:val="004F5E4C"/>
    <w:rsid w:val="0050005B"/>
    <w:rsid w:val="00502146"/>
    <w:rsid w:val="00502834"/>
    <w:rsid w:val="00516997"/>
    <w:rsid w:val="0052112C"/>
    <w:rsid w:val="00524DCA"/>
    <w:rsid w:val="005301DE"/>
    <w:rsid w:val="00537C46"/>
    <w:rsid w:val="005469AD"/>
    <w:rsid w:val="0055473E"/>
    <w:rsid w:val="005714A1"/>
    <w:rsid w:val="0057280B"/>
    <w:rsid w:val="005744E6"/>
    <w:rsid w:val="0058095E"/>
    <w:rsid w:val="005841F8"/>
    <w:rsid w:val="00590EF9"/>
    <w:rsid w:val="00591986"/>
    <w:rsid w:val="005936C2"/>
    <w:rsid w:val="005A60A6"/>
    <w:rsid w:val="005B0B74"/>
    <w:rsid w:val="005B25FB"/>
    <w:rsid w:val="005B7135"/>
    <w:rsid w:val="005D1E03"/>
    <w:rsid w:val="005D7D38"/>
    <w:rsid w:val="005F2E73"/>
    <w:rsid w:val="005F6BBF"/>
    <w:rsid w:val="00614018"/>
    <w:rsid w:val="006179A3"/>
    <w:rsid w:val="00624E0E"/>
    <w:rsid w:val="00626EA3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B6B4C"/>
    <w:rsid w:val="006C411C"/>
    <w:rsid w:val="006D6A31"/>
    <w:rsid w:val="006E2F5F"/>
    <w:rsid w:val="006E317C"/>
    <w:rsid w:val="006E5448"/>
    <w:rsid w:val="006F0AE2"/>
    <w:rsid w:val="006F1E5B"/>
    <w:rsid w:val="00701D98"/>
    <w:rsid w:val="0070285A"/>
    <w:rsid w:val="00706920"/>
    <w:rsid w:val="007177EF"/>
    <w:rsid w:val="00717BDA"/>
    <w:rsid w:val="007227D9"/>
    <w:rsid w:val="00727221"/>
    <w:rsid w:val="00736706"/>
    <w:rsid w:val="00766C9D"/>
    <w:rsid w:val="007671FF"/>
    <w:rsid w:val="007710E0"/>
    <w:rsid w:val="0077741F"/>
    <w:rsid w:val="007776A8"/>
    <w:rsid w:val="007A3429"/>
    <w:rsid w:val="007B0B1A"/>
    <w:rsid w:val="007B11FB"/>
    <w:rsid w:val="007C4F0B"/>
    <w:rsid w:val="007D0F0A"/>
    <w:rsid w:val="007D6281"/>
    <w:rsid w:val="007F47DB"/>
    <w:rsid w:val="007F5172"/>
    <w:rsid w:val="007F5CA3"/>
    <w:rsid w:val="00806015"/>
    <w:rsid w:val="00811096"/>
    <w:rsid w:val="00837C30"/>
    <w:rsid w:val="008475C1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4301"/>
    <w:rsid w:val="008B6058"/>
    <w:rsid w:val="008C11E6"/>
    <w:rsid w:val="008C2425"/>
    <w:rsid w:val="008C6C31"/>
    <w:rsid w:val="008D031B"/>
    <w:rsid w:val="008E3FCC"/>
    <w:rsid w:val="008E4C69"/>
    <w:rsid w:val="008E7B3D"/>
    <w:rsid w:val="008F3811"/>
    <w:rsid w:val="00901FDD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7718B"/>
    <w:rsid w:val="009801FD"/>
    <w:rsid w:val="0098167D"/>
    <w:rsid w:val="00981A9C"/>
    <w:rsid w:val="0098392B"/>
    <w:rsid w:val="00993BDB"/>
    <w:rsid w:val="009A68AC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66F49"/>
    <w:rsid w:val="00A74D0C"/>
    <w:rsid w:val="00A74E2D"/>
    <w:rsid w:val="00A82058"/>
    <w:rsid w:val="00A97938"/>
    <w:rsid w:val="00AB4557"/>
    <w:rsid w:val="00AB76C5"/>
    <w:rsid w:val="00AC29C1"/>
    <w:rsid w:val="00AC7551"/>
    <w:rsid w:val="00AD13D4"/>
    <w:rsid w:val="00AD4CA7"/>
    <w:rsid w:val="00AF5072"/>
    <w:rsid w:val="00B05D25"/>
    <w:rsid w:val="00B07FF4"/>
    <w:rsid w:val="00B108E4"/>
    <w:rsid w:val="00B21A96"/>
    <w:rsid w:val="00B33D6B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926DB"/>
    <w:rsid w:val="00BA4C9F"/>
    <w:rsid w:val="00BB2564"/>
    <w:rsid w:val="00BB7AF1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465B"/>
    <w:rsid w:val="00C52C83"/>
    <w:rsid w:val="00C61096"/>
    <w:rsid w:val="00C65946"/>
    <w:rsid w:val="00C712A2"/>
    <w:rsid w:val="00C720A6"/>
    <w:rsid w:val="00C75C8B"/>
    <w:rsid w:val="00C97378"/>
    <w:rsid w:val="00CA50BD"/>
    <w:rsid w:val="00CB112A"/>
    <w:rsid w:val="00CB15CC"/>
    <w:rsid w:val="00CB2E4A"/>
    <w:rsid w:val="00CB5761"/>
    <w:rsid w:val="00CB749C"/>
    <w:rsid w:val="00CC4B43"/>
    <w:rsid w:val="00CD31DF"/>
    <w:rsid w:val="00CE077F"/>
    <w:rsid w:val="00CE62FC"/>
    <w:rsid w:val="00D00135"/>
    <w:rsid w:val="00D01C17"/>
    <w:rsid w:val="00D06954"/>
    <w:rsid w:val="00D07515"/>
    <w:rsid w:val="00D13029"/>
    <w:rsid w:val="00D14A49"/>
    <w:rsid w:val="00D272EA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C90"/>
    <w:rsid w:val="00DC0DD0"/>
    <w:rsid w:val="00DC1020"/>
    <w:rsid w:val="00DC565A"/>
    <w:rsid w:val="00DC58B8"/>
    <w:rsid w:val="00DD05C2"/>
    <w:rsid w:val="00DD166A"/>
    <w:rsid w:val="00DE47B7"/>
    <w:rsid w:val="00DE57F4"/>
    <w:rsid w:val="00DF7C35"/>
    <w:rsid w:val="00E070FB"/>
    <w:rsid w:val="00E125EF"/>
    <w:rsid w:val="00E22D37"/>
    <w:rsid w:val="00E25EBF"/>
    <w:rsid w:val="00E311EC"/>
    <w:rsid w:val="00E334CA"/>
    <w:rsid w:val="00E4038E"/>
    <w:rsid w:val="00E56CD4"/>
    <w:rsid w:val="00E63B45"/>
    <w:rsid w:val="00E6786D"/>
    <w:rsid w:val="00E718C0"/>
    <w:rsid w:val="00E819C0"/>
    <w:rsid w:val="00E900F8"/>
    <w:rsid w:val="00E93606"/>
    <w:rsid w:val="00EA4561"/>
    <w:rsid w:val="00EB17C2"/>
    <w:rsid w:val="00EB1B27"/>
    <w:rsid w:val="00EB6185"/>
    <w:rsid w:val="00EC53C9"/>
    <w:rsid w:val="00EC5921"/>
    <w:rsid w:val="00ED0463"/>
    <w:rsid w:val="00EE3B5F"/>
    <w:rsid w:val="00EE5C2D"/>
    <w:rsid w:val="00EF6A64"/>
    <w:rsid w:val="00F100A5"/>
    <w:rsid w:val="00F16CD2"/>
    <w:rsid w:val="00F34960"/>
    <w:rsid w:val="00F45897"/>
    <w:rsid w:val="00F45B96"/>
    <w:rsid w:val="00F47E7F"/>
    <w:rsid w:val="00F532DE"/>
    <w:rsid w:val="00F5443B"/>
    <w:rsid w:val="00F547CC"/>
    <w:rsid w:val="00F640CE"/>
    <w:rsid w:val="00F65828"/>
    <w:rsid w:val="00F70D14"/>
    <w:rsid w:val="00F73C5C"/>
    <w:rsid w:val="00F767B2"/>
    <w:rsid w:val="00F905C6"/>
    <w:rsid w:val="00F910BE"/>
    <w:rsid w:val="00F92083"/>
    <w:rsid w:val="00FB1813"/>
    <w:rsid w:val="00FB2D13"/>
    <w:rsid w:val="00FB528C"/>
    <w:rsid w:val="00FC199E"/>
    <w:rsid w:val="00FD05B8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317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31711"/>
    <w:rPr>
      <w:rFonts w:ascii="Courier New" w:hAnsi="Courier New" w:cs="Courier New"/>
    </w:rPr>
  </w:style>
  <w:style w:type="paragraph" w:styleId="Beschriftung">
    <w:name w:val="caption"/>
    <w:basedOn w:val="Standard"/>
    <w:next w:val="Standard"/>
    <w:uiPriority w:val="35"/>
    <w:unhideWhenUsed/>
    <w:qFormat/>
    <w:rsid w:val="00EB17C2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317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31711"/>
    <w:rPr>
      <w:rFonts w:ascii="Courier New" w:hAnsi="Courier New" w:cs="Courier New"/>
    </w:rPr>
  </w:style>
  <w:style w:type="paragraph" w:styleId="Beschriftung">
    <w:name w:val="caption"/>
    <w:basedOn w:val="Standard"/>
    <w:next w:val="Standard"/>
    <w:uiPriority w:val="35"/>
    <w:unhideWhenUsed/>
    <w:qFormat/>
    <w:rsid w:val="00EB17C2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U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73195-32F1-41F6-82BB-473F60A5C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1</Pages>
  <Words>67</Words>
  <Characters>1355</Characters>
  <Application>Microsoft Office Word</Application>
  <DocSecurity>0</DocSecurity>
  <Lines>11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Zeitreise – Highlights aus 50 Jahren Fernsehen</vt:lpstr>
    </vt:vector>
  </TitlesOfParts>
  <Company>SF Schweizer Fernsehen</Company>
  <LinksUpToDate>false</LinksUpToDate>
  <CharactersWithSpaces>1420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Zeitreise – Highlights aus 50 Jahren Fernsehen</dc:title>
  <dc:creator>Roman Hoegger</dc:creator>
  <cp:lastModifiedBy>Marriott, Steven (SRF)</cp:lastModifiedBy>
  <cp:revision>11</cp:revision>
  <cp:lastPrinted>2013-04-15T08:53:00Z</cp:lastPrinted>
  <dcterms:created xsi:type="dcterms:W3CDTF">2014-02-27T10:51:00Z</dcterms:created>
  <dcterms:modified xsi:type="dcterms:W3CDTF">2014-02-27T11:12:00Z</dcterms:modified>
  <cp:category>Zuma Vorlage phe</cp:category>
</cp:coreProperties>
</file>