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283F2F" w:rsidRPr="003513A3" w:rsidRDefault="00283F2F" w:rsidP="00643D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252D09" w:rsidRPr="00252D09" w:rsidRDefault="00252D09" w:rsidP="00252D09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  <w:p w:rsidR="00283F2F" w:rsidRPr="00E14C48" w:rsidRDefault="00D54FDD" w:rsidP="00E14C48">
            <w:pPr>
              <w:rPr>
                <w:rFonts w:ascii="Arial" w:hAnsi="Arial"/>
                <w:sz w:val="20"/>
                <w:szCs w:val="20"/>
              </w:rPr>
            </w:pPr>
            <w:r w:rsidRPr="00E14C48">
              <w:rPr>
                <w:rFonts w:ascii="Arial" w:hAnsi="Arial"/>
                <w:sz w:val="20"/>
                <w:szCs w:val="20"/>
              </w:rPr>
              <w:t xml:space="preserve">Beschreiben Sie, was mit den Menschen im </w:t>
            </w:r>
            <w:r w:rsidR="00252D09" w:rsidRPr="00E14C48">
              <w:rPr>
                <w:rFonts w:ascii="Arial" w:hAnsi="Arial"/>
                <w:sz w:val="20"/>
                <w:szCs w:val="20"/>
              </w:rPr>
              <w:t xml:space="preserve">Film </w:t>
            </w:r>
            <w:r w:rsidRPr="00E14C48">
              <w:rPr>
                <w:rFonts w:ascii="Arial" w:hAnsi="Arial"/>
                <w:sz w:val="20"/>
                <w:szCs w:val="20"/>
              </w:rPr>
              <w:t>passiert</w:t>
            </w:r>
            <w:r w:rsidR="00252D09" w:rsidRPr="00E14C48">
              <w:rPr>
                <w:rFonts w:ascii="Arial" w:hAnsi="Arial"/>
                <w:sz w:val="20"/>
                <w:szCs w:val="20"/>
              </w:rPr>
              <w:t xml:space="preserve">. </w:t>
            </w:r>
            <w:r w:rsidRPr="00E14C48">
              <w:rPr>
                <w:rFonts w:ascii="Arial" w:hAnsi="Arial"/>
                <w:sz w:val="20"/>
                <w:szCs w:val="20"/>
              </w:rPr>
              <w:t xml:space="preserve">Was stellen die Ausserirdischen mit den Menschen an? Bleiben Sie sachlich und verzichten Sie darauf, die </w:t>
            </w:r>
            <w:r w:rsidR="0014727C">
              <w:rPr>
                <w:rFonts w:ascii="Arial" w:hAnsi="Arial"/>
                <w:sz w:val="20"/>
                <w:szCs w:val="20"/>
              </w:rPr>
              <w:t>Ereignisse</w:t>
            </w:r>
            <w:r w:rsidRPr="00E14C48">
              <w:rPr>
                <w:rFonts w:ascii="Arial" w:hAnsi="Arial"/>
                <w:sz w:val="20"/>
                <w:szCs w:val="20"/>
              </w:rPr>
              <w:t xml:space="preserve"> moralisch zu bewerten.</w:t>
            </w:r>
          </w:p>
        </w:tc>
      </w:tr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F32B2A" w:rsidRPr="00F32B2A" w:rsidRDefault="00F32B2A" w:rsidP="003951C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283F2F" w:rsidRPr="003513A3" w:rsidRDefault="003951C8" w:rsidP="003951C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283F2F" w:rsidRPr="003513A3" w:rsidRDefault="00283F2F" w:rsidP="00643D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E674A6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E674A6" w:rsidRPr="003513A3" w:rsidRDefault="00E674A6" w:rsidP="00643D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73E32" w:rsidRPr="00D73E32" w:rsidRDefault="00D73E32" w:rsidP="00D73E32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</w:p>
          <w:p w:rsidR="00283F2F" w:rsidRPr="00E14C48" w:rsidRDefault="00E14C48" w:rsidP="00643D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Warum ist es schlimm, was mit den Menschen passiert</w:t>
            </w:r>
            <w:r w:rsidRPr="00E14C48">
              <w:rPr>
                <w:rFonts w:ascii="Arial" w:hAnsi="Arial"/>
                <w:sz w:val="20"/>
                <w:szCs w:val="20"/>
              </w:rPr>
              <w:t>? Weshalb empfinden wir</w:t>
            </w:r>
            <w:r w:rsidR="004309F5">
              <w:rPr>
                <w:rFonts w:ascii="Arial" w:hAnsi="Arial"/>
                <w:sz w:val="20"/>
                <w:szCs w:val="20"/>
              </w:rPr>
              <w:t xml:space="preserve"> die </w:t>
            </w:r>
            <w:r w:rsidR="00791301">
              <w:rPr>
                <w:rFonts w:ascii="Arial" w:hAnsi="Arial"/>
                <w:sz w:val="20"/>
                <w:szCs w:val="20"/>
              </w:rPr>
              <w:t>Taten</w:t>
            </w:r>
            <w:r w:rsidR="004309F5">
              <w:rPr>
                <w:rFonts w:ascii="Arial" w:hAnsi="Arial"/>
                <w:sz w:val="20"/>
                <w:szCs w:val="20"/>
              </w:rPr>
              <w:t xml:space="preserve"> der Ausserirdischen </w:t>
            </w:r>
            <w:r w:rsidRPr="00E14C48">
              <w:rPr>
                <w:rFonts w:ascii="Arial" w:hAnsi="Arial"/>
                <w:sz w:val="20"/>
                <w:szCs w:val="20"/>
              </w:rPr>
              <w:t>als ungerecht?</w:t>
            </w:r>
          </w:p>
        </w:tc>
      </w:tr>
      <w:tr w:rsidR="00283F2F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E14C48" w:rsidRPr="00E14C48" w:rsidRDefault="00E14C48" w:rsidP="00E14C4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283F2F" w:rsidRPr="003513A3" w:rsidRDefault="00E14C48" w:rsidP="00E14C4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73E32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73E32" w:rsidRPr="00D73E32" w:rsidRDefault="00D73E32" w:rsidP="00D73E3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D1967" w:rsidRPr="0046429B" w:rsidTr="000072EF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Default="005D1967" w:rsidP="003F5E33">
            <w:pPr>
              <w:pStyle w:val="Kopfzeile"/>
              <w:keepNext/>
              <w:tabs>
                <w:tab w:val="clear" w:pos="4536"/>
                <w:tab w:val="clear" w:pos="9072"/>
              </w:tabs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5853600" cy="235168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lken-menschenfleisch.jp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95"/>
                          <a:stretch/>
                        </pic:blipFill>
                        <pic:spPr bwMode="auto">
                          <a:xfrm>
                            <a:off x="0" y="0"/>
                            <a:ext cx="5853600" cy="235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1967" w:rsidRPr="005872E0" w:rsidRDefault="005872E0" w:rsidP="00D73E32">
            <w:pPr>
              <w:pStyle w:val="Beschriftung"/>
              <w:spacing w:line="276" w:lineRule="auto"/>
              <w:rPr>
                <w:rFonts w:ascii="Arial" w:hAnsi="Arial" w:cs="Arial"/>
                <w:i w:val="0"/>
                <w:sz w:val="12"/>
                <w:szCs w:val="12"/>
              </w:rPr>
            </w:pPr>
            <w:r w:rsidRPr="005872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5872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5872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</w:tbl>
    <w:p w:rsidR="005872E0" w:rsidRDefault="005872E0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Pr="00252D09" w:rsidRDefault="005872E0" w:rsidP="00E34264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C00B2F">
              <w:rPr>
                <w:rFonts w:ascii="Arial" w:hAnsi="Arial"/>
                <w:b/>
                <w:sz w:val="20"/>
                <w:szCs w:val="20"/>
              </w:rPr>
              <w:t>3</w:t>
            </w:r>
          </w:p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327DA8">
              <w:rPr>
                <w:rFonts w:ascii="Arial" w:hAnsi="Arial"/>
                <w:sz w:val="20"/>
                <w:szCs w:val="20"/>
              </w:rPr>
              <w:t>Mit welchen Argumenten rechtfertigt der Anführer der Aliens das Verhalten gegenüber den Menschen?</w:t>
            </w:r>
          </w:p>
        </w:tc>
      </w:tr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Pr="00F32B2A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00B2F" w:rsidRPr="00C00B2F" w:rsidRDefault="00C00B2F" w:rsidP="00C00B2F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9254A8">
              <w:rPr>
                <w:rFonts w:ascii="Arial" w:hAnsi="Arial"/>
                <w:b/>
                <w:sz w:val="20"/>
                <w:szCs w:val="20"/>
              </w:rPr>
              <w:t>4</w:t>
            </w:r>
          </w:p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E33459">
              <w:rPr>
                <w:rFonts w:ascii="Arial" w:hAnsi="Arial"/>
                <w:sz w:val="20"/>
                <w:szCs w:val="20"/>
              </w:rPr>
              <w:t>Sind die Argumente</w:t>
            </w:r>
            <w:r>
              <w:rPr>
                <w:rFonts w:ascii="Arial" w:hAnsi="Arial"/>
                <w:sz w:val="20"/>
                <w:szCs w:val="20"/>
              </w:rPr>
              <w:t xml:space="preserve"> der Aliens</w:t>
            </w:r>
            <w:r w:rsidRPr="00E3345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vernünftig und nachvollziehbar</w:t>
            </w:r>
            <w:r w:rsidRPr="00E33459">
              <w:rPr>
                <w:rFonts w:ascii="Arial" w:hAnsi="Arial"/>
                <w:sz w:val="20"/>
                <w:szCs w:val="20"/>
              </w:rPr>
              <w:t xml:space="preserve">? Begründe </w:t>
            </w:r>
            <w:r>
              <w:rPr>
                <w:rFonts w:ascii="Arial" w:hAnsi="Arial"/>
                <w:sz w:val="20"/>
                <w:szCs w:val="20"/>
              </w:rPr>
              <w:t>Sie Ihre Antwort!</w:t>
            </w:r>
          </w:p>
        </w:tc>
      </w:tr>
      <w:tr w:rsidR="005872E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872E0" w:rsidRPr="00F32B2A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5872E0" w:rsidRPr="003513A3" w:rsidRDefault="005872E0" w:rsidP="00E3426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00B2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00B2F" w:rsidRPr="00C00B2F" w:rsidRDefault="00C00B2F" w:rsidP="00C00B2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7485A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7485A" w:rsidRDefault="0087485A" w:rsidP="0087485A">
            <w:pPr>
              <w:pStyle w:val="Kopfzeile"/>
              <w:keepNext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5853399" cy="2811697"/>
                  <wp:effectExtent l="0" t="0" r="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lken-menschenfleisch2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1" b="3490"/>
                          <a:stretch/>
                        </pic:blipFill>
                        <pic:spPr bwMode="auto">
                          <a:xfrm>
                            <a:off x="0" y="0"/>
                            <a:ext cx="5853600" cy="281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85A" w:rsidRPr="0087485A" w:rsidRDefault="0087485A" w:rsidP="009254A8">
            <w:pPr>
              <w:pStyle w:val="Beschriftung"/>
              <w:spacing w:line="276" w:lineRule="auto"/>
              <w:rPr>
                <w:rFonts w:ascii="Arial" w:hAnsi="Arial" w:cs="Arial"/>
                <w:i w:val="0"/>
                <w:sz w:val="12"/>
                <w:szCs w:val="12"/>
              </w:rPr>
            </w:pPr>
            <w:r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</w:tbl>
    <w:p w:rsidR="008A52EF" w:rsidRDefault="008A52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252D09" w:rsidRDefault="008A52EF" w:rsidP="008A52EF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6863E8">
              <w:rPr>
                <w:rFonts w:ascii="Arial" w:hAnsi="Arial"/>
                <w:b/>
                <w:sz w:val="20"/>
                <w:szCs w:val="20"/>
              </w:rPr>
              <w:t>5</w:t>
            </w:r>
          </w:p>
          <w:p w:rsidR="008A52EF" w:rsidRPr="003513A3" w:rsidRDefault="004E51E6" w:rsidP="008A52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Stellen Sie auf</w:t>
            </w:r>
            <w:r w:rsidR="008A52EF" w:rsidRPr="008A52EF">
              <w:rPr>
                <w:rFonts w:ascii="Arial" w:hAnsi="Arial"/>
                <w:sz w:val="20"/>
                <w:szCs w:val="20"/>
              </w:rPr>
              <w:t xml:space="preserve"> Grundlage des Gedankenexperiments ein Analogieargument dafür auf, dass Tiere dieselben Rechte auf Schutz</w:t>
            </w:r>
            <w:r w:rsidR="00B574BC">
              <w:rPr>
                <w:rFonts w:ascii="Arial" w:hAnsi="Arial"/>
                <w:sz w:val="20"/>
                <w:szCs w:val="20"/>
              </w:rPr>
              <w:t xml:space="preserve"> haben wie Menschen.</w:t>
            </w: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8A52EF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D965CE" w:rsidP="00D965CE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066D3">
              <w:rPr>
                <w:rFonts w:ascii="Arial" w:hAnsi="Arial"/>
                <w:sz w:val="20"/>
                <w:szCs w:val="20"/>
              </w:rPr>
              <w:t>_________</w:t>
            </w:r>
            <w:r w:rsidR="009376F0">
              <w:rPr>
                <w:rFonts w:ascii="Arial" w:hAnsi="Arial"/>
                <w:sz w:val="20"/>
                <w:szCs w:val="20"/>
              </w:rPr>
              <w:t>_______________________________________________________________________________</w:t>
            </w: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8A52EF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D965CE" w:rsidP="00D965CE">
            <w:pPr>
              <w:pStyle w:val="Kopfzeile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</w:t>
            </w:r>
            <w:r w:rsidR="00D066D3">
              <w:rPr>
                <w:rFonts w:ascii="Arial" w:hAnsi="Arial"/>
                <w:sz w:val="20"/>
                <w:szCs w:val="20"/>
              </w:rPr>
              <w:t>_________</w:t>
            </w:r>
            <w:r>
              <w:rPr>
                <w:rFonts w:ascii="Arial" w:hAnsi="Arial"/>
                <w:sz w:val="20"/>
                <w:szCs w:val="20"/>
              </w:rPr>
              <w:t>_____</w:t>
            </w:r>
            <w:r w:rsidR="009376F0">
              <w:rPr>
                <w:rFonts w:ascii="Arial" w:hAnsi="Arial"/>
                <w:sz w:val="20"/>
                <w:szCs w:val="20"/>
              </w:rPr>
              <w:t>_______________________________________________________________________________</w:t>
            </w: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8A52EF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Default="00D066D3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Daraus folgt:</w:t>
            </w:r>
          </w:p>
          <w:p w:rsidR="00FD5A3E" w:rsidRPr="00FD5A3E" w:rsidRDefault="00FD5A3E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</w:p>
          <w:p w:rsidR="00D066D3" w:rsidRPr="003513A3" w:rsidRDefault="00D066D3" w:rsidP="00D066D3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361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41D52">
              <w:rPr>
                <w:rFonts w:ascii="Arial" w:hAnsi="Arial"/>
                <w:sz w:val="20"/>
                <w:szCs w:val="20"/>
              </w:rPr>
              <w:t>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</w:t>
            </w: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8A52EF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8A52EF" w:rsidRPr="003513A3" w:rsidRDefault="008A52EF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8A52EF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70EEF" w:rsidRPr="00C70EEF" w:rsidRDefault="00C70EEF" w:rsidP="00C70EEF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6</w:t>
            </w:r>
            <w:bookmarkStart w:id="0" w:name="_GoBack"/>
            <w:bookmarkEnd w:id="0"/>
          </w:p>
          <w:p w:rsidR="008A52EF" w:rsidRPr="003513A3" w:rsidRDefault="00487B22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487B22">
              <w:rPr>
                <w:rFonts w:ascii="Arial" w:hAnsi="Arial"/>
                <w:sz w:val="20"/>
                <w:szCs w:val="20"/>
              </w:rPr>
              <w:t xml:space="preserve">Ist </w:t>
            </w:r>
            <w:r>
              <w:rPr>
                <w:rFonts w:ascii="Arial" w:hAnsi="Arial"/>
                <w:sz w:val="20"/>
                <w:szCs w:val="20"/>
              </w:rPr>
              <w:t>diese Argumentation vernünftig</w:t>
            </w:r>
            <w:r w:rsidRPr="00487B22">
              <w:rPr>
                <w:rFonts w:ascii="Arial" w:hAnsi="Arial"/>
                <w:sz w:val="20"/>
                <w:szCs w:val="20"/>
              </w:rPr>
              <w:t>? Begründe</w:t>
            </w:r>
            <w:r>
              <w:rPr>
                <w:rFonts w:ascii="Arial" w:hAnsi="Arial"/>
                <w:sz w:val="20"/>
                <w:szCs w:val="20"/>
              </w:rPr>
              <w:t xml:space="preserve">n Sie </w:t>
            </w:r>
            <w:r w:rsidR="009163FA">
              <w:rPr>
                <w:rFonts w:ascii="Arial" w:hAnsi="Arial"/>
                <w:sz w:val="20"/>
                <w:szCs w:val="20"/>
              </w:rPr>
              <w:t>I</w:t>
            </w:r>
            <w:r>
              <w:rPr>
                <w:rFonts w:ascii="Arial" w:hAnsi="Arial"/>
                <w:sz w:val="20"/>
                <w:szCs w:val="20"/>
              </w:rPr>
              <w:t>hre</w:t>
            </w:r>
            <w:r w:rsidRPr="00487B22">
              <w:rPr>
                <w:rFonts w:ascii="Arial" w:hAnsi="Arial"/>
                <w:sz w:val="20"/>
                <w:szCs w:val="20"/>
              </w:rPr>
              <w:t xml:space="preserve"> Antwort!</w:t>
            </w:r>
          </w:p>
        </w:tc>
      </w:tr>
      <w:tr w:rsidR="009376F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9376F0" w:rsidRPr="009376F0" w:rsidRDefault="009376F0" w:rsidP="009376F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9376F0" w:rsidRPr="00487B22" w:rsidRDefault="009376F0" w:rsidP="009376F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376F0" w:rsidRPr="003513A3" w:rsidTr="00E34264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9376F0" w:rsidRPr="00487B22" w:rsidRDefault="009376F0" w:rsidP="00E342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F6FF6" w:rsidRPr="0046429B" w:rsidRDefault="007F6FF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7F6FF6" w:rsidRPr="0046429B" w:rsidSect="00F1734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EA7" w:rsidRDefault="002E0EA7" w:rsidP="002D01FD">
      <w:pPr>
        <w:spacing w:after="0" w:line="240" w:lineRule="auto"/>
      </w:pPr>
      <w:r>
        <w:separator/>
      </w:r>
    </w:p>
  </w:endnote>
  <w:end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5631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70EE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70EEF">
            <w:fldChar w:fldCharType="begin"/>
          </w:r>
          <w:r w:rsidR="00C70EEF">
            <w:instrText xml:space="preserve"> NUMPAGES   \* MERGEFORMAT </w:instrText>
          </w:r>
          <w:r w:rsidR="00C70EEF">
            <w:fldChar w:fldCharType="separate"/>
          </w:r>
          <w:r w:rsidR="00C70EEF" w:rsidRPr="00C70EEF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C70EE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73E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70EE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70EEF" w:rsidRPr="00C70EEF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EA7" w:rsidRDefault="002E0EA7" w:rsidP="002D01FD">
      <w:pPr>
        <w:spacing w:after="0" w:line="240" w:lineRule="auto"/>
      </w:pPr>
      <w:r>
        <w:separator/>
      </w:r>
    </w:p>
  </w:footnote>
  <w:foot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C3A9D" w:rsidTr="006C3A9D">
      <w:trPr>
        <w:trHeight w:hRule="exact" w:val="624"/>
      </w:trPr>
      <w:tc>
        <w:tcPr>
          <w:tcW w:w="3329" w:type="dxa"/>
          <w:vMerge w:val="restart"/>
        </w:tcPr>
        <w:p w:rsidR="006C3A9D" w:rsidRDefault="006C3A9D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4CCF5736" wp14:editId="49517F6B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C3A9D" w:rsidRPr="002D01FD" w:rsidRDefault="00B21D7B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vMerge/>
        </w:tcPr>
        <w:p w:rsidR="006C3A9D" w:rsidRDefault="006C3A9D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2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461AD" w:rsidRPr="00A87B14" w:rsidRDefault="00473E77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Filosofix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>: Menschenfleisch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C3A9D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:rsidR="006C3A9D" w:rsidRDefault="006C3A9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AA4D5C0" wp14:editId="50A92454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3A9D" w:rsidRDefault="006C3A9D" w:rsidP="00D93762">
          <w:pPr>
            <w:pStyle w:val="Kopfzeile"/>
          </w:pPr>
        </w:p>
        <w:p w:rsidR="006C3A9D" w:rsidRPr="0008046F" w:rsidRDefault="006C3A9D" w:rsidP="0008046F">
          <w:pPr>
            <w:jc w:val="center"/>
          </w:pPr>
        </w:p>
      </w:tc>
      <w:tc>
        <w:tcPr>
          <w:tcW w:w="6027" w:type="dxa"/>
          <w:vAlign w:val="bottom"/>
        </w:tcPr>
        <w:p w:rsidR="006C3A9D" w:rsidRPr="002D01FD" w:rsidRDefault="0059160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gridSpan w:val="3"/>
          <w:vMerge/>
        </w:tcPr>
        <w:p w:rsidR="006C3A9D" w:rsidRDefault="006C3A9D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4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45375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FC1EC7" w:rsidP="00E85CA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-menschenfleisch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2D01FD" w:rsidRDefault="007461AD" w:rsidP="002E0EA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45375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6F2C9E" w:rsidRDefault="004E5E84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Filosofix</w:t>
          </w:r>
          <w:proofErr w:type="spellEnd"/>
          <w:r w:rsidR="00175F2C">
            <w:rPr>
              <w:rFonts w:ascii="Arial" w:hAnsi="Arial" w:cs="Arial"/>
              <w:b/>
              <w:sz w:val="24"/>
              <w:szCs w:val="24"/>
            </w:rPr>
            <w:t>: Menschenfleisch</w:t>
          </w:r>
        </w:p>
      </w:tc>
    </w:tr>
    <w:tr w:rsidR="007461AD" w:rsidTr="0045375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B1B53" w:rsidRDefault="006B1B5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175F2C" w:rsidRPr="00471F78" w:rsidRDefault="00175F2C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34725" w:rsidP="00021B1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2:</w:t>
          </w:r>
          <w:r w:rsidR="00896AC9">
            <w:rPr>
              <w:rFonts w:ascii="Arial" w:hAnsi="Arial"/>
              <w:sz w:val="18"/>
              <w:szCs w:val="18"/>
            </w:rPr>
            <w:t>29</w:t>
          </w:r>
          <w:r w:rsidR="002E0EA7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Pr="00A06BE4" w:rsidRDefault="007461AD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6B62"/>
    <w:multiLevelType w:val="hybridMultilevel"/>
    <w:tmpl w:val="629C4FCC"/>
    <w:lvl w:ilvl="0" w:tplc="B4C0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8C344CF"/>
    <w:multiLevelType w:val="hybridMultilevel"/>
    <w:tmpl w:val="5F663138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A7"/>
    <w:rsid w:val="00021B1D"/>
    <w:rsid w:val="00022FFD"/>
    <w:rsid w:val="00036BA5"/>
    <w:rsid w:val="00047A1D"/>
    <w:rsid w:val="00052966"/>
    <w:rsid w:val="0005385A"/>
    <w:rsid w:val="0008046F"/>
    <w:rsid w:val="00092BCF"/>
    <w:rsid w:val="000959C9"/>
    <w:rsid w:val="00096CDE"/>
    <w:rsid w:val="000A716E"/>
    <w:rsid w:val="000B0C0B"/>
    <w:rsid w:val="000B201B"/>
    <w:rsid w:val="000B33AF"/>
    <w:rsid w:val="000C385C"/>
    <w:rsid w:val="000D5E9B"/>
    <w:rsid w:val="000E01BA"/>
    <w:rsid w:val="000E09B5"/>
    <w:rsid w:val="00104354"/>
    <w:rsid w:val="00104786"/>
    <w:rsid w:val="00105E95"/>
    <w:rsid w:val="0012467D"/>
    <w:rsid w:val="001265E0"/>
    <w:rsid w:val="00126DFA"/>
    <w:rsid w:val="00132DA5"/>
    <w:rsid w:val="00133D1B"/>
    <w:rsid w:val="0013574C"/>
    <w:rsid w:val="00140EB3"/>
    <w:rsid w:val="00141CD0"/>
    <w:rsid w:val="00141D52"/>
    <w:rsid w:val="0014727C"/>
    <w:rsid w:val="0016244E"/>
    <w:rsid w:val="00175F2C"/>
    <w:rsid w:val="001A1BC1"/>
    <w:rsid w:val="001A4CE0"/>
    <w:rsid w:val="001C08A5"/>
    <w:rsid w:val="001C4C64"/>
    <w:rsid w:val="001C4D41"/>
    <w:rsid w:val="001D700B"/>
    <w:rsid w:val="001D7DBC"/>
    <w:rsid w:val="002040FB"/>
    <w:rsid w:val="002173E9"/>
    <w:rsid w:val="00221DD7"/>
    <w:rsid w:val="00224E85"/>
    <w:rsid w:val="00235089"/>
    <w:rsid w:val="0024080C"/>
    <w:rsid w:val="00252D09"/>
    <w:rsid w:val="00255E35"/>
    <w:rsid w:val="0026078F"/>
    <w:rsid w:val="0027244A"/>
    <w:rsid w:val="002725BA"/>
    <w:rsid w:val="00281935"/>
    <w:rsid w:val="00282AFC"/>
    <w:rsid w:val="00283F2F"/>
    <w:rsid w:val="002847DE"/>
    <w:rsid w:val="00285635"/>
    <w:rsid w:val="00286AA2"/>
    <w:rsid w:val="0028704C"/>
    <w:rsid w:val="00292AA1"/>
    <w:rsid w:val="00292D77"/>
    <w:rsid w:val="0029433A"/>
    <w:rsid w:val="002C0A52"/>
    <w:rsid w:val="002C2320"/>
    <w:rsid w:val="002C2D5C"/>
    <w:rsid w:val="002C7249"/>
    <w:rsid w:val="002D01FD"/>
    <w:rsid w:val="002D11C2"/>
    <w:rsid w:val="002D6CE8"/>
    <w:rsid w:val="002E0EA7"/>
    <w:rsid w:val="002F1E59"/>
    <w:rsid w:val="002F32E4"/>
    <w:rsid w:val="002F5AD1"/>
    <w:rsid w:val="003120D5"/>
    <w:rsid w:val="00327DA8"/>
    <w:rsid w:val="00336BFE"/>
    <w:rsid w:val="00356F08"/>
    <w:rsid w:val="00370B95"/>
    <w:rsid w:val="00390D7E"/>
    <w:rsid w:val="00391346"/>
    <w:rsid w:val="00392901"/>
    <w:rsid w:val="003951C8"/>
    <w:rsid w:val="003B3B74"/>
    <w:rsid w:val="003C7078"/>
    <w:rsid w:val="003C7F95"/>
    <w:rsid w:val="003D37AC"/>
    <w:rsid w:val="003E1747"/>
    <w:rsid w:val="003F5E33"/>
    <w:rsid w:val="00406515"/>
    <w:rsid w:val="00410FE2"/>
    <w:rsid w:val="004309F5"/>
    <w:rsid w:val="0043751F"/>
    <w:rsid w:val="0045375A"/>
    <w:rsid w:val="00454B59"/>
    <w:rsid w:val="0046429B"/>
    <w:rsid w:val="00465697"/>
    <w:rsid w:val="00471F78"/>
    <w:rsid w:val="004727EF"/>
    <w:rsid w:val="00473E77"/>
    <w:rsid w:val="00487B22"/>
    <w:rsid w:val="00487E0D"/>
    <w:rsid w:val="004B1D0F"/>
    <w:rsid w:val="004C0511"/>
    <w:rsid w:val="004C536E"/>
    <w:rsid w:val="004D2718"/>
    <w:rsid w:val="004D6900"/>
    <w:rsid w:val="004E51E6"/>
    <w:rsid w:val="004E5E84"/>
    <w:rsid w:val="0050380F"/>
    <w:rsid w:val="00504FD5"/>
    <w:rsid w:val="00505BEA"/>
    <w:rsid w:val="0050757F"/>
    <w:rsid w:val="00516DB1"/>
    <w:rsid w:val="00523A9A"/>
    <w:rsid w:val="0054035D"/>
    <w:rsid w:val="005443FF"/>
    <w:rsid w:val="005504E4"/>
    <w:rsid w:val="0055239F"/>
    <w:rsid w:val="00553723"/>
    <w:rsid w:val="005549A9"/>
    <w:rsid w:val="00562D95"/>
    <w:rsid w:val="00564A31"/>
    <w:rsid w:val="00566837"/>
    <w:rsid w:val="00566D69"/>
    <w:rsid w:val="005707A0"/>
    <w:rsid w:val="00573B36"/>
    <w:rsid w:val="005872E0"/>
    <w:rsid w:val="005913BE"/>
    <w:rsid w:val="00591603"/>
    <w:rsid w:val="005A155C"/>
    <w:rsid w:val="005B3072"/>
    <w:rsid w:val="005C0E6C"/>
    <w:rsid w:val="005D1967"/>
    <w:rsid w:val="005D389D"/>
    <w:rsid w:val="005D3F2C"/>
    <w:rsid w:val="005E0FF7"/>
    <w:rsid w:val="005E1DDA"/>
    <w:rsid w:val="005E2544"/>
    <w:rsid w:val="005F6E4A"/>
    <w:rsid w:val="006067B7"/>
    <w:rsid w:val="0061471C"/>
    <w:rsid w:val="00622A8A"/>
    <w:rsid w:val="00641072"/>
    <w:rsid w:val="006439F5"/>
    <w:rsid w:val="00643F86"/>
    <w:rsid w:val="0064780E"/>
    <w:rsid w:val="006611D0"/>
    <w:rsid w:val="00673F47"/>
    <w:rsid w:val="00674FDC"/>
    <w:rsid w:val="00677DC8"/>
    <w:rsid w:val="006863E8"/>
    <w:rsid w:val="006B1B53"/>
    <w:rsid w:val="006B416F"/>
    <w:rsid w:val="006C3A9D"/>
    <w:rsid w:val="006C5395"/>
    <w:rsid w:val="006F1112"/>
    <w:rsid w:val="006F2040"/>
    <w:rsid w:val="006F2C9E"/>
    <w:rsid w:val="0070624B"/>
    <w:rsid w:val="00706DC1"/>
    <w:rsid w:val="00707BD1"/>
    <w:rsid w:val="00716076"/>
    <w:rsid w:val="00717775"/>
    <w:rsid w:val="00720803"/>
    <w:rsid w:val="00723ABB"/>
    <w:rsid w:val="00727548"/>
    <w:rsid w:val="007313D1"/>
    <w:rsid w:val="00736FEE"/>
    <w:rsid w:val="00745CEF"/>
    <w:rsid w:val="007461AD"/>
    <w:rsid w:val="00747ACA"/>
    <w:rsid w:val="007547AF"/>
    <w:rsid w:val="00755975"/>
    <w:rsid w:val="00767A7E"/>
    <w:rsid w:val="00775EF6"/>
    <w:rsid w:val="00791301"/>
    <w:rsid w:val="007A112B"/>
    <w:rsid w:val="007A431A"/>
    <w:rsid w:val="007B0418"/>
    <w:rsid w:val="007B1DBF"/>
    <w:rsid w:val="007B65AE"/>
    <w:rsid w:val="007D4B3A"/>
    <w:rsid w:val="007E7D78"/>
    <w:rsid w:val="007F5073"/>
    <w:rsid w:val="007F6FF6"/>
    <w:rsid w:val="00802560"/>
    <w:rsid w:val="008103E2"/>
    <w:rsid w:val="00827E34"/>
    <w:rsid w:val="00831143"/>
    <w:rsid w:val="00833D23"/>
    <w:rsid w:val="00845ECF"/>
    <w:rsid w:val="00855408"/>
    <w:rsid w:val="00857BDB"/>
    <w:rsid w:val="00860669"/>
    <w:rsid w:val="0086545E"/>
    <w:rsid w:val="00871079"/>
    <w:rsid w:val="0087485A"/>
    <w:rsid w:val="00877FC8"/>
    <w:rsid w:val="00887539"/>
    <w:rsid w:val="00896AC9"/>
    <w:rsid w:val="00897EF6"/>
    <w:rsid w:val="008A26A6"/>
    <w:rsid w:val="008A52EF"/>
    <w:rsid w:val="008C1584"/>
    <w:rsid w:val="008D01C5"/>
    <w:rsid w:val="008E11FC"/>
    <w:rsid w:val="008F3A94"/>
    <w:rsid w:val="009010F7"/>
    <w:rsid w:val="009163FA"/>
    <w:rsid w:val="009166F8"/>
    <w:rsid w:val="009254A8"/>
    <w:rsid w:val="00933EEE"/>
    <w:rsid w:val="009376F0"/>
    <w:rsid w:val="0094618E"/>
    <w:rsid w:val="00952928"/>
    <w:rsid w:val="00954179"/>
    <w:rsid w:val="0098035F"/>
    <w:rsid w:val="00980D77"/>
    <w:rsid w:val="0099294C"/>
    <w:rsid w:val="009A1EE4"/>
    <w:rsid w:val="009B74F5"/>
    <w:rsid w:val="009D3429"/>
    <w:rsid w:val="009E5686"/>
    <w:rsid w:val="009F4F6B"/>
    <w:rsid w:val="00A017E3"/>
    <w:rsid w:val="00A06BE4"/>
    <w:rsid w:val="00A14AFF"/>
    <w:rsid w:val="00A2518C"/>
    <w:rsid w:val="00A265C1"/>
    <w:rsid w:val="00A34486"/>
    <w:rsid w:val="00A42A30"/>
    <w:rsid w:val="00A458A5"/>
    <w:rsid w:val="00A568BC"/>
    <w:rsid w:val="00A57BA9"/>
    <w:rsid w:val="00A64EFE"/>
    <w:rsid w:val="00A724DF"/>
    <w:rsid w:val="00A73114"/>
    <w:rsid w:val="00A77D02"/>
    <w:rsid w:val="00A81DB9"/>
    <w:rsid w:val="00A87B14"/>
    <w:rsid w:val="00A90FB0"/>
    <w:rsid w:val="00AA48A0"/>
    <w:rsid w:val="00AA5070"/>
    <w:rsid w:val="00AB270D"/>
    <w:rsid w:val="00AF281E"/>
    <w:rsid w:val="00B21D7B"/>
    <w:rsid w:val="00B23B9E"/>
    <w:rsid w:val="00B26F61"/>
    <w:rsid w:val="00B51D94"/>
    <w:rsid w:val="00B574BC"/>
    <w:rsid w:val="00B63AA6"/>
    <w:rsid w:val="00B65CF1"/>
    <w:rsid w:val="00B759EB"/>
    <w:rsid w:val="00B82EDF"/>
    <w:rsid w:val="00B844CF"/>
    <w:rsid w:val="00B848C4"/>
    <w:rsid w:val="00B84D88"/>
    <w:rsid w:val="00B9015D"/>
    <w:rsid w:val="00B93F09"/>
    <w:rsid w:val="00B97F98"/>
    <w:rsid w:val="00BA0217"/>
    <w:rsid w:val="00BA27D5"/>
    <w:rsid w:val="00BA43AF"/>
    <w:rsid w:val="00BA463A"/>
    <w:rsid w:val="00BD4BC2"/>
    <w:rsid w:val="00BD77B3"/>
    <w:rsid w:val="00BE01F8"/>
    <w:rsid w:val="00BE5F37"/>
    <w:rsid w:val="00BF6B0C"/>
    <w:rsid w:val="00C00B2F"/>
    <w:rsid w:val="00C05540"/>
    <w:rsid w:val="00C23D62"/>
    <w:rsid w:val="00C34725"/>
    <w:rsid w:val="00C37CD2"/>
    <w:rsid w:val="00C41333"/>
    <w:rsid w:val="00C5432A"/>
    <w:rsid w:val="00C70EEF"/>
    <w:rsid w:val="00C819CD"/>
    <w:rsid w:val="00C81A85"/>
    <w:rsid w:val="00C82C33"/>
    <w:rsid w:val="00C85B4B"/>
    <w:rsid w:val="00C87660"/>
    <w:rsid w:val="00C9675F"/>
    <w:rsid w:val="00CA2B54"/>
    <w:rsid w:val="00CB4F7C"/>
    <w:rsid w:val="00CE1280"/>
    <w:rsid w:val="00CF1EFD"/>
    <w:rsid w:val="00D066D3"/>
    <w:rsid w:val="00D43604"/>
    <w:rsid w:val="00D54FDD"/>
    <w:rsid w:val="00D64AE7"/>
    <w:rsid w:val="00D700A3"/>
    <w:rsid w:val="00D73CEE"/>
    <w:rsid w:val="00D73E32"/>
    <w:rsid w:val="00D74077"/>
    <w:rsid w:val="00D80082"/>
    <w:rsid w:val="00D80D65"/>
    <w:rsid w:val="00D93762"/>
    <w:rsid w:val="00D965CE"/>
    <w:rsid w:val="00DA12F4"/>
    <w:rsid w:val="00DA3079"/>
    <w:rsid w:val="00DB0E9D"/>
    <w:rsid w:val="00DB2F05"/>
    <w:rsid w:val="00DB73EB"/>
    <w:rsid w:val="00DC0C49"/>
    <w:rsid w:val="00DC6BA4"/>
    <w:rsid w:val="00DD1909"/>
    <w:rsid w:val="00E025BA"/>
    <w:rsid w:val="00E06D58"/>
    <w:rsid w:val="00E11D89"/>
    <w:rsid w:val="00E14C48"/>
    <w:rsid w:val="00E33459"/>
    <w:rsid w:val="00E44B42"/>
    <w:rsid w:val="00E44C85"/>
    <w:rsid w:val="00E53CA0"/>
    <w:rsid w:val="00E646C2"/>
    <w:rsid w:val="00E674A6"/>
    <w:rsid w:val="00E85CAB"/>
    <w:rsid w:val="00E90F81"/>
    <w:rsid w:val="00E92815"/>
    <w:rsid w:val="00E92995"/>
    <w:rsid w:val="00E940D8"/>
    <w:rsid w:val="00E95BF7"/>
    <w:rsid w:val="00EA75E2"/>
    <w:rsid w:val="00EB7598"/>
    <w:rsid w:val="00ED5AC3"/>
    <w:rsid w:val="00EF66A1"/>
    <w:rsid w:val="00EF7609"/>
    <w:rsid w:val="00EF7692"/>
    <w:rsid w:val="00F1023A"/>
    <w:rsid w:val="00F1734C"/>
    <w:rsid w:val="00F21B26"/>
    <w:rsid w:val="00F32B2A"/>
    <w:rsid w:val="00F366C0"/>
    <w:rsid w:val="00F40868"/>
    <w:rsid w:val="00F56319"/>
    <w:rsid w:val="00F64744"/>
    <w:rsid w:val="00F75497"/>
    <w:rsid w:val="00F84AE8"/>
    <w:rsid w:val="00F84D71"/>
    <w:rsid w:val="00F862AA"/>
    <w:rsid w:val="00F900E3"/>
    <w:rsid w:val="00F93A98"/>
    <w:rsid w:val="00FA09D6"/>
    <w:rsid w:val="00FB3581"/>
    <w:rsid w:val="00FB43E5"/>
    <w:rsid w:val="00FC1E84"/>
    <w:rsid w:val="00FC1EC7"/>
    <w:rsid w:val="00FC73B0"/>
    <w:rsid w:val="00FD5A3E"/>
    <w:rsid w:val="00FE15C2"/>
    <w:rsid w:val="00FE1E0D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1A3F1631"/>
  <w15:docId w15:val="{D22B4BA9-CC74-4789-A660-750EB6B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6F08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5872E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IMLAs.zip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26C86-7BA2-4F6F-8ABF-206C1286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757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</vt:lpstr>
    </vt:vector>
  </TitlesOfParts>
  <Company>Informatik tpc ag</Company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</dc:title>
  <dc:creator>Jonas Pfister</dc:creator>
  <cp:lastModifiedBy>Marriott, Steven (SRF)</cp:lastModifiedBy>
  <cp:revision>53</cp:revision>
  <cp:lastPrinted>2012-11-30T16:36:00Z</cp:lastPrinted>
  <dcterms:created xsi:type="dcterms:W3CDTF">2018-02-16T15:54:00Z</dcterms:created>
  <dcterms:modified xsi:type="dcterms:W3CDTF">2018-02-28T15:02:00Z</dcterms:modified>
</cp:coreProperties>
</file>