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975CF4" w:rsidRPr="00E14396" w14:paraId="0C8C1EBB" w14:textId="77777777" w:rsidTr="00C177A6">
        <w:tc>
          <w:tcPr>
            <w:tcW w:w="9356" w:type="dxa"/>
          </w:tcPr>
          <w:p w14:paraId="24953E84" w14:textId="5DC5039C" w:rsidR="00975CF4" w:rsidRPr="009B0AD2" w:rsidRDefault="00975CF4" w:rsidP="00C177A6">
            <w:pPr>
              <w:rPr>
                <w:rFonts w:ascii="Arial" w:hAnsi="Arial"/>
                <w:b/>
                <w:sz w:val="20"/>
              </w:rPr>
            </w:pPr>
            <w:r w:rsidRPr="00E14396">
              <w:rPr>
                <w:rFonts w:ascii="Arial" w:hAnsi="Arial"/>
                <w:b/>
                <w:sz w:val="20"/>
              </w:rPr>
              <w:t>Aufgabe 1</w:t>
            </w:r>
            <w:r>
              <w:rPr>
                <w:rFonts w:ascii="Arial" w:hAnsi="Arial"/>
                <w:b/>
                <w:sz w:val="20"/>
              </w:rPr>
              <w:t xml:space="preserve">: </w:t>
            </w:r>
            <w:r w:rsidR="00401C2E">
              <w:rPr>
                <w:rFonts w:ascii="Arial" w:hAnsi="Arial"/>
                <w:b/>
                <w:sz w:val="20"/>
              </w:rPr>
              <w:t>G</w:t>
            </w:r>
            <w:r w:rsidR="00401C2E">
              <w:rPr>
                <w:rFonts w:ascii="Arial" w:hAnsi="Arial"/>
                <w:b/>
                <w:sz w:val="20"/>
              </w:rPr>
              <w:t>eometrische Kompositionen</w:t>
            </w:r>
          </w:p>
        </w:tc>
      </w:tr>
      <w:tr w:rsidR="00060F0C" w:rsidRPr="00E14396" w14:paraId="05FBC6D8" w14:textId="77777777" w:rsidTr="00C177A6">
        <w:tc>
          <w:tcPr>
            <w:tcW w:w="9356" w:type="dxa"/>
          </w:tcPr>
          <w:p w14:paraId="554D235F" w14:textId="7D7148C1" w:rsidR="00401C2E" w:rsidRDefault="00401C2E" w:rsidP="00401C2E">
            <w:pPr>
              <w:pStyle w:val="Header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Schneide die geometrischen Formen aus und ordne sie zu verschiedenen neuen Kompositionen an. Halte deine Ergebnisse fotografisch oder mit einer Kopie fest. Achte darauf, möglichst unterschiedliche Kompositionen zu kreieren.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 xml:space="preserve">Entscheide dich für </w:t>
            </w:r>
            <w:r>
              <w:rPr>
                <w:rFonts w:ascii="Arial" w:hAnsi="Arial"/>
                <w:sz w:val="20"/>
              </w:rPr>
              <w:t>eine Komposition, die dir besonders gut gefällt</w:t>
            </w:r>
            <w:r>
              <w:rPr>
                <w:rFonts w:ascii="Arial" w:hAnsi="Arial"/>
                <w:sz w:val="20"/>
              </w:rPr>
              <w:t xml:space="preserve"> und stelle sie der Klasse vor.</w:t>
            </w:r>
            <w:r w:rsidR="00121B43">
              <w:rPr>
                <w:rFonts w:ascii="Arial" w:hAnsi="Arial"/>
                <w:sz w:val="20"/>
              </w:rPr>
              <w:t xml:space="preserve"> Diskutiert danach in der Klasse folgende Fragen</w:t>
            </w:r>
            <w:r w:rsidR="00180A68">
              <w:rPr>
                <w:rFonts w:ascii="Arial" w:hAnsi="Arial"/>
                <w:sz w:val="20"/>
              </w:rPr>
              <w:t>:</w:t>
            </w:r>
            <w:bookmarkStart w:id="0" w:name="_GoBack"/>
            <w:bookmarkEnd w:id="0"/>
          </w:p>
          <w:p w14:paraId="14D79BBB" w14:textId="77777777" w:rsidR="00401C2E" w:rsidRDefault="00401C2E" w:rsidP="00401C2E">
            <w:pPr>
              <w:pStyle w:val="Header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  <w:p w14:paraId="0B52D2E6" w14:textId="5BEC5722" w:rsidR="00401C2E" w:rsidRDefault="00401C2E" w:rsidP="00401C2E">
            <w:pPr>
              <w:pStyle w:val="Header"/>
              <w:numPr>
                <w:ilvl w:val="0"/>
                <w:numId w:val="37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Was unterscheidet eine spannungsvolle von einer langweiligen Komposition?</w:t>
            </w:r>
          </w:p>
          <w:p w14:paraId="42BA73DD" w14:textId="4FE90CE5" w:rsidR="00060F0C" w:rsidRPr="009D6651" w:rsidRDefault="00401C2E" w:rsidP="00401C2E">
            <w:pPr>
              <w:pStyle w:val="Header"/>
              <w:numPr>
                <w:ilvl w:val="0"/>
                <w:numId w:val="37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Vergleicht nun eure Ergebnisse mit dem Bild XY von Max Bill. Was fällt auf?</w:t>
            </w:r>
          </w:p>
        </w:tc>
      </w:tr>
      <w:tr w:rsidR="00121B43" w:rsidRPr="00E14396" w14:paraId="2A2C4DDA" w14:textId="77777777" w:rsidTr="00C177A6">
        <w:tc>
          <w:tcPr>
            <w:tcW w:w="9356" w:type="dxa"/>
          </w:tcPr>
          <w:p w14:paraId="19BE0757" w14:textId="77777777" w:rsidR="00121B43" w:rsidRDefault="00121B43" w:rsidP="00401C2E">
            <w:pPr>
              <w:pStyle w:val="Header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121B43" w:rsidRPr="00E14396" w14:paraId="249E2BA0" w14:textId="77777777" w:rsidTr="00C177A6">
        <w:tc>
          <w:tcPr>
            <w:tcW w:w="9356" w:type="dxa"/>
          </w:tcPr>
          <w:p w14:paraId="7FA97FF1" w14:textId="0538021D" w:rsidR="00121B43" w:rsidRDefault="00121B43" w:rsidP="00401C2E">
            <w:pPr>
              <w:pStyle w:val="Header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  <w:lang w:val="de-DE" w:eastAsia="de-DE"/>
              </w:rPr>
              <w:drawing>
                <wp:inline distT="0" distB="0" distL="0" distR="0" wp14:anchorId="50B5C7BC" wp14:editId="388C4C1A">
                  <wp:extent cx="5983605" cy="3834765"/>
                  <wp:effectExtent l="0" t="0" r="0" b="0"/>
                  <wp:docPr id="1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Bilder/geometrische_figur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1" r="2734"/>
                          <a:stretch/>
                        </pic:blipFill>
                        <pic:spPr bwMode="auto">
                          <a:xfrm>
                            <a:off x="0" y="0"/>
                            <a:ext cx="5983605" cy="383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5AD7EB" w14:textId="77777777" w:rsidR="00121B43" w:rsidRDefault="00121B43" w:rsidP="00766F7A">
      <w:pPr>
        <w:shd w:val="clear" w:color="auto" w:fill="FFFFFF" w:themeFill="background1"/>
        <w:spacing w:after="0" w:line="240" w:lineRule="auto"/>
        <w:rPr>
          <w:rFonts w:ascii="Arial" w:hAnsi="Arial" w:cs="Arial"/>
          <w:sz w:val="20"/>
          <w:szCs w:val="20"/>
          <w:lang w:val="fr-CH"/>
        </w:rPr>
      </w:pPr>
    </w:p>
    <w:p w14:paraId="0F2B12D1" w14:textId="77777777" w:rsidR="00121B43" w:rsidRDefault="00121B43" w:rsidP="00766F7A">
      <w:pPr>
        <w:shd w:val="clear" w:color="auto" w:fill="FFFFFF" w:themeFill="background1"/>
        <w:spacing w:after="0" w:line="240" w:lineRule="auto"/>
        <w:rPr>
          <w:rFonts w:ascii="Arial" w:hAnsi="Arial" w:cs="Arial"/>
          <w:sz w:val="20"/>
          <w:szCs w:val="20"/>
          <w:lang w:val="fr-CH"/>
        </w:rPr>
      </w:pPr>
    </w:p>
    <w:p w14:paraId="65F045C8" w14:textId="207A63BF" w:rsidR="00DE0D47" w:rsidRDefault="00DE0D47" w:rsidP="00766F7A">
      <w:pPr>
        <w:shd w:val="clear" w:color="auto" w:fill="FFFFFF" w:themeFill="background1"/>
        <w:spacing w:after="0" w:line="240" w:lineRule="auto"/>
        <w:rPr>
          <w:rFonts w:ascii="Arial" w:hAnsi="Arial" w:cs="Arial"/>
          <w:sz w:val="20"/>
          <w:szCs w:val="20"/>
          <w:lang w:val="fr-CH"/>
        </w:rPr>
      </w:pPr>
      <w:r>
        <w:rPr>
          <w:rFonts w:ascii="Arial" w:hAnsi="Arial" w:cs="Arial"/>
          <w:sz w:val="20"/>
          <w:szCs w:val="20"/>
          <w:lang w:val="fr-CH"/>
        </w:rPr>
        <w:br w:type="page"/>
      </w: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DE0D47" w:rsidRPr="00394D3E" w14:paraId="1B7C91D1" w14:textId="77777777" w:rsidTr="00F91493">
        <w:tc>
          <w:tcPr>
            <w:tcW w:w="9356" w:type="dxa"/>
          </w:tcPr>
          <w:p w14:paraId="355F6FB4" w14:textId="77777777" w:rsidR="00DE0D47" w:rsidRDefault="00DE0D47" w:rsidP="00DE0D47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val="de-DE" w:eastAsia="de-DE"/>
              </w:rPr>
              <w:lastRenderedPageBreak/>
              <w:drawing>
                <wp:inline distT="0" distB="0" distL="0" distR="0" wp14:anchorId="38F7696B" wp14:editId="17F97A61">
                  <wp:extent cx="5832000" cy="3280500"/>
                  <wp:effectExtent l="0" t="0" r="0" b="0"/>
                  <wp:docPr id="10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Bilder/Wunsch_Helmhaus-Plakat_41-097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00" b="12500"/>
                          <a:stretch/>
                        </pic:blipFill>
                        <pic:spPr bwMode="auto">
                          <a:xfrm>
                            <a:off x="0" y="0"/>
                            <a:ext cx="5832000" cy="328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4D20E9" w14:textId="5E1826E1" w:rsidR="00394D3E" w:rsidRPr="00394D3E" w:rsidRDefault="00394D3E" w:rsidP="00394D3E">
            <w:pPr>
              <w:pStyle w:val="Caption"/>
              <w:jc w:val="center"/>
              <w:rPr>
                <w:rFonts w:ascii="Arial" w:hAnsi="Arial"/>
                <w:color w:val="auto"/>
                <w:sz w:val="12"/>
                <w:szCs w:val="12"/>
              </w:rPr>
            </w:pPr>
            <w:r w:rsidRPr="00394D3E">
              <w:rPr>
                <w:rFonts w:ascii="Arial" w:hAnsi="Arial"/>
                <w:color w:val="auto"/>
                <w:sz w:val="12"/>
                <w:szCs w:val="12"/>
              </w:rPr>
              <w:t xml:space="preserve">Bild: </w:t>
            </w:r>
            <w:r w:rsidRPr="00394D3E">
              <w:rPr>
                <w:rFonts w:ascii="Arial" w:hAnsi="Arial"/>
                <w:color w:val="auto"/>
                <w:sz w:val="12"/>
                <w:szCs w:val="12"/>
              </w:rPr>
              <w:t>Max Bill – Name des</w:t>
            </w:r>
            <w:r>
              <w:rPr>
                <w:rFonts w:ascii="Arial" w:hAnsi="Arial"/>
                <w:color w:val="auto"/>
                <w:sz w:val="12"/>
                <w:szCs w:val="12"/>
              </w:rPr>
              <w:t xml:space="preserve"> Werkes unbekannt</w:t>
            </w:r>
          </w:p>
          <w:p w14:paraId="059AB774" w14:textId="6FC1742D" w:rsidR="00394D3E" w:rsidRPr="00394D3E" w:rsidRDefault="00394D3E" w:rsidP="00394D3E">
            <w:pPr>
              <w:jc w:val="center"/>
              <w:rPr>
                <w:rFonts w:ascii="Arial" w:hAnsi="Arial"/>
                <w:b/>
                <w:sz w:val="20"/>
                <w:lang w:val="en-US"/>
              </w:rPr>
            </w:pPr>
            <w:r w:rsidRPr="00394D3E">
              <w:rPr>
                <w:rFonts w:ascii="Arial" w:hAnsi="Arial" w:cs="Arial"/>
                <w:i/>
                <w:iCs/>
                <w:sz w:val="12"/>
                <w:szCs w:val="12"/>
                <w:lang w:val="en-US"/>
              </w:rPr>
              <w:t xml:space="preserve">Quelle: </w:t>
            </w:r>
            <w:r w:rsidRPr="00394D3E">
              <w:rPr>
                <w:rFonts w:ascii="Arial" w:hAnsi="Arial" w:cs="Arial"/>
                <w:i/>
                <w:iCs/>
                <w:sz w:val="12"/>
                <w:szCs w:val="12"/>
                <w:lang w:val="en-US"/>
              </w:rPr>
              <w:t>SRF mySchool</w:t>
            </w:r>
          </w:p>
        </w:tc>
      </w:tr>
      <w:tr w:rsidR="00DE0D47" w:rsidRPr="00394D3E" w14:paraId="39AA0DDB" w14:textId="77777777" w:rsidTr="00F91493">
        <w:tc>
          <w:tcPr>
            <w:tcW w:w="9356" w:type="dxa"/>
          </w:tcPr>
          <w:p w14:paraId="4C036798" w14:textId="3B84072B" w:rsidR="00DE0D47" w:rsidRPr="00394D3E" w:rsidRDefault="00DE0D47" w:rsidP="00DE0D47">
            <w:pPr>
              <w:pStyle w:val="Header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en-US"/>
              </w:rPr>
            </w:pPr>
          </w:p>
        </w:tc>
      </w:tr>
      <w:tr w:rsidR="00DE0D47" w:rsidRPr="009D6651" w14:paraId="6640C689" w14:textId="77777777" w:rsidTr="00F91493">
        <w:tc>
          <w:tcPr>
            <w:tcW w:w="9356" w:type="dxa"/>
          </w:tcPr>
          <w:p w14:paraId="3B311D60" w14:textId="43786D64" w:rsidR="00DE0D47" w:rsidRPr="009D6651" w:rsidRDefault="00DE0D47" w:rsidP="00DE0D47">
            <w:pPr>
              <w:pStyle w:val="Header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</w:t>
            </w: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0"/>
              </w:rPr>
              <w:t>_____________________________________________________________</w:t>
            </w:r>
            <w:r w:rsidR="00394D3E"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0"/>
              </w:rPr>
              <w:t>_</w:t>
            </w:r>
          </w:p>
        </w:tc>
      </w:tr>
    </w:tbl>
    <w:p w14:paraId="7237A58A" w14:textId="77777777" w:rsidR="00DE0D47" w:rsidRDefault="00DE0D47" w:rsidP="00766F7A">
      <w:pPr>
        <w:shd w:val="clear" w:color="auto" w:fill="FFFFFF" w:themeFill="background1"/>
        <w:spacing w:after="0" w:line="240" w:lineRule="auto"/>
        <w:rPr>
          <w:rFonts w:ascii="Arial" w:hAnsi="Arial" w:cs="Arial"/>
          <w:sz w:val="20"/>
          <w:szCs w:val="20"/>
        </w:rPr>
      </w:pPr>
    </w:p>
    <w:p w14:paraId="50BD39D1" w14:textId="77777777" w:rsidR="00DE0D47" w:rsidRDefault="00DE0D47" w:rsidP="00766F7A">
      <w:pPr>
        <w:shd w:val="clear" w:color="auto" w:fill="FFFFFF" w:themeFill="background1"/>
        <w:spacing w:after="0" w:line="240" w:lineRule="auto"/>
        <w:rPr>
          <w:rFonts w:ascii="Arial" w:hAnsi="Arial" w:cs="Arial"/>
          <w:sz w:val="20"/>
          <w:szCs w:val="20"/>
        </w:rPr>
      </w:pPr>
    </w:p>
    <w:p w14:paraId="02CEE821" w14:textId="2E618BD0" w:rsidR="00DE0D47" w:rsidRPr="00DE0D47" w:rsidRDefault="00DE0D47" w:rsidP="00766F7A">
      <w:pPr>
        <w:shd w:val="clear" w:color="auto" w:fill="FFFFFF" w:themeFill="background1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6804"/>
        <w:gridCol w:w="2552"/>
      </w:tblGrid>
      <w:tr w:rsidR="00E0258F" w14:paraId="190333BB" w14:textId="77777777" w:rsidTr="00A6320D">
        <w:tc>
          <w:tcPr>
            <w:tcW w:w="6804" w:type="dxa"/>
          </w:tcPr>
          <w:p w14:paraId="792BDEB6" w14:textId="77777777" w:rsidR="00E0258F" w:rsidRPr="001E611D" w:rsidRDefault="00E0258F" w:rsidP="00EB37B0">
            <w:pPr>
              <w:contextualSpacing/>
              <w:rPr>
                <w:rFonts w:ascii="Arial" w:hAnsi="Arial"/>
                <w:sz w:val="20"/>
                <w:szCs w:val="20"/>
              </w:rPr>
            </w:pPr>
            <w:r w:rsidRPr="001E611D">
              <w:rPr>
                <w:rFonts w:ascii="Arial" w:hAnsi="Arial"/>
                <w:b/>
                <w:sz w:val="20"/>
                <w:szCs w:val="20"/>
              </w:rPr>
              <w:lastRenderedPageBreak/>
              <w:t xml:space="preserve">Aufgabe </w:t>
            </w:r>
            <w:r>
              <w:rPr>
                <w:rFonts w:ascii="Arial" w:hAnsi="Arial"/>
                <w:b/>
                <w:sz w:val="20"/>
                <w:szCs w:val="20"/>
              </w:rPr>
              <w:t>2</w:t>
            </w:r>
            <w:r w:rsidRPr="001E611D">
              <w:rPr>
                <w:rFonts w:ascii="Arial" w:hAnsi="Arial"/>
                <w:b/>
                <w:sz w:val="20"/>
                <w:szCs w:val="20"/>
              </w:rPr>
              <w:t>: Fragen zum Film</w:t>
            </w:r>
          </w:p>
        </w:tc>
        <w:tc>
          <w:tcPr>
            <w:tcW w:w="2552" w:type="dxa"/>
            <w:vMerge w:val="restart"/>
          </w:tcPr>
          <w:p w14:paraId="230BDBFD" w14:textId="77777777" w:rsidR="00E0258F" w:rsidRPr="001E611D" w:rsidRDefault="00E0258F" w:rsidP="00EB37B0">
            <w:pPr>
              <w:pStyle w:val="Caption"/>
              <w:contextualSpacing/>
              <w:jc w:val="right"/>
              <w:rPr>
                <w:rFonts w:ascii="Arial" w:hAnsi="Arial"/>
                <w:color w:val="auto"/>
                <w:sz w:val="20"/>
                <w:szCs w:val="20"/>
              </w:rPr>
            </w:pPr>
            <w:r w:rsidRPr="001E611D">
              <w:rPr>
                <w:rFonts w:ascii="Arial" w:hAnsi="Arial"/>
                <w:noProof/>
                <w:color w:val="auto"/>
                <w:sz w:val="20"/>
                <w:szCs w:val="20"/>
              </w:rPr>
              <w:drawing>
                <wp:inline distT="0" distB="0" distL="0" distR="0" wp14:anchorId="021D07C1" wp14:editId="78734D9C">
                  <wp:extent cx="900000" cy="900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qrcode-frag-fred-cloud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58F" w14:paraId="4ABA2568" w14:textId="77777777" w:rsidTr="00A6320D">
        <w:tc>
          <w:tcPr>
            <w:tcW w:w="6804" w:type="dxa"/>
          </w:tcPr>
          <w:p w14:paraId="7558786C" w14:textId="5529DE1C" w:rsidR="009907BF" w:rsidRDefault="00E0258F" w:rsidP="00EB37B0">
            <w:pPr>
              <w:pStyle w:val="Caption"/>
              <w:contextualSpacing/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</w:pPr>
            <w:r w:rsidRPr="001E611D"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 xml:space="preserve">Scanne mit deinem </w:t>
            </w:r>
            <w:r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>Tablet</w:t>
            </w:r>
            <w:r w:rsidRPr="001E611D"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 xml:space="preserve"> oder Smartphone den QR-Code auf der rechten Seite und schaue dir den Film «</w:t>
            </w:r>
            <w:r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 xml:space="preserve">ARTgenossen: </w:t>
            </w:r>
            <w:r w:rsidR="004B25D3"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>Max Bill</w:t>
            </w:r>
            <w:r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>»</w:t>
            </w:r>
            <w:r w:rsidRPr="001E611D"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 xml:space="preserve"> an. </w:t>
            </w:r>
          </w:p>
          <w:p w14:paraId="2AE456F7" w14:textId="539424E6" w:rsidR="00E0258F" w:rsidRPr="001E611D" w:rsidRDefault="00E0258F" w:rsidP="00EB37B0">
            <w:pPr>
              <w:pStyle w:val="Caption"/>
              <w:contextualSpacing/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</w:pPr>
            <w:r w:rsidRPr="001E611D"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>Beantworte danach die Fragen zum Film.</w:t>
            </w:r>
          </w:p>
        </w:tc>
        <w:tc>
          <w:tcPr>
            <w:tcW w:w="2552" w:type="dxa"/>
            <w:vMerge/>
          </w:tcPr>
          <w:p w14:paraId="14E906E4" w14:textId="77777777" w:rsidR="00E0258F" w:rsidRPr="001E611D" w:rsidRDefault="00E0258F" w:rsidP="00EB37B0">
            <w:pPr>
              <w:pStyle w:val="Caption"/>
              <w:contextualSpacing/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</w:pPr>
          </w:p>
        </w:tc>
      </w:tr>
    </w:tbl>
    <w:p w14:paraId="6239D2AF" w14:textId="77777777" w:rsidR="00E0258F" w:rsidRDefault="00E0258F" w:rsidP="00E0258F">
      <w:pPr>
        <w:spacing w:after="0" w:line="240" w:lineRule="auto"/>
        <w:contextualSpacing/>
        <w:rPr>
          <w:rFonts w:ascii="Arial" w:hAnsi="Arial"/>
          <w:b/>
          <w:sz w:val="20"/>
        </w:rPr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E0258F" w:rsidRPr="0033101D" w14:paraId="42935D0D" w14:textId="77777777" w:rsidTr="00EB37B0">
        <w:tc>
          <w:tcPr>
            <w:tcW w:w="9356" w:type="dxa"/>
          </w:tcPr>
          <w:p w14:paraId="5F545D7D" w14:textId="1726D704" w:rsidR="00E0258F" w:rsidRPr="0033101D" w:rsidRDefault="004B25D3" w:rsidP="00E0258F">
            <w:pPr>
              <w:pStyle w:val="Header"/>
              <w:numPr>
                <w:ilvl w:val="0"/>
                <w:numId w:val="8"/>
              </w:numPr>
              <w:tabs>
                <w:tab w:val="clear" w:pos="4536"/>
                <w:tab w:val="clear" w:pos="9072"/>
              </w:tabs>
              <w:contextualSpacing/>
              <w:rPr>
                <w:rFonts w:ascii="Arial" w:hAnsi="Arial"/>
                <w:sz w:val="20"/>
              </w:rPr>
            </w:pPr>
            <w:r w:rsidRPr="004B25D3">
              <w:rPr>
                <w:rFonts w:ascii="Arial" w:hAnsi="Arial"/>
                <w:sz w:val="20"/>
              </w:rPr>
              <w:t>Was unterscheidet die figurative von der konkreten Kunst?</w:t>
            </w:r>
          </w:p>
        </w:tc>
      </w:tr>
      <w:tr w:rsidR="00E0258F" w:rsidRPr="001E611D" w14:paraId="15782EE0" w14:textId="77777777" w:rsidTr="00EB37B0">
        <w:tc>
          <w:tcPr>
            <w:tcW w:w="9356" w:type="dxa"/>
          </w:tcPr>
          <w:p w14:paraId="2A6590FE" w14:textId="77777777" w:rsidR="00E0258F" w:rsidRPr="001E611D" w:rsidRDefault="00E0258F" w:rsidP="00EB37B0">
            <w:pPr>
              <w:pStyle w:val="Caption"/>
              <w:contextualSpacing/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</w:pPr>
          </w:p>
        </w:tc>
      </w:tr>
      <w:tr w:rsidR="00E0258F" w:rsidRPr="00382D69" w14:paraId="43828B0B" w14:textId="77777777" w:rsidTr="00EB37B0">
        <w:tc>
          <w:tcPr>
            <w:tcW w:w="9356" w:type="dxa"/>
          </w:tcPr>
          <w:p w14:paraId="3EAB0F9B" w14:textId="35510494" w:rsidR="00E0258F" w:rsidRPr="00382D69" w:rsidRDefault="00E0258F" w:rsidP="00EB37B0">
            <w:pPr>
              <w:pStyle w:val="Caption"/>
              <w:spacing w:line="360" w:lineRule="auto"/>
              <w:contextualSpacing/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</w:pPr>
            <w:r w:rsidRPr="00382D69"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</w:t>
            </w:r>
            <w:r w:rsidR="00095878" w:rsidRPr="00382D69"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>__________________________________________________________________________________</w:t>
            </w:r>
            <w:r w:rsidRPr="00382D69"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>______________________________________________</w:t>
            </w:r>
          </w:p>
        </w:tc>
      </w:tr>
    </w:tbl>
    <w:p w14:paraId="432126D8" w14:textId="1276DEA6" w:rsidR="0063582C" w:rsidRDefault="0063582C" w:rsidP="00766F7A">
      <w:pPr>
        <w:shd w:val="clear" w:color="auto" w:fill="FFFFFF" w:themeFill="background1"/>
        <w:spacing w:after="0" w:line="240" w:lineRule="auto"/>
        <w:rPr>
          <w:rFonts w:ascii="Arial" w:hAnsi="Arial" w:cs="Arial"/>
          <w:sz w:val="20"/>
          <w:szCs w:val="20"/>
        </w:rPr>
      </w:pPr>
    </w:p>
    <w:p w14:paraId="75484192" w14:textId="700871E0" w:rsidR="005E26A7" w:rsidRDefault="005E26A7" w:rsidP="00766F7A">
      <w:pPr>
        <w:shd w:val="clear" w:color="auto" w:fill="FFFFFF" w:themeFill="background1"/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5E26A7" w:rsidRPr="0033101D" w14:paraId="5A722501" w14:textId="77777777" w:rsidTr="00EB37B0">
        <w:tc>
          <w:tcPr>
            <w:tcW w:w="9356" w:type="dxa"/>
          </w:tcPr>
          <w:p w14:paraId="6498F169" w14:textId="7CC11F06" w:rsidR="005E26A7" w:rsidRPr="0033101D" w:rsidRDefault="004B25D3" w:rsidP="00095878">
            <w:pPr>
              <w:pStyle w:val="Header"/>
              <w:numPr>
                <w:ilvl w:val="0"/>
                <w:numId w:val="8"/>
              </w:numPr>
              <w:tabs>
                <w:tab w:val="clear" w:pos="4536"/>
                <w:tab w:val="clear" w:pos="9072"/>
              </w:tabs>
              <w:contextualSpacing/>
              <w:rPr>
                <w:rFonts w:ascii="Arial" w:hAnsi="Arial"/>
                <w:sz w:val="20"/>
              </w:rPr>
            </w:pPr>
            <w:r w:rsidRPr="004B25D3">
              <w:rPr>
                <w:rFonts w:ascii="Arial" w:hAnsi="Arial"/>
                <w:sz w:val="20"/>
              </w:rPr>
              <w:t>Max Bill war an der Bauhaus Schule in Dessau. Was wurde dort gelehrt?</w:t>
            </w:r>
          </w:p>
        </w:tc>
      </w:tr>
      <w:tr w:rsidR="005E26A7" w:rsidRPr="001E611D" w14:paraId="44B73BC8" w14:textId="77777777" w:rsidTr="00EB37B0">
        <w:tc>
          <w:tcPr>
            <w:tcW w:w="9356" w:type="dxa"/>
          </w:tcPr>
          <w:p w14:paraId="68028BBA" w14:textId="77777777" w:rsidR="005E26A7" w:rsidRPr="001E611D" w:rsidRDefault="005E26A7" w:rsidP="00EB37B0">
            <w:pPr>
              <w:pStyle w:val="Caption"/>
              <w:contextualSpacing/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</w:pPr>
          </w:p>
        </w:tc>
      </w:tr>
      <w:tr w:rsidR="005E26A7" w:rsidRPr="00382D69" w14:paraId="140CF966" w14:textId="77777777" w:rsidTr="00EB37B0">
        <w:tc>
          <w:tcPr>
            <w:tcW w:w="9356" w:type="dxa"/>
          </w:tcPr>
          <w:p w14:paraId="447D3FFF" w14:textId="0A9E4970" w:rsidR="005E26A7" w:rsidRPr="00382D69" w:rsidRDefault="005E26A7" w:rsidP="00EB37B0">
            <w:pPr>
              <w:pStyle w:val="Caption"/>
              <w:spacing w:line="360" w:lineRule="auto"/>
              <w:contextualSpacing/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</w:pPr>
            <w:r w:rsidRPr="00382D69"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0F0597B0" w14:textId="31CA5FD9" w:rsidR="005E26A7" w:rsidRDefault="005E26A7" w:rsidP="00766F7A">
      <w:pPr>
        <w:shd w:val="clear" w:color="auto" w:fill="FFFFFF" w:themeFill="background1"/>
        <w:spacing w:after="0" w:line="240" w:lineRule="auto"/>
        <w:rPr>
          <w:rFonts w:ascii="Arial" w:hAnsi="Arial" w:cs="Arial"/>
          <w:sz w:val="20"/>
          <w:szCs w:val="20"/>
        </w:rPr>
      </w:pPr>
    </w:p>
    <w:p w14:paraId="3BCBCD97" w14:textId="149AF7D2" w:rsidR="005E26A7" w:rsidRDefault="005E26A7" w:rsidP="00766F7A">
      <w:pPr>
        <w:shd w:val="clear" w:color="auto" w:fill="FFFFFF" w:themeFill="background1"/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5E26A7" w:rsidRPr="0033101D" w14:paraId="5D6A15EA" w14:textId="77777777" w:rsidTr="00EB37B0">
        <w:tc>
          <w:tcPr>
            <w:tcW w:w="9356" w:type="dxa"/>
          </w:tcPr>
          <w:p w14:paraId="0EA4A567" w14:textId="674FD23C" w:rsidR="005E26A7" w:rsidRPr="0033101D" w:rsidRDefault="004B25D3" w:rsidP="00EB37B0">
            <w:pPr>
              <w:pStyle w:val="Header"/>
              <w:numPr>
                <w:ilvl w:val="0"/>
                <w:numId w:val="8"/>
              </w:numPr>
              <w:tabs>
                <w:tab w:val="clear" w:pos="4536"/>
                <w:tab w:val="clear" w:pos="9072"/>
              </w:tabs>
              <w:contextualSpacing/>
              <w:rPr>
                <w:rFonts w:ascii="Arial" w:hAnsi="Arial"/>
                <w:sz w:val="20"/>
              </w:rPr>
            </w:pPr>
            <w:r w:rsidRPr="004B25D3">
              <w:rPr>
                <w:rFonts w:ascii="Arial" w:hAnsi="Arial"/>
                <w:sz w:val="20"/>
              </w:rPr>
              <w:t xml:space="preserve">Welche Idee verfolgten die konkreten Künstler nach dem </w:t>
            </w:r>
            <w:r>
              <w:rPr>
                <w:rFonts w:ascii="Arial" w:hAnsi="Arial"/>
                <w:sz w:val="20"/>
              </w:rPr>
              <w:t>Zweiten</w:t>
            </w:r>
            <w:r w:rsidRPr="004B25D3">
              <w:rPr>
                <w:rFonts w:ascii="Arial" w:hAnsi="Arial"/>
                <w:sz w:val="20"/>
              </w:rPr>
              <w:t xml:space="preserve"> Weltkrieg?</w:t>
            </w:r>
          </w:p>
        </w:tc>
      </w:tr>
      <w:tr w:rsidR="005E26A7" w:rsidRPr="001E611D" w14:paraId="711667B8" w14:textId="77777777" w:rsidTr="00EB37B0">
        <w:tc>
          <w:tcPr>
            <w:tcW w:w="9356" w:type="dxa"/>
          </w:tcPr>
          <w:p w14:paraId="49D7A65F" w14:textId="77777777" w:rsidR="005E26A7" w:rsidRPr="001E611D" w:rsidRDefault="005E26A7" w:rsidP="00EB37B0">
            <w:pPr>
              <w:pStyle w:val="Caption"/>
              <w:contextualSpacing/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</w:pPr>
          </w:p>
        </w:tc>
      </w:tr>
      <w:tr w:rsidR="005E26A7" w:rsidRPr="00382D69" w14:paraId="2C0666B2" w14:textId="77777777" w:rsidTr="00EB37B0">
        <w:tc>
          <w:tcPr>
            <w:tcW w:w="9356" w:type="dxa"/>
          </w:tcPr>
          <w:p w14:paraId="0395FC8D" w14:textId="7EB0D62D" w:rsidR="005E26A7" w:rsidRPr="00382D69" w:rsidRDefault="005E26A7" w:rsidP="00EB37B0">
            <w:pPr>
              <w:pStyle w:val="Caption"/>
              <w:spacing w:line="360" w:lineRule="auto"/>
              <w:contextualSpacing/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</w:pPr>
            <w:r w:rsidRPr="00382D69"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88329C" w:rsidRPr="00382D69"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>_______</w:t>
            </w:r>
            <w:r w:rsidR="0055095C" w:rsidRPr="00382D69"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>__________________________________________________________________________________</w:t>
            </w:r>
            <w:r w:rsidR="0088329C" w:rsidRPr="00382D69"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>_______________________________________________________</w:t>
            </w:r>
          </w:p>
        </w:tc>
      </w:tr>
    </w:tbl>
    <w:p w14:paraId="1821DE3A" w14:textId="2AC42B16" w:rsidR="005E26A7" w:rsidRDefault="005E26A7" w:rsidP="00766F7A">
      <w:pPr>
        <w:shd w:val="clear" w:color="auto" w:fill="FFFFFF" w:themeFill="background1"/>
        <w:spacing w:after="0" w:line="240" w:lineRule="auto"/>
        <w:rPr>
          <w:rFonts w:ascii="Arial" w:hAnsi="Arial" w:cs="Arial"/>
          <w:sz w:val="20"/>
          <w:szCs w:val="20"/>
        </w:rPr>
      </w:pPr>
    </w:p>
    <w:p w14:paraId="42B5AD9B" w14:textId="4ED1D924" w:rsidR="00467756" w:rsidRDefault="00467756" w:rsidP="00766F7A">
      <w:pPr>
        <w:shd w:val="clear" w:color="auto" w:fill="FFFFFF" w:themeFill="background1"/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467756" w:rsidRPr="0033101D" w14:paraId="2F46E734" w14:textId="77777777" w:rsidTr="00EB37B0">
        <w:tc>
          <w:tcPr>
            <w:tcW w:w="9356" w:type="dxa"/>
          </w:tcPr>
          <w:p w14:paraId="5EA65CE7" w14:textId="48387137" w:rsidR="00467756" w:rsidRPr="0033101D" w:rsidRDefault="004B25D3" w:rsidP="00EB37B0">
            <w:pPr>
              <w:pStyle w:val="Header"/>
              <w:numPr>
                <w:ilvl w:val="0"/>
                <w:numId w:val="8"/>
              </w:numPr>
              <w:tabs>
                <w:tab w:val="clear" w:pos="4536"/>
                <w:tab w:val="clear" w:pos="9072"/>
              </w:tabs>
              <w:contextualSpacing/>
              <w:rPr>
                <w:rFonts w:ascii="Arial" w:hAnsi="Arial"/>
                <w:sz w:val="20"/>
              </w:rPr>
            </w:pPr>
            <w:r w:rsidRPr="004B25D3">
              <w:rPr>
                <w:rFonts w:ascii="Arial" w:hAnsi="Arial"/>
                <w:sz w:val="20"/>
              </w:rPr>
              <w:t xml:space="preserve">Was versteht man unter dem Begriff </w:t>
            </w:r>
            <w:r>
              <w:rPr>
                <w:rFonts w:ascii="Arial" w:hAnsi="Arial"/>
                <w:sz w:val="20"/>
              </w:rPr>
              <w:t>«</w:t>
            </w:r>
            <w:r w:rsidRPr="004B25D3">
              <w:rPr>
                <w:rFonts w:ascii="Arial" w:hAnsi="Arial"/>
                <w:sz w:val="20"/>
              </w:rPr>
              <w:t>Archisculpture</w:t>
            </w:r>
            <w:r>
              <w:rPr>
                <w:rFonts w:ascii="Arial" w:hAnsi="Arial"/>
                <w:sz w:val="20"/>
              </w:rPr>
              <w:t>»</w:t>
            </w:r>
            <w:r w:rsidRPr="004B25D3">
              <w:rPr>
                <w:rFonts w:ascii="Arial" w:hAnsi="Arial"/>
                <w:sz w:val="20"/>
              </w:rPr>
              <w:t>?</w:t>
            </w:r>
          </w:p>
        </w:tc>
      </w:tr>
      <w:tr w:rsidR="00467756" w:rsidRPr="001E611D" w14:paraId="5308A12A" w14:textId="77777777" w:rsidTr="00EB37B0">
        <w:tc>
          <w:tcPr>
            <w:tcW w:w="9356" w:type="dxa"/>
          </w:tcPr>
          <w:p w14:paraId="4E209533" w14:textId="77777777" w:rsidR="00467756" w:rsidRPr="001E611D" w:rsidRDefault="00467756" w:rsidP="00EB37B0">
            <w:pPr>
              <w:pStyle w:val="Caption"/>
              <w:contextualSpacing/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</w:pPr>
          </w:p>
        </w:tc>
      </w:tr>
      <w:tr w:rsidR="00467756" w:rsidRPr="00382D69" w14:paraId="78FE010D" w14:textId="77777777" w:rsidTr="00EB37B0">
        <w:tc>
          <w:tcPr>
            <w:tcW w:w="9356" w:type="dxa"/>
          </w:tcPr>
          <w:p w14:paraId="0D1BA7B8" w14:textId="525273AA" w:rsidR="00467756" w:rsidRPr="00382D69" w:rsidRDefault="00467756" w:rsidP="00EB37B0">
            <w:pPr>
              <w:pStyle w:val="Caption"/>
              <w:spacing w:line="360" w:lineRule="auto"/>
              <w:contextualSpacing/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</w:pPr>
            <w:r w:rsidRPr="00382D69"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88329C" w:rsidRPr="00382D69"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>_________________________________________________________________</w:t>
            </w:r>
          </w:p>
        </w:tc>
      </w:tr>
    </w:tbl>
    <w:p w14:paraId="3A1068CB" w14:textId="402C204B" w:rsidR="0088329C" w:rsidRDefault="0088329C" w:rsidP="00766F7A">
      <w:pPr>
        <w:shd w:val="clear" w:color="auto" w:fill="FFFFFF" w:themeFill="background1"/>
        <w:spacing w:after="0" w:line="240" w:lineRule="auto"/>
        <w:rPr>
          <w:rFonts w:ascii="Arial" w:hAnsi="Arial" w:cs="Arial"/>
          <w:sz w:val="20"/>
          <w:szCs w:val="20"/>
        </w:rPr>
      </w:pPr>
    </w:p>
    <w:p w14:paraId="2F19C3D1" w14:textId="77777777" w:rsidR="00A63174" w:rsidRDefault="00A63174" w:rsidP="00766F7A">
      <w:pPr>
        <w:shd w:val="clear" w:color="auto" w:fill="FFFFFF" w:themeFill="background1"/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A63174" w:rsidRPr="0033101D" w14:paraId="2EE7C00D" w14:textId="77777777" w:rsidTr="00535276">
        <w:tc>
          <w:tcPr>
            <w:tcW w:w="9356" w:type="dxa"/>
          </w:tcPr>
          <w:p w14:paraId="20105DB6" w14:textId="24B9E54C" w:rsidR="00A63174" w:rsidRPr="00A63174" w:rsidRDefault="004B25D3" w:rsidP="00A63174">
            <w:pPr>
              <w:pStyle w:val="Header"/>
              <w:numPr>
                <w:ilvl w:val="0"/>
                <w:numId w:val="8"/>
              </w:numPr>
              <w:tabs>
                <w:tab w:val="clear" w:pos="4536"/>
                <w:tab w:val="clear" w:pos="9072"/>
              </w:tabs>
              <w:contextualSpacing/>
              <w:rPr>
                <w:rFonts w:ascii="Arial" w:hAnsi="Arial"/>
                <w:sz w:val="20"/>
              </w:rPr>
            </w:pPr>
            <w:r w:rsidRPr="004B25D3">
              <w:rPr>
                <w:rFonts w:ascii="Arial" w:hAnsi="Arial"/>
                <w:sz w:val="20"/>
              </w:rPr>
              <w:t>Die Bilder der konkreten Kunst beruhen auf mathematischen Gesetzen und lassen sich teilweise berechnen. Worin liegt in diesem Fall die Leistung des Künstlers</w:t>
            </w:r>
            <w:r w:rsidR="00AD7F0B">
              <w:rPr>
                <w:rFonts w:ascii="Arial" w:hAnsi="Arial"/>
                <w:sz w:val="20"/>
              </w:rPr>
              <w:t xml:space="preserve"> oder</w:t>
            </w:r>
            <w:r w:rsidR="0055095C">
              <w:rPr>
                <w:rFonts w:ascii="Arial" w:hAnsi="Arial"/>
                <w:sz w:val="20"/>
              </w:rPr>
              <w:t xml:space="preserve"> der</w:t>
            </w:r>
            <w:r w:rsidR="00AD7F0B">
              <w:rPr>
                <w:rFonts w:ascii="Arial" w:hAnsi="Arial"/>
                <w:sz w:val="20"/>
              </w:rPr>
              <w:t xml:space="preserve"> Künstlerin</w:t>
            </w:r>
            <w:r w:rsidRPr="004B25D3">
              <w:rPr>
                <w:rFonts w:ascii="Arial" w:hAnsi="Arial"/>
                <w:sz w:val="20"/>
              </w:rPr>
              <w:t>?</w:t>
            </w:r>
          </w:p>
        </w:tc>
      </w:tr>
      <w:tr w:rsidR="00A63174" w:rsidRPr="001E611D" w14:paraId="49F6F63B" w14:textId="77777777" w:rsidTr="00535276">
        <w:tc>
          <w:tcPr>
            <w:tcW w:w="9356" w:type="dxa"/>
          </w:tcPr>
          <w:p w14:paraId="0BBF6E4B" w14:textId="77777777" w:rsidR="00A63174" w:rsidRPr="001E611D" w:rsidRDefault="00A63174" w:rsidP="00535276">
            <w:pPr>
              <w:pStyle w:val="Caption"/>
              <w:contextualSpacing/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</w:pPr>
          </w:p>
        </w:tc>
      </w:tr>
      <w:tr w:rsidR="00A63174" w:rsidRPr="00382D69" w14:paraId="1CFCE87F" w14:textId="77777777" w:rsidTr="00535276">
        <w:tc>
          <w:tcPr>
            <w:tcW w:w="9356" w:type="dxa"/>
          </w:tcPr>
          <w:p w14:paraId="22511E1C" w14:textId="173B91B9" w:rsidR="00A63174" w:rsidRPr="00382D69" w:rsidRDefault="00A63174" w:rsidP="00535276">
            <w:pPr>
              <w:pStyle w:val="Caption"/>
              <w:spacing w:line="360" w:lineRule="auto"/>
              <w:contextualSpacing/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</w:pPr>
            <w:r w:rsidRPr="00382D69"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40498F" w:rsidRPr="00382D69"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>__________________________________________________________________________________</w:t>
            </w:r>
            <w:r w:rsidRPr="00382D69">
              <w:rPr>
                <w:rFonts w:ascii="Arial" w:hAnsi="Arial"/>
                <w:bCs/>
                <w:i w:val="0"/>
                <w:iCs w:val="0"/>
                <w:color w:val="auto"/>
                <w:sz w:val="20"/>
                <w:szCs w:val="20"/>
              </w:rPr>
              <w:t>______________________________________</w:t>
            </w:r>
          </w:p>
        </w:tc>
      </w:tr>
    </w:tbl>
    <w:p w14:paraId="06D78BA6" w14:textId="53C77059" w:rsidR="00FE721F" w:rsidRPr="00E93738" w:rsidRDefault="00FE721F" w:rsidP="00766F7A">
      <w:pPr>
        <w:shd w:val="clear" w:color="auto" w:fill="FFFFFF" w:themeFill="background1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</w:rPr>
        <w:br w:type="page"/>
      </w: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118"/>
        <w:gridCol w:w="3119"/>
        <w:gridCol w:w="3119"/>
      </w:tblGrid>
      <w:tr w:rsidR="00FE721F" w:rsidRPr="009B0AD2" w14:paraId="0D18A850" w14:textId="77777777" w:rsidTr="00EB37B0">
        <w:tc>
          <w:tcPr>
            <w:tcW w:w="9356" w:type="dxa"/>
            <w:gridSpan w:val="3"/>
          </w:tcPr>
          <w:p w14:paraId="05EA6B07" w14:textId="42486246" w:rsidR="00FE721F" w:rsidRPr="009B0AD2" w:rsidRDefault="00FE721F" w:rsidP="00EB37B0">
            <w:pPr>
              <w:rPr>
                <w:rFonts w:ascii="Arial" w:hAnsi="Arial"/>
                <w:b/>
                <w:sz w:val="20"/>
              </w:rPr>
            </w:pPr>
            <w:r w:rsidRPr="00E14396">
              <w:rPr>
                <w:rFonts w:ascii="Arial" w:hAnsi="Arial"/>
                <w:b/>
                <w:sz w:val="20"/>
              </w:rPr>
              <w:lastRenderedPageBreak/>
              <w:t xml:space="preserve">Aufgabe </w:t>
            </w:r>
            <w:r w:rsidR="00E93738">
              <w:rPr>
                <w:rFonts w:ascii="Arial" w:hAnsi="Arial"/>
                <w:b/>
                <w:sz w:val="20"/>
              </w:rPr>
              <w:t>3</w:t>
            </w:r>
            <w:r>
              <w:rPr>
                <w:rFonts w:ascii="Arial" w:hAnsi="Arial"/>
                <w:b/>
                <w:sz w:val="20"/>
              </w:rPr>
              <w:t xml:space="preserve">: </w:t>
            </w:r>
            <w:r w:rsidR="0055095C">
              <w:rPr>
                <w:rFonts w:ascii="Arial" w:hAnsi="Arial"/>
                <w:b/>
                <w:sz w:val="20"/>
              </w:rPr>
              <w:t>Konkrete Kunst</w:t>
            </w:r>
          </w:p>
        </w:tc>
      </w:tr>
      <w:tr w:rsidR="00CB6A6D" w:rsidRPr="009B0AD2" w14:paraId="14D0C5F9" w14:textId="77777777" w:rsidTr="00EB37B0">
        <w:tc>
          <w:tcPr>
            <w:tcW w:w="9356" w:type="dxa"/>
            <w:gridSpan w:val="3"/>
          </w:tcPr>
          <w:p w14:paraId="782A9631" w14:textId="77777777" w:rsidR="00CB6A6D" w:rsidRPr="00E14396" w:rsidRDefault="00CB6A6D" w:rsidP="00EB37B0">
            <w:pPr>
              <w:rPr>
                <w:rFonts w:ascii="Arial" w:hAnsi="Arial"/>
                <w:b/>
                <w:sz w:val="20"/>
              </w:rPr>
            </w:pPr>
          </w:p>
        </w:tc>
      </w:tr>
      <w:tr w:rsidR="00FE721F" w:rsidRPr="00E55627" w14:paraId="311F865B" w14:textId="77777777" w:rsidTr="003E55C5">
        <w:tc>
          <w:tcPr>
            <w:tcW w:w="9356" w:type="dxa"/>
            <w:gridSpan w:val="3"/>
          </w:tcPr>
          <w:p w14:paraId="4A6F1D6E" w14:textId="77777777" w:rsidR="004E5B1B" w:rsidRDefault="00A40F61" w:rsidP="00A40F61">
            <w:pPr>
              <w:pStyle w:val="ListParagraph"/>
              <w:numPr>
                <w:ilvl w:val="0"/>
                <w:numId w:val="38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Die</w:t>
            </w:r>
            <w:r w:rsidRPr="00A40F61">
              <w:rPr>
                <w:rFonts w:ascii="Arial" w:hAnsi="Arial"/>
                <w:sz w:val="20"/>
              </w:rPr>
              <w:t xml:space="preserve"> Grundformen Kreis, Dreieck und Quadrat spielten an der Bauhaus Schule eine wichtige Rolle. Man sah sie als vollkommene Formen.</w:t>
            </w:r>
            <w:r>
              <w:rPr>
                <w:rFonts w:ascii="Arial" w:hAnsi="Arial"/>
                <w:sz w:val="20"/>
              </w:rPr>
              <w:t xml:space="preserve"> </w:t>
            </w:r>
            <w:r w:rsidRPr="00A40F61">
              <w:rPr>
                <w:rFonts w:ascii="Arial" w:hAnsi="Arial"/>
                <w:sz w:val="20"/>
              </w:rPr>
              <w:t xml:space="preserve">Gestalte aus diesen Formen eine Komposition. </w:t>
            </w:r>
            <w:r w:rsidR="004E5B1B">
              <w:rPr>
                <w:rFonts w:ascii="Arial" w:hAnsi="Arial"/>
                <w:sz w:val="20"/>
              </w:rPr>
              <w:t xml:space="preserve">Definiere </w:t>
            </w:r>
            <w:r w:rsidRPr="00A40F61">
              <w:rPr>
                <w:rFonts w:ascii="Arial" w:hAnsi="Arial"/>
                <w:sz w:val="20"/>
              </w:rPr>
              <w:t xml:space="preserve">Regeln, welche die Farben, Wiederholungen, Grössen, Positionen, etc. der Formen </w:t>
            </w:r>
            <w:r w:rsidR="004E5B1B">
              <w:rPr>
                <w:rFonts w:ascii="Arial" w:hAnsi="Arial"/>
                <w:sz w:val="20"/>
              </w:rPr>
              <w:t>bestimmen</w:t>
            </w:r>
            <w:r w:rsidRPr="00A40F61">
              <w:rPr>
                <w:rFonts w:ascii="Arial" w:hAnsi="Arial"/>
                <w:sz w:val="20"/>
              </w:rPr>
              <w:t xml:space="preserve">. </w:t>
            </w:r>
          </w:p>
          <w:p w14:paraId="5FFF7270" w14:textId="760F3A5F" w:rsidR="00A40F61" w:rsidRDefault="00A40F61" w:rsidP="004E5B1B">
            <w:pPr>
              <w:pStyle w:val="ListParagraph"/>
              <w:ind w:left="360"/>
              <w:rPr>
                <w:rFonts w:ascii="Arial" w:hAnsi="Arial"/>
                <w:sz w:val="20"/>
              </w:rPr>
            </w:pPr>
            <w:r w:rsidRPr="00A40F61">
              <w:rPr>
                <w:rFonts w:ascii="Arial" w:hAnsi="Arial"/>
                <w:sz w:val="20"/>
              </w:rPr>
              <w:t>Notiere di</w:t>
            </w:r>
            <w:r w:rsidR="004E5B1B">
              <w:rPr>
                <w:rFonts w:ascii="Arial" w:hAnsi="Arial"/>
                <w:sz w:val="20"/>
              </w:rPr>
              <w:t xml:space="preserve">e </w:t>
            </w:r>
            <w:r w:rsidRPr="00A40F61">
              <w:rPr>
                <w:rFonts w:ascii="Arial" w:hAnsi="Arial"/>
                <w:sz w:val="20"/>
              </w:rPr>
              <w:t>Regeln, skizziere verschiedene Möglichkeiten und setze dann eine Version farbig um.</w:t>
            </w:r>
            <w:r>
              <w:rPr>
                <w:rFonts w:ascii="Arial" w:hAnsi="Arial"/>
                <w:sz w:val="20"/>
              </w:rPr>
              <w:t xml:space="preserve"> </w:t>
            </w:r>
            <w:r w:rsidRPr="00A40F61">
              <w:rPr>
                <w:rFonts w:ascii="Arial" w:hAnsi="Arial"/>
                <w:sz w:val="20"/>
              </w:rPr>
              <w:t>Präsentier</w:t>
            </w:r>
            <w:r w:rsidR="004E5B1B">
              <w:rPr>
                <w:rFonts w:ascii="Arial" w:hAnsi="Arial"/>
                <w:sz w:val="20"/>
              </w:rPr>
              <w:t>t eure</w:t>
            </w:r>
            <w:r w:rsidRPr="00A40F61">
              <w:rPr>
                <w:rFonts w:ascii="Arial" w:hAnsi="Arial"/>
                <w:sz w:val="20"/>
              </w:rPr>
              <w:t xml:space="preserve"> Ergebnisse in der Klasse und diskutiert folgende Fragen:</w:t>
            </w:r>
          </w:p>
          <w:p w14:paraId="1FCFE13D" w14:textId="77777777" w:rsidR="00A40F61" w:rsidRPr="00A40F61" w:rsidRDefault="00A40F61" w:rsidP="00A40F61">
            <w:pPr>
              <w:pStyle w:val="ListParagraph"/>
              <w:ind w:left="360"/>
              <w:rPr>
                <w:rFonts w:ascii="Arial" w:hAnsi="Arial"/>
                <w:sz w:val="20"/>
              </w:rPr>
            </w:pPr>
          </w:p>
          <w:p w14:paraId="65D61A50" w14:textId="031C39D7" w:rsidR="00A40F61" w:rsidRPr="00A40F61" w:rsidRDefault="00A40F61" w:rsidP="00A40F61">
            <w:pPr>
              <w:pStyle w:val="ListParagraph"/>
              <w:numPr>
                <w:ilvl w:val="0"/>
                <w:numId w:val="39"/>
              </w:numPr>
              <w:rPr>
                <w:rFonts w:ascii="Arial" w:hAnsi="Arial"/>
                <w:sz w:val="20"/>
              </w:rPr>
            </w:pPr>
            <w:r w:rsidRPr="00A40F61">
              <w:rPr>
                <w:rFonts w:ascii="Arial" w:hAnsi="Arial"/>
                <w:sz w:val="20"/>
              </w:rPr>
              <w:t>Welche Regeln wurden gesetzt? Sind sie im Endprodukt erkennbar?</w:t>
            </w:r>
          </w:p>
          <w:p w14:paraId="2C14B2E3" w14:textId="12F8404E" w:rsidR="00FE721F" w:rsidRPr="00A40F61" w:rsidRDefault="00A40F61" w:rsidP="00A40F61">
            <w:pPr>
              <w:pStyle w:val="ListParagraph"/>
              <w:numPr>
                <w:ilvl w:val="0"/>
                <w:numId w:val="39"/>
              </w:numPr>
              <w:rPr>
                <w:rFonts w:ascii="Arial" w:hAnsi="Arial"/>
                <w:sz w:val="20"/>
              </w:rPr>
            </w:pPr>
            <w:r w:rsidRPr="00A40F61">
              <w:rPr>
                <w:rFonts w:ascii="Arial" w:hAnsi="Arial"/>
                <w:sz w:val="20"/>
              </w:rPr>
              <w:t>Wie unterstützt die Farbe die geometrische Komposition?</w:t>
            </w:r>
          </w:p>
        </w:tc>
      </w:tr>
      <w:tr w:rsidR="004E5B1B" w:rsidRPr="00E55627" w14:paraId="5C098A39" w14:textId="77777777" w:rsidTr="003E55C5">
        <w:tc>
          <w:tcPr>
            <w:tcW w:w="9356" w:type="dxa"/>
            <w:gridSpan w:val="3"/>
          </w:tcPr>
          <w:p w14:paraId="35AA2992" w14:textId="77777777" w:rsidR="004E5B1B" w:rsidRPr="004E5B1B" w:rsidRDefault="004E5B1B" w:rsidP="004E5B1B">
            <w:pPr>
              <w:rPr>
                <w:rFonts w:ascii="Arial" w:hAnsi="Arial"/>
                <w:sz w:val="20"/>
              </w:rPr>
            </w:pPr>
          </w:p>
        </w:tc>
      </w:tr>
      <w:tr w:rsidR="004E5B1B" w:rsidRPr="00E55627" w14:paraId="40919865" w14:textId="77777777" w:rsidTr="000E4274">
        <w:tc>
          <w:tcPr>
            <w:tcW w:w="3118" w:type="dxa"/>
          </w:tcPr>
          <w:p w14:paraId="240BCA21" w14:textId="4FFD9828" w:rsidR="004E5B1B" w:rsidRDefault="004E5B1B" w:rsidP="004E5B1B">
            <w:pPr>
              <w:pStyle w:val="ListParagraph"/>
              <w:ind w:left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mc:AlternateContent>
                <mc:Choice Requires="wps">
                  <w:drawing>
                    <wp:inline distT="0" distB="0" distL="0" distR="0" wp14:anchorId="4EC31BFC" wp14:editId="68368CFB">
                      <wp:extent cx="1720095" cy="1720095"/>
                      <wp:effectExtent l="0" t="0" r="0" b="0"/>
                      <wp:docPr id="11" name="Ov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0095" cy="172009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64C04A8" id="Oval 11" o:spid="_x0000_s1026" style="width:135.45pt;height:13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" fillcolor="black [3213]" stroked="f" strokeweight="2pt">
                      <w10:anchorlock/>
                    </v:oval>
                  </w:pict>
                </mc:Fallback>
              </mc:AlternateContent>
            </w:r>
          </w:p>
        </w:tc>
        <w:tc>
          <w:tcPr>
            <w:tcW w:w="3119" w:type="dxa"/>
          </w:tcPr>
          <w:p w14:paraId="73562056" w14:textId="46CAD99D" w:rsidR="004E5B1B" w:rsidRDefault="004E5B1B" w:rsidP="004E5B1B">
            <w:pPr>
              <w:pStyle w:val="ListParagraph"/>
              <w:ind w:left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mc:AlternateContent>
                <mc:Choice Requires="wps">
                  <w:drawing>
                    <wp:inline distT="0" distB="0" distL="0" distR="0" wp14:anchorId="6F0B252A" wp14:editId="41EB3172">
                      <wp:extent cx="1886350" cy="1720095"/>
                      <wp:effectExtent l="0" t="0" r="0" b="0"/>
                      <wp:docPr id="12" name="Isosceles Tri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6350" cy="172009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FB86179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12" o:spid="_x0000_s1026" type="#_x0000_t5" style="width:148.55pt;height:13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" fillcolor="black [3213]" stroked="f" strokeweight="2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119" w:type="dxa"/>
          </w:tcPr>
          <w:p w14:paraId="64CDA721" w14:textId="0DD084BC" w:rsidR="004E5B1B" w:rsidRDefault="004E5B1B" w:rsidP="004E5B1B">
            <w:pPr>
              <w:pStyle w:val="ListParagraph"/>
              <w:ind w:left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mc:AlternateContent>
                <mc:Choice Requires="wps">
                  <w:drawing>
                    <wp:inline distT="0" distB="0" distL="0" distR="0" wp14:anchorId="1380D9B2" wp14:editId="4B45896B">
                      <wp:extent cx="1720095" cy="1720095"/>
                      <wp:effectExtent l="0" t="0" r="0" b="0"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0095" cy="17200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1622593" id="Rectangle 13" o:spid="_x0000_s1026" style="width:135.45pt;height:13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" fillcolor="black [3213]" stroked="f" strokeweight="2pt">
                      <w10:anchorlock/>
                    </v:rect>
                  </w:pict>
                </mc:Fallback>
              </mc:AlternateContent>
            </w:r>
          </w:p>
        </w:tc>
      </w:tr>
    </w:tbl>
    <w:p w14:paraId="64DCCE7D" w14:textId="59A5461A" w:rsidR="00FE721F" w:rsidRDefault="00FE721F" w:rsidP="00766F7A">
      <w:pPr>
        <w:shd w:val="clear" w:color="auto" w:fill="FFFFFF" w:themeFill="background1"/>
        <w:spacing w:after="0" w:line="240" w:lineRule="auto"/>
        <w:rPr>
          <w:rFonts w:ascii="Arial" w:hAnsi="Arial" w:cs="Arial"/>
          <w:sz w:val="20"/>
          <w:szCs w:val="20"/>
        </w:rPr>
      </w:pPr>
    </w:p>
    <w:p w14:paraId="347F4B08" w14:textId="13E134EA" w:rsidR="001C226B" w:rsidRDefault="001C226B" w:rsidP="00766F7A">
      <w:pPr>
        <w:shd w:val="clear" w:color="auto" w:fill="FFFFFF" w:themeFill="background1"/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AC45E4" w:rsidRPr="00E55627" w14:paraId="09B16A0E" w14:textId="77777777" w:rsidTr="00535276">
        <w:tc>
          <w:tcPr>
            <w:tcW w:w="9356" w:type="dxa"/>
          </w:tcPr>
          <w:p w14:paraId="7496BA48" w14:textId="77777777" w:rsidR="00CB2D15" w:rsidRDefault="00FA20DE" w:rsidP="00FA20DE">
            <w:pPr>
              <w:pStyle w:val="ListParagraph"/>
              <w:numPr>
                <w:ilvl w:val="0"/>
                <w:numId w:val="38"/>
              </w:numPr>
              <w:rPr>
                <w:rFonts w:ascii="Arial" w:hAnsi="Arial"/>
                <w:sz w:val="20"/>
              </w:rPr>
            </w:pPr>
            <w:r w:rsidRPr="00FA20DE">
              <w:rPr>
                <w:rFonts w:ascii="Arial" w:hAnsi="Arial"/>
                <w:sz w:val="20"/>
              </w:rPr>
              <w:t xml:space="preserve">Die konkrete Kunst basiert oft auf mathematischen Gesetzen und vorgeschriebenen Regeln. </w:t>
            </w:r>
          </w:p>
          <w:p w14:paraId="5C0DB5A4" w14:textId="78D8E949" w:rsidR="00FA20DE" w:rsidRDefault="00FA20DE" w:rsidP="00562E5D">
            <w:pPr>
              <w:pStyle w:val="ListParagraph"/>
              <w:ind w:left="360"/>
              <w:rPr>
                <w:rFonts w:ascii="Arial" w:hAnsi="Arial"/>
                <w:sz w:val="20"/>
              </w:rPr>
            </w:pPr>
            <w:r w:rsidRPr="00FA20DE">
              <w:rPr>
                <w:rFonts w:ascii="Arial" w:hAnsi="Arial"/>
                <w:sz w:val="20"/>
              </w:rPr>
              <w:t xml:space="preserve">Ähnlich wie ein Computerprogramm, dass eine Zeichnung </w:t>
            </w:r>
            <w:r w:rsidR="00CB2D15">
              <w:rPr>
                <w:rFonts w:ascii="Arial" w:hAnsi="Arial"/>
                <w:sz w:val="20"/>
              </w:rPr>
              <w:t xml:space="preserve">erstellt. </w:t>
            </w:r>
            <w:r w:rsidRPr="00CB2D15">
              <w:rPr>
                <w:rFonts w:ascii="Arial" w:hAnsi="Arial"/>
                <w:sz w:val="20"/>
              </w:rPr>
              <w:t>Vertiefe dich je</w:t>
            </w:r>
            <w:r w:rsidR="00CB2D15">
              <w:rPr>
                <w:rFonts w:ascii="Arial" w:hAnsi="Arial"/>
                <w:sz w:val="20"/>
              </w:rPr>
              <w:t xml:space="preserve"> nach</w:t>
            </w:r>
            <w:r w:rsidRPr="00CB2D15">
              <w:rPr>
                <w:rFonts w:ascii="Arial" w:hAnsi="Arial"/>
                <w:sz w:val="20"/>
              </w:rPr>
              <w:t xml:space="preserve"> </w:t>
            </w:r>
            <w:r w:rsidR="00CB2D15">
              <w:rPr>
                <w:rFonts w:ascii="Arial" w:hAnsi="Arial"/>
                <w:sz w:val="20"/>
              </w:rPr>
              <w:t>Vorwissen</w:t>
            </w:r>
            <w:r w:rsidRPr="00CB2D15">
              <w:rPr>
                <w:rFonts w:ascii="Arial" w:hAnsi="Arial"/>
                <w:sz w:val="20"/>
              </w:rPr>
              <w:t xml:space="preserve"> in d</w:t>
            </w:r>
            <w:r w:rsidR="00CB2D15">
              <w:rPr>
                <w:rFonts w:ascii="Arial" w:hAnsi="Arial"/>
                <w:sz w:val="20"/>
              </w:rPr>
              <w:t>ie Programmiersprache «</w:t>
            </w:r>
            <w:r w:rsidRPr="00CB2D15">
              <w:rPr>
                <w:rFonts w:ascii="Arial" w:hAnsi="Arial"/>
                <w:sz w:val="20"/>
              </w:rPr>
              <w:t>XLogo</w:t>
            </w:r>
            <w:r w:rsidR="00CB2D15">
              <w:rPr>
                <w:rFonts w:ascii="Arial" w:hAnsi="Arial"/>
                <w:sz w:val="20"/>
              </w:rPr>
              <w:t>»</w:t>
            </w:r>
            <w:r w:rsidRPr="00CB2D15">
              <w:rPr>
                <w:rFonts w:ascii="Arial" w:hAnsi="Arial"/>
                <w:sz w:val="20"/>
              </w:rPr>
              <w:t xml:space="preserve"> (einfacher) oder </w:t>
            </w:r>
            <w:r w:rsidR="00CB2D15">
              <w:rPr>
                <w:rFonts w:ascii="Arial" w:hAnsi="Arial"/>
                <w:sz w:val="20"/>
              </w:rPr>
              <w:t>«</w:t>
            </w:r>
            <w:r w:rsidRPr="00CB2D15">
              <w:rPr>
                <w:rFonts w:ascii="Arial" w:hAnsi="Arial"/>
                <w:sz w:val="20"/>
              </w:rPr>
              <w:t>Processing</w:t>
            </w:r>
            <w:r w:rsidR="00CB2D15">
              <w:rPr>
                <w:rFonts w:ascii="Arial" w:hAnsi="Arial"/>
                <w:sz w:val="20"/>
              </w:rPr>
              <w:t>»</w:t>
            </w:r>
            <w:r w:rsidRPr="00CB2D15">
              <w:rPr>
                <w:rFonts w:ascii="Arial" w:hAnsi="Arial"/>
                <w:sz w:val="20"/>
              </w:rPr>
              <w:t xml:space="preserve"> (schwieriger). Mit beiden Programmen kannst du Formen, Wiederholungen und Platzierungen programmieren. Versuche zuerst, eine ähnliche Komposition wie dein Ergebnis </w:t>
            </w:r>
            <w:r w:rsidR="00CB2D15">
              <w:rPr>
                <w:rFonts w:ascii="Arial" w:hAnsi="Arial"/>
                <w:sz w:val="20"/>
              </w:rPr>
              <w:t>aus</w:t>
            </w:r>
            <w:r w:rsidRPr="00CB2D15">
              <w:rPr>
                <w:rFonts w:ascii="Arial" w:hAnsi="Arial"/>
                <w:sz w:val="20"/>
              </w:rPr>
              <w:t xml:space="preserve"> Aufgabe 3a umzusetzen. </w:t>
            </w:r>
            <w:r w:rsidR="00562E5D">
              <w:rPr>
                <w:rFonts w:ascii="Arial" w:hAnsi="Arial"/>
                <w:sz w:val="20"/>
              </w:rPr>
              <w:t>Programmiere</w:t>
            </w:r>
            <w:r w:rsidRPr="00CB2D15">
              <w:rPr>
                <w:rFonts w:ascii="Arial" w:hAnsi="Arial"/>
                <w:sz w:val="20"/>
              </w:rPr>
              <w:t xml:space="preserve"> nun</w:t>
            </w:r>
            <w:r w:rsidR="00C246AE">
              <w:rPr>
                <w:rFonts w:ascii="Arial" w:hAnsi="Arial"/>
                <w:sz w:val="20"/>
              </w:rPr>
              <w:t>,</w:t>
            </w:r>
            <w:r w:rsidRPr="00CB2D15">
              <w:rPr>
                <w:rFonts w:ascii="Arial" w:hAnsi="Arial"/>
                <w:sz w:val="20"/>
              </w:rPr>
              <w:t xml:space="preserve"> ausgehend von dieser Erfahrung</w:t>
            </w:r>
            <w:r w:rsidR="00C246AE">
              <w:rPr>
                <w:rFonts w:ascii="Arial" w:hAnsi="Arial"/>
                <w:sz w:val="20"/>
              </w:rPr>
              <w:t>,</w:t>
            </w:r>
            <w:r w:rsidRPr="00CB2D15">
              <w:rPr>
                <w:rFonts w:ascii="Arial" w:hAnsi="Arial"/>
                <w:sz w:val="20"/>
              </w:rPr>
              <w:t xml:space="preserve"> weitere geometrische Kompositionen.</w:t>
            </w:r>
            <w:r w:rsidR="00562E5D"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Präsentiert eure Ergebnisse in der Klasse und diskutiert</w:t>
            </w:r>
            <w:r w:rsidR="00562E5D">
              <w:rPr>
                <w:rFonts w:ascii="Arial" w:hAnsi="Arial"/>
                <w:sz w:val="20"/>
              </w:rPr>
              <w:t xml:space="preserve"> danach</w:t>
            </w:r>
            <w:r>
              <w:rPr>
                <w:rFonts w:ascii="Arial" w:hAnsi="Arial"/>
                <w:sz w:val="20"/>
              </w:rPr>
              <w:t xml:space="preserve"> folgende Fragen:</w:t>
            </w:r>
          </w:p>
          <w:p w14:paraId="62A3FB72" w14:textId="77777777" w:rsidR="00562E5D" w:rsidRDefault="00562E5D" w:rsidP="00562E5D">
            <w:pPr>
              <w:rPr>
                <w:rFonts w:ascii="Arial" w:hAnsi="Arial"/>
                <w:sz w:val="20"/>
              </w:rPr>
            </w:pPr>
          </w:p>
          <w:p w14:paraId="14FE4A98" w14:textId="5577453B" w:rsidR="00FA20DE" w:rsidRPr="00562E5D" w:rsidRDefault="00FA20DE" w:rsidP="00562E5D">
            <w:pPr>
              <w:pStyle w:val="ListParagraph"/>
              <w:numPr>
                <w:ilvl w:val="0"/>
                <w:numId w:val="40"/>
              </w:numPr>
              <w:rPr>
                <w:rFonts w:ascii="Arial" w:hAnsi="Arial"/>
                <w:sz w:val="20"/>
              </w:rPr>
            </w:pPr>
            <w:r w:rsidRPr="00562E5D">
              <w:rPr>
                <w:rFonts w:ascii="Arial" w:hAnsi="Arial"/>
                <w:sz w:val="20"/>
              </w:rPr>
              <w:t>Wie unterscheiden sich die Ergebnisse der Aufgabe 3a von den Ergebnissen der Aufgabe 3b?</w:t>
            </w:r>
          </w:p>
          <w:p w14:paraId="4FD7179B" w14:textId="39836DD1" w:rsidR="00AC45E4" w:rsidRPr="00562E5D" w:rsidRDefault="00FA20DE" w:rsidP="00562E5D">
            <w:pPr>
              <w:pStyle w:val="ListParagraph"/>
              <w:numPr>
                <w:ilvl w:val="0"/>
                <w:numId w:val="40"/>
              </w:numPr>
              <w:rPr>
                <w:rFonts w:ascii="Arial" w:hAnsi="Arial"/>
                <w:sz w:val="20"/>
              </w:rPr>
            </w:pPr>
            <w:r w:rsidRPr="00562E5D">
              <w:rPr>
                <w:rFonts w:ascii="Arial" w:hAnsi="Arial"/>
                <w:sz w:val="20"/>
              </w:rPr>
              <w:t xml:space="preserve">Wie unterscheidet sich der gestalterische Prozess der beiden Aufgaben? </w:t>
            </w:r>
          </w:p>
        </w:tc>
      </w:tr>
    </w:tbl>
    <w:p w14:paraId="41B7AACE" w14:textId="77777777" w:rsidR="003D0163" w:rsidRDefault="003D0163" w:rsidP="00766F7A">
      <w:pPr>
        <w:shd w:val="clear" w:color="auto" w:fill="FFFFFF" w:themeFill="background1"/>
        <w:spacing w:after="0" w:line="240" w:lineRule="auto"/>
        <w:rPr>
          <w:rFonts w:ascii="Arial" w:hAnsi="Arial" w:cs="Arial"/>
          <w:sz w:val="20"/>
          <w:szCs w:val="20"/>
        </w:rPr>
      </w:pPr>
    </w:p>
    <w:p w14:paraId="765D11AC" w14:textId="77777777" w:rsidR="00AC45E4" w:rsidRPr="007E3806" w:rsidRDefault="00AC45E4" w:rsidP="00766F7A">
      <w:pPr>
        <w:shd w:val="clear" w:color="auto" w:fill="FFFFFF" w:themeFill="background1"/>
        <w:spacing w:after="0" w:line="240" w:lineRule="auto"/>
        <w:rPr>
          <w:rFonts w:ascii="Arial" w:hAnsi="Arial" w:cs="Arial"/>
          <w:sz w:val="20"/>
          <w:szCs w:val="20"/>
        </w:rPr>
      </w:pPr>
    </w:p>
    <w:sectPr w:rsidR="00AC45E4" w:rsidRPr="007E3806" w:rsidSect="003B732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18" w:right="1418" w:bottom="1350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8DD438" w14:textId="77777777" w:rsidR="007C1719" w:rsidRDefault="007C1719" w:rsidP="002D01FD">
      <w:pPr>
        <w:spacing w:after="0" w:line="240" w:lineRule="auto"/>
      </w:pPr>
      <w:r>
        <w:separator/>
      </w:r>
    </w:p>
  </w:endnote>
  <w:endnote w:type="continuationSeparator" w:id="0">
    <w:p w14:paraId="738E5A5D" w14:textId="77777777" w:rsidR="007C1719" w:rsidRDefault="007C1719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266C39" w14:textId="77777777" w:rsidR="00832863" w:rsidRDefault="008328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E330F9" w:rsidRPr="002D00AC" w14:paraId="58BD6D4E" w14:textId="77777777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607B3287" w14:textId="54F6BF82" w:rsidR="00E330F9" w:rsidRPr="00E231F5" w:rsidRDefault="00E330F9" w:rsidP="00104354">
          <w:pPr>
            <w:pStyle w:val="Header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04FE1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</w:tcPr>
        <w:p w14:paraId="714E52F6" w14:textId="77777777" w:rsidR="00E330F9" w:rsidRPr="00E231F5" w:rsidRDefault="00E330F9" w:rsidP="009166F8">
          <w:pPr>
            <w:pStyle w:val="Header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64D19E94" w14:textId="7BED519A" w:rsidR="00E330F9" w:rsidRPr="00E231F5" w:rsidRDefault="00E330F9" w:rsidP="00104354">
          <w:pPr>
            <w:pStyle w:val="Header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652D48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FA61B1">
            <w:rPr>
              <w:rFonts w:ascii="Arial" w:hAnsi="Arial"/>
              <w:b/>
              <w:noProof/>
              <w:sz w:val="16"/>
              <w:szCs w:val="16"/>
            </w:rPr>
            <w:fldChar w:fldCharType="begin"/>
          </w:r>
          <w:r w:rsidR="00FA61B1">
            <w:rPr>
              <w:rFonts w:ascii="Arial" w:hAnsi="Arial"/>
              <w:b/>
              <w:noProof/>
              <w:sz w:val="16"/>
              <w:szCs w:val="16"/>
            </w:rPr>
            <w:instrText xml:space="preserve"> NUMPAGES   \* MERGEFORMAT </w:instrText>
          </w:r>
          <w:r w:rsidR="00FA61B1">
            <w:rPr>
              <w:rFonts w:ascii="Arial" w:hAnsi="Arial"/>
              <w:b/>
              <w:noProof/>
              <w:sz w:val="16"/>
              <w:szCs w:val="16"/>
            </w:rPr>
            <w:fldChar w:fldCharType="separate"/>
          </w:r>
          <w:r w:rsidR="00652D48" w:rsidRPr="00652D48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FA61B1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7617257F" w14:textId="77777777" w:rsidR="00E330F9" w:rsidRDefault="00E330F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E330F9" w:rsidRPr="00E231F5" w14:paraId="2471B369" w14:textId="77777777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1E421EF0" w14:textId="0E7200F0" w:rsidR="00E330F9" w:rsidRPr="00E231F5" w:rsidRDefault="00E330F9" w:rsidP="00F900E3">
          <w:pPr>
            <w:pStyle w:val="Header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056943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69A9A5DE" w14:textId="77777777" w:rsidR="00E330F9" w:rsidRPr="00E231F5" w:rsidRDefault="00E330F9" w:rsidP="00F900E3">
          <w:pPr>
            <w:pStyle w:val="Header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2C4D16D5" w14:textId="1D07CF7D" w:rsidR="00E330F9" w:rsidRPr="00E231F5" w:rsidRDefault="00E330F9" w:rsidP="00F900E3">
          <w:pPr>
            <w:pStyle w:val="Header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652D48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r w:rsidR="00FA61B1">
            <w:rPr>
              <w:rFonts w:ascii="Arial" w:hAnsi="Arial"/>
              <w:b/>
              <w:noProof/>
              <w:sz w:val="16"/>
              <w:szCs w:val="16"/>
            </w:rPr>
            <w:fldChar w:fldCharType="begin"/>
          </w:r>
          <w:r w:rsidR="00FA61B1">
            <w:rPr>
              <w:rFonts w:ascii="Arial" w:hAnsi="Arial"/>
              <w:b/>
              <w:noProof/>
              <w:sz w:val="16"/>
              <w:szCs w:val="16"/>
            </w:rPr>
            <w:instrText xml:space="preserve"> NUMPAGES   \* MERGEFORMAT </w:instrText>
          </w:r>
          <w:r w:rsidR="00FA61B1">
            <w:rPr>
              <w:rFonts w:ascii="Arial" w:hAnsi="Arial"/>
              <w:b/>
              <w:noProof/>
              <w:sz w:val="16"/>
              <w:szCs w:val="16"/>
            </w:rPr>
            <w:fldChar w:fldCharType="separate"/>
          </w:r>
          <w:r w:rsidR="00652D48" w:rsidRPr="00652D48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FA61B1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38FC884E" w14:textId="77777777" w:rsidR="00E330F9" w:rsidRDefault="00E330F9" w:rsidP="00B93F09">
    <w:pPr>
      <w:pStyle w:val="Footer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3C9A64" w14:textId="77777777" w:rsidR="007C1719" w:rsidRDefault="007C1719" w:rsidP="002D01FD">
      <w:pPr>
        <w:spacing w:after="0" w:line="240" w:lineRule="auto"/>
      </w:pPr>
      <w:r>
        <w:separator/>
      </w:r>
    </w:p>
  </w:footnote>
  <w:footnote w:type="continuationSeparator" w:id="0">
    <w:p w14:paraId="29AB0640" w14:textId="77777777" w:rsidR="007C1719" w:rsidRDefault="007C1719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B087A4" w14:textId="77777777" w:rsidR="00832863" w:rsidRDefault="008328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977"/>
      <w:gridCol w:w="6379"/>
    </w:tblGrid>
    <w:tr w:rsidR="005905E9" w14:paraId="0BE2BCDF" w14:textId="77777777" w:rsidTr="00164693">
      <w:tc>
        <w:tcPr>
          <w:tcW w:w="2977" w:type="dxa"/>
        </w:tcPr>
        <w:p w14:paraId="4F9C83C2" w14:textId="77777777" w:rsidR="005905E9" w:rsidRDefault="005905E9" w:rsidP="005905E9">
          <w:pPr>
            <w:pStyle w:val="Header"/>
          </w:pPr>
          <w:r>
            <w:rPr>
              <w:noProof/>
              <w:lang w:val="de-DE" w:eastAsia="de-DE"/>
            </w:rPr>
            <w:drawing>
              <wp:inline distT="0" distB="0" distL="0" distR="0" wp14:anchorId="14746399" wp14:editId="501D9AFB">
                <wp:extent cx="1656000" cy="421054"/>
                <wp:effectExtent l="0" t="0" r="1905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  <w:vAlign w:val="bottom"/>
        </w:tcPr>
        <w:p w14:paraId="42778C3A" w14:textId="110C8195" w:rsidR="005905E9" w:rsidRPr="008671D7" w:rsidRDefault="002C2D51" w:rsidP="005905E9">
          <w:pPr>
            <w:pStyle w:val="Header"/>
            <w:ind w:right="-108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ARTgenossen: </w:t>
          </w:r>
          <w:r w:rsidR="000321DF">
            <w:rPr>
              <w:rFonts w:ascii="Arial" w:hAnsi="Arial"/>
              <w:b/>
              <w:sz w:val="24"/>
              <w:szCs w:val="24"/>
            </w:rPr>
            <w:t>Max Bill</w:t>
          </w:r>
        </w:p>
        <w:p w14:paraId="7F4B6EB3" w14:textId="77A9502C" w:rsidR="005905E9" w:rsidRPr="002D01FD" w:rsidRDefault="00756FE2" w:rsidP="005905E9">
          <w:pPr>
            <w:pStyle w:val="Header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Arbeitsblätter</w:t>
          </w:r>
        </w:p>
      </w:tc>
    </w:tr>
  </w:tbl>
  <w:p w14:paraId="19EEFE4D" w14:textId="0E8A23CE" w:rsidR="00E330F9" w:rsidRDefault="00E330F9">
    <w:pPr>
      <w:pStyle w:val="Header"/>
      <w:rPr>
        <w:rFonts w:ascii="Arial" w:hAnsi="Arial" w:cs="Arial"/>
        <w:sz w:val="20"/>
        <w:szCs w:val="20"/>
      </w:rPr>
    </w:pPr>
  </w:p>
  <w:p w14:paraId="648C4B55" w14:textId="77777777" w:rsidR="005905E9" w:rsidRPr="00596BF0" w:rsidRDefault="005905E9">
    <w:pPr>
      <w:pStyle w:val="Header"/>
      <w:rPr>
        <w:rFonts w:ascii="Arial" w:hAnsi="Arial" w:cs="Arial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6424"/>
    </w:tblGrid>
    <w:tr w:rsidR="00832863" w14:paraId="759B6DE2" w14:textId="77777777" w:rsidTr="00F91493">
      <w:trPr>
        <w:trHeight w:val="426"/>
      </w:trPr>
      <w:tc>
        <w:tcPr>
          <w:tcW w:w="2762" w:type="dxa"/>
        </w:tcPr>
        <w:p w14:paraId="11F5F5CF" w14:textId="77777777" w:rsidR="00832863" w:rsidRPr="0008046F" w:rsidRDefault="00832863" w:rsidP="00832863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03FBC8B1" wp14:editId="6D4EEA77">
                <wp:extent cx="1656000" cy="421052"/>
                <wp:effectExtent l="0" t="0" r="1905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94" w:type="dxa"/>
          <w:gridSpan w:val="2"/>
          <w:vAlign w:val="bottom"/>
        </w:tcPr>
        <w:p w14:paraId="23E3CF7B" w14:textId="70F09473" w:rsidR="00832863" w:rsidRPr="002D01FD" w:rsidRDefault="00832863" w:rsidP="00832863">
          <w:pPr>
            <w:pStyle w:val="Header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Arbeitsblätter</w:t>
          </w:r>
        </w:p>
      </w:tc>
    </w:tr>
    <w:tr w:rsidR="00832863" w14:paraId="58052EFC" w14:textId="77777777" w:rsidTr="00F91493">
      <w:trPr>
        <w:trHeight w:hRule="exact" w:val="227"/>
      </w:trPr>
      <w:tc>
        <w:tcPr>
          <w:tcW w:w="9356" w:type="dxa"/>
          <w:gridSpan w:val="3"/>
        </w:tcPr>
        <w:p w14:paraId="66D36CE3" w14:textId="77777777" w:rsidR="00832863" w:rsidRPr="00092BCF" w:rsidRDefault="00832863" w:rsidP="00832863">
          <w:pPr>
            <w:pStyle w:val="Header"/>
            <w:rPr>
              <w:rFonts w:ascii="Arial" w:hAnsi="Arial"/>
              <w:sz w:val="20"/>
            </w:rPr>
          </w:pPr>
        </w:p>
      </w:tc>
    </w:tr>
    <w:tr w:rsidR="00832863" w14:paraId="703C5C38" w14:textId="77777777" w:rsidTr="00F91493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59E85050" w14:textId="77777777" w:rsidR="00832863" w:rsidRPr="005301DE" w:rsidRDefault="00832863" w:rsidP="00832863">
          <w:pPr>
            <w:pStyle w:val="Header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 wp14:anchorId="0785D1F7" wp14:editId="33D4B896">
                <wp:extent cx="1656000" cy="930475"/>
                <wp:effectExtent l="0" t="0" r="1905" b="3175"/>
                <wp:docPr id="3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Max Bill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0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405DF3F0" w14:textId="77777777" w:rsidR="00832863" w:rsidRDefault="00832863" w:rsidP="00832863">
          <w:pPr>
            <w:pStyle w:val="Header"/>
          </w:pPr>
        </w:p>
      </w:tc>
      <w:tc>
        <w:tcPr>
          <w:tcW w:w="6424" w:type="dxa"/>
          <w:shd w:val="clear" w:color="auto" w:fill="C7C0B9"/>
          <w:vAlign w:val="center"/>
        </w:tcPr>
        <w:p w14:paraId="6F642716" w14:textId="587BF3EA" w:rsidR="00832863" w:rsidRPr="002D01FD" w:rsidRDefault="00832863" w:rsidP="00832863">
          <w:pPr>
            <w:pStyle w:val="Header"/>
            <w:rPr>
              <w:rFonts w:ascii="Arial" w:hAnsi="Arial"/>
              <w:sz w:val="18"/>
              <w:szCs w:val="18"/>
            </w:rPr>
          </w:pPr>
        </w:p>
      </w:tc>
    </w:tr>
    <w:tr w:rsidR="00832863" w14:paraId="644A99EC" w14:textId="77777777" w:rsidTr="00F91493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56AAB978" w14:textId="77777777" w:rsidR="00832863" w:rsidRDefault="00832863" w:rsidP="00832863">
          <w:pPr>
            <w:pStyle w:val="Header"/>
          </w:pPr>
        </w:p>
      </w:tc>
      <w:tc>
        <w:tcPr>
          <w:tcW w:w="170" w:type="dxa"/>
          <w:vMerge/>
          <w:tcBorders>
            <w:left w:val="nil"/>
          </w:tcBorders>
        </w:tcPr>
        <w:p w14:paraId="6E9A0470" w14:textId="77777777" w:rsidR="00832863" w:rsidRDefault="00832863" w:rsidP="00832863">
          <w:pPr>
            <w:pStyle w:val="Header"/>
          </w:pPr>
        </w:p>
      </w:tc>
      <w:tc>
        <w:tcPr>
          <w:tcW w:w="6424" w:type="dxa"/>
          <w:shd w:val="clear" w:color="auto" w:fill="EAEAEA"/>
          <w:vAlign w:val="bottom"/>
        </w:tcPr>
        <w:p w14:paraId="25A92058" w14:textId="77777777" w:rsidR="00832863" w:rsidRPr="006F2C9E" w:rsidRDefault="00832863" w:rsidP="00832863">
          <w:pPr>
            <w:pStyle w:val="Header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ARTgenossen</w:t>
          </w:r>
        </w:p>
      </w:tc>
    </w:tr>
    <w:tr w:rsidR="00832863" w:rsidRPr="008B3E57" w14:paraId="6071ACB7" w14:textId="77777777" w:rsidTr="00F91493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1CFFD74A" w14:textId="77777777" w:rsidR="00832863" w:rsidRDefault="00832863" w:rsidP="00832863">
          <w:pPr>
            <w:pStyle w:val="Header"/>
          </w:pPr>
        </w:p>
      </w:tc>
      <w:tc>
        <w:tcPr>
          <w:tcW w:w="170" w:type="dxa"/>
          <w:vMerge/>
          <w:tcBorders>
            <w:left w:val="nil"/>
          </w:tcBorders>
        </w:tcPr>
        <w:p w14:paraId="1DF30295" w14:textId="77777777" w:rsidR="00832863" w:rsidRDefault="00832863" w:rsidP="00832863">
          <w:pPr>
            <w:pStyle w:val="Header"/>
          </w:pPr>
        </w:p>
      </w:tc>
      <w:tc>
        <w:tcPr>
          <w:tcW w:w="6424" w:type="dxa"/>
          <w:shd w:val="clear" w:color="auto" w:fill="EAEAEA"/>
          <w:vAlign w:val="center"/>
        </w:tcPr>
        <w:p w14:paraId="0EB6D9A9" w14:textId="77777777" w:rsidR="00832863" w:rsidRDefault="00832863" w:rsidP="00832863">
          <w:pPr>
            <w:pStyle w:val="Head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Max Bill</w:t>
          </w:r>
        </w:p>
        <w:p w14:paraId="17C8DF78" w14:textId="77777777" w:rsidR="00832863" w:rsidRPr="00985509" w:rsidRDefault="00832863" w:rsidP="00832863">
          <w:pPr>
            <w:pStyle w:val="Header"/>
            <w:rPr>
              <w:rFonts w:ascii="Arial" w:hAnsi="Arial"/>
              <w:sz w:val="18"/>
              <w:szCs w:val="18"/>
            </w:rPr>
          </w:pPr>
        </w:p>
        <w:p w14:paraId="1031C57B" w14:textId="77777777" w:rsidR="00832863" w:rsidRPr="008B3E57" w:rsidRDefault="00832863" w:rsidP="00832863">
          <w:pPr>
            <w:pStyle w:val="Header"/>
            <w:rPr>
              <w:sz w:val="18"/>
              <w:szCs w:val="18"/>
              <w:lang w:val="en-US"/>
            </w:rPr>
          </w:pPr>
          <w:r>
            <w:rPr>
              <w:rFonts w:ascii="Arial" w:hAnsi="Arial"/>
              <w:sz w:val="18"/>
              <w:szCs w:val="18"/>
            </w:rPr>
            <w:t>08:19</w:t>
          </w:r>
          <w:r w:rsidRPr="00F460A0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14:paraId="56D5E729" w14:textId="35129CA7" w:rsidR="0024790B" w:rsidRDefault="0024790B">
    <w:pPr>
      <w:pStyle w:val="Header"/>
      <w:rPr>
        <w:rFonts w:ascii="Arial" w:hAnsi="Arial" w:cs="Arial"/>
        <w:sz w:val="20"/>
        <w:szCs w:val="20"/>
      </w:rPr>
    </w:pPr>
  </w:p>
  <w:p w14:paraId="24DB73CB" w14:textId="77777777" w:rsidR="00832863" w:rsidRPr="00026638" w:rsidRDefault="00832863">
    <w:pPr>
      <w:pStyle w:val="Header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80A13"/>
    <w:multiLevelType w:val="hybridMultilevel"/>
    <w:tmpl w:val="57CA7B4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6451C"/>
    <w:multiLevelType w:val="hybridMultilevel"/>
    <w:tmpl w:val="FE50E61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612976"/>
    <w:multiLevelType w:val="hybridMultilevel"/>
    <w:tmpl w:val="A3E06288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F6078F0"/>
    <w:multiLevelType w:val="hybridMultilevel"/>
    <w:tmpl w:val="C53C03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2C36923"/>
    <w:multiLevelType w:val="hybridMultilevel"/>
    <w:tmpl w:val="91223C60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6015A92"/>
    <w:multiLevelType w:val="hybridMultilevel"/>
    <w:tmpl w:val="CE30BC3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9E15E8"/>
    <w:multiLevelType w:val="hybridMultilevel"/>
    <w:tmpl w:val="FAB8FE5E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9BE3A92"/>
    <w:multiLevelType w:val="hybridMultilevel"/>
    <w:tmpl w:val="6E78803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F344E3"/>
    <w:multiLevelType w:val="hybridMultilevel"/>
    <w:tmpl w:val="B2C8505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5D7D06"/>
    <w:multiLevelType w:val="hybridMultilevel"/>
    <w:tmpl w:val="21A2BC0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574ADE"/>
    <w:multiLevelType w:val="hybridMultilevel"/>
    <w:tmpl w:val="628E69E2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1492BA3"/>
    <w:multiLevelType w:val="hybridMultilevel"/>
    <w:tmpl w:val="842E66BA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3C75410"/>
    <w:multiLevelType w:val="hybridMultilevel"/>
    <w:tmpl w:val="6E7ADB0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6B4ACD"/>
    <w:multiLevelType w:val="hybridMultilevel"/>
    <w:tmpl w:val="AB8A53EA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8CD02D1"/>
    <w:multiLevelType w:val="hybridMultilevel"/>
    <w:tmpl w:val="80804498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C7377CA"/>
    <w:multiLevelType w:val="hybridMultilevel"/>
    <w:tmpl w:val="B69E744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B96E92"/>
    <w:multiLevelType w:val="hybridMultilevel"/>
    <w:tmpl w:val="5F00109C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CF02A10"/>
    <w:multiLevelType w:val="hybridMultilevel"/>
    <w:tmpl w:val="2E9093BE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FA16B62"/>
    <w:multiLevelType w:val="hybridMultilevel"/>
    <w:tmpl w:val="E0D4AB1E"/>
    <w:lvl w:ilvl="0" w:tplc="3850B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8460AD6"/>
    <w:multiLevelType w:val="hybridMultilevel"/>
    <w:tmpl w:val="B654388C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AA03A65"/>
    <w:multiLevelType w:val="hybridMultilevel"/>
    <w:tmpl w:val="078CCF2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2926BB"/>
    <w:multiLevelType w:val="hybridMultilevel"/>
    <w:tmpl w:val="32A2F6BC"/>
    <w:lvl w:ilvl="0" w:tplc="04070017">
      <w:start w:val="1"/>
      <w:numFmt w:val="lowerLetter"/>
      <w:lvlText w:val="%1)"/>
      <w:lvlJc w:val="left"/>
      <w:pPr>
        <w:ind w:left="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720" w:hanging="360"/>
      </w:pPr>
    </w:lvl>
    <w:lvl w:ilvl="2" w:tplc="0407001B" w:tentative="1">
      <w:start w:val="1"/>
      <w:numFmt w:val="lowerRoman"/>
      <w:lvlText w:val="%3."/>
      <w:lvlJc w:val="right"/>
      <w:pPr>
        <w:ind w:left="1440" w:hanging="180"/>
      </w:pPr>
    </w:lvl>
    <w:lvl w:ilvl="3" w:tplc="0407000F" w:tentative="1">
      <w:start w:val="1"/>
      <w:numFmt w:val="decimal"/>
      <w:lvlText w:val="%4."/>
      <w:lvlJc w:val="left"/>
      <w:pPr>
        <w:ind w:left="2160" w:hanging="360"/>
      </w:pPr>
    </w:lvl>
    <w:lvl w:ilvl="4" w:tplc="04070019" w:tentative="1">
      <w:start w:val="1"/>
      <w:numFmt w:val="lowerLetter"/>
      <w:lvlText w:val="%5."/>
      <w:lvlJc w:val="left"/>
      <w:pPr>
        <w:ind w:left="2880" w:hanging="360"/>
      </w:pPr>
    </w:lvl>
    <w:lvl w:ilvl="5" w:tplc="0407001B" w:tentative="1">
      <w:start w:val="1"/>
      <w:numFmt w:val="lowerRoman"/>
      <w:lvlText w:val="%6."/>
      <w:lvlJc w:val="right"/>
      <w:pPr>
        <w:ind w:left="3600" w:hanging="180"/>
      </w:pPr>
    </w:lvl>
    <w:lvl w:ilvl="6" w:tplc="0407000F" w:tentative="1">
      <w:start w:val="1"/>
      <w:numFmt w:val="decimal"/>
      <w:lvlText w:val="%7."/>
      <w:lvlJc w:val="left"/>
      <w:pPr>
        <w:ind w:left="4320" w:hanging="360"/>
      </w:pPr>
    </w:lvl>
    <w:lvl w:ilvl="7" w:tplc="04070019" w:tentative="1">
      <w:start w:val="1"/>
      <w:numFmt w:val="lowerLetter"/>
      <w:lvlText w:val="%8."/>
      <w:lvlJc w:val="left"/>
      <w:pPr>
        <w:ind w:left="5040" w:hanging="360"/>
      </w:pPr>
    </w:lvl>
    <w:lvl w:ilvl="8" w:tplc="0407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6" w15:restartNumberingAfterBreak="0">
    <w:nsid w:val="3F154077"/>
    <w:multiLevelType w:val="hybridMultilevel"/>
    <w:tmpl w:val="B718B7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AEB568D"/>
    <w:multiLevelType w:val="hybridMultilevel"/>
    <w:tmpl w:val="2FF4ED54"/>
    <w:lvl w:ilvl="0" w:tplc="3DA07D3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5129A1"/>
    <w:multiLevelType w:val="hybridMultilevel"/>
    <w:tmpl w:val="7040D3C6"/>
    <w:lvl w:ilvl="0" w:tplc="3DA07D3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D770FE"/>
    <w:multiLevelType w:val="hybridMultilevel"/>
    <w:tmpl w:val="27CE86D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040C57"/>
    <w:multiLevelType w:val="hybridMultilevel"/>
    <w:tmpl w:val="176C0A52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C67C90"/>
    <w:multiLevelType w:val="hybridMultilevel"/>
    <w:tmpl w:val="C47E92A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46047A"/>
    <w:multiLevelType w:val="hybridMultilevel"/>
    <w:tmpl w:val="C28629B0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05C036D"/>
    <w:multiLevelType w:val="hybridMultilevel"/>
    <w:tmpl w:val="E56858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B">
      <w:start w:val="1"/>
      <w:numFmt w:val="bullet"/>
      <w:lvlText w:val=""/>
      <w:lvlJc w:val="left"/>
      <w:pPr>
        <w:ind w:left="1134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206056"/>
    <w:multiLevelType w:val="hybridMultilevel"/>
    <w:tmpl w:val="F972247C"/>
    <w:lvl w:ilvl="0" w:tplc="0807000F">
      <w:start w:val="1"/>
      <w:numFmt w:val="decimal"/>
      <w:lvlText w:val="%1."/>
      <w:lvlJc w:val="left"/>
      <w:pPr>
        <w:ind w:left="805" w:hanging="360"/>
      </w:pPr>
    </w:lvl>
    <w:lvl w:ilvl="1" w:tplc="08070019" w:tentative="1">
      <w:start w:val="1"/>
      <w:numFmt w:val="lowerLetter"/>
      <w:lvlText w:val="%2."/>
      <w:lvlJc w:val="left"/>
      <w:pPr>
        <w:ind w:left="1525" w:hanging="360"/>
      </w:pPr>
    </w:lvl>
    <w:lvl w:ilvl="2" w:tplc="0807001B" w:tentative="1">
      <w:start w:val="1"/>
      <w:numFmt w:val="lowerRoman"/>
      <w:lvlText w:val="%3."/>
      <w:lvlJc w:val="right"/>
      <w:pPr>
        <w:ind w:left="2245" w:hanging="180"/>
      </w:pPr>
    </w:lvl>
    <w:lvl w:ilvl="3" w:tplc="0807000F" w:tentative="1">
      <w:start w:val="1"/>
      <w:numFmt w:val="decimal"/>
      <w:lvlText w:val="%4."/>
      <w:lvlJc w:val="left"/>
      <w:pPr>
        <w:ind w:left="2965" w:hanging="360"/>
      </w:pPr>
    </w:lvl>
    <w:lvl w:ilvl="4" w:tplc="08070019" w:tentative="1">
      <w:start w:val="1"/>
      <w:numFmt w:val="lowerLetter"/>
      <w:lvlText w:val="%5."/>
      <w:lvlJc w:val="left"/>
      <w:pPr>
        <w:ind w:left="3685" w:hanging="360"/>
      </w:pPr>
    </w:lvl>
    <w:lvl w:ilvl="5" w:tplc="0807001B" w:tentative="1">
      <w:start w:val="1"/>
      <w:numFmt w:val="lowerRoman"/>
      <w:lvlText w:val="%6."/>
      <w:lvlJc w:val="right"/>
      <w:pPr>
        <w:ind w:left="4405" w:hanging="180"/>
      </w:pPr>
    </w:lvl>
    <w:lvl w:ilvl="6" w:tplc="0807000F" w:tentative="1">
      <w:start w:val="1"/>
      <w:numFmt w:val="decimal"/>
      <w:lvlText w:val="%7."/>
      <w:lvlJc w:val="left"/>
      <w:pPr>
        <w:ind w:left="5125" w:hanging="360"/>
      </w:pPr>
    </w:lvl>
    <w:lvl w:ilvl="7" w:tplc="08070019" w:tentative="1">
      <w:start w:val="1"/>
      <w:numFmt w:val="lowerLetter"/>
      <w:lvlText w:val="%8."/>
      <w:lvlJc w:val="left"/>
      <w:pPr>
        <w:ind w:left="5845" w:hanging="360"/>
      </w:pPr>
    </w:lvl>
    <w:lvl w:ilvl="8" w:tplc="0807001B" w:tentative="1">
      <w:start w:val="1"/>
      <w:numFmt w:val="lowerRoman"/>
      <w:lvlText w:val="%9."/>
      <w:lvlJc w:val="right"/>
      <w:pPr>
        <w:ind w:left="6565" w:hanging="180"/>
      </w:pPr>
    </w:lvl>
  </w:abstractNum>
  <w:abstractNum w:abstractNumId="37" w15:restartNumberingAfterBreak="0">
    <w:nsid w:val="790F16E9"/>
    <w:multiLevelType w:val="hybridMultilevel"/>
    <w:tmpl w:val="622CAF00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D4A4A73"/>
    <w:multiLevelType w:val="hybridMultilevel"/>
    <w:tmpl w:val="A4A02104"/>
    <w:lvl w:ilvl="0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"/>
  </w:num>
  <w:num w:numId="4">
    <w:abstractNumId w:val="28"/>
  </w:num>
  <w:num w:numId="5">
    <w:abstractNumId w:val="22"/>
  </w:num>
  <w:num w:numId="6">
    <w:abstractNumId w:val="10"/>
  </w:num>
  <w:num w:numId="7">
    <w:abstractNumId w:val="25"/>
  </w:num>
  <w:num w:numId="8">
    <w:abstractNumId w:val="37"/>
  </w:num>
  <w:num w:numId="9">
    <w:abstractNumId w:val="19"/>
  </w:num>
  <w:num w:numId="10">
    <w:abstractNumId w:val="38"/>
  </w:num>
  <w:num w:numId="11">
    <w:abstractNumId w:val="3"/>
  </w:num>
  <w:num w:numId="12">
    <w:abstractNumId w:val="11"/>
  </w:num>
  <w:num w:numId="13">
    <w:abstractNumId w:val="4"/>
  </w:num>
  <w:num w:numId="14">
    <w:abstractNumId w:val="7"/>
  </w:num>
  <w:num w:numId="15">
    <w:abstractNumId w:val="35"/>
  </w:num>
  <w:num w:numId="16">
    <w:abstractNumId w:val="15"/>
  </w:num>
  <w:num w:numId="17">
    <w:abstractNumId w:val="30"/>
  </w:num>
  <w:num w:numId="18">
    <w:abstractNumId w:val="29"/>
  </w:num>
  <w:num w:numId="19">
    <w:abstractNumId w:val="36"/>
  </w:num>
  <w:num w:numId="20">
    <w:abstractNumId w:val="13"/>
  </w:num>
  <w:num w:numId="21">
    <w:abstractNumId w:val="32"/>
  </w:num>
  <w:num w:numId="22">
    <w:abstractNumId w:val="21"/>
  </w:num>
  <w:num w:numId="23">
    <w:abstractNumId w:val="27"/>
  </w:num>
  <w:num w:numId="24">
    <w:abstractNumId w:val="9"/>
  </w:num>
  <w:num w:numId="25">
    <w:abstractNumId w:val="26"/>
  </w:num>
  <w:num w:numId="26">
    <w:abstractNumId w:val="31"/>
  </w:num>
  <w:num w:numId="27">
    <w:abstractNumId w:val="12"/>
  </w:num>
  <w:num w:numId="28">
    <w:abstractNumId w:val="6"/>
  </w:num>
  <w:num w:numId="29">
    <w:abstractNumId w:val="34"/>
  </w:num>
  <w:num w:numId="30">
    <w:abstractNumId w:val="17"/>
  </w:num>
  <w:num w:numId="31">
    <w:abstractNumId w:val="16"/>
  </w:num>
  <w:num w:numId="32">
    <w:abstractNumId w:val="8"/>
  </w:num>
  <w:num w:numId="33">
    <w:abstractNumId w:val="14"/>
  </w:num>
  <w:num w:numId="34">
    <w:abstractNumId w:val="18"/>
  </w:num>
  <w:num w:numId="35">
    <w:abstractNumId w:val="1"/>
  </w:num>
  <w:num w:numId="36">
    <w:abstractNumId w:val="23"/>
  </w:num>
  <w:num w:numId="37">
    <w:abstractNumId w:val="24"/>
  </w:num>
  <w:num w:numId="38">
    <w:abstractNumId w:val="20"/>
  </w:num>
  <w:num w:numId="39">
    <w:abstractNumId w:val="33"/>
  </w:num>
  <w:num w:numId="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attachedTemplate r:id="rId1"/>
  <w:defaultTabStop w:val="708"/>
  <w:autoHyphenation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0A0"/>
    <w:rsid w:val="00007987"/>
    <w:rsid w:val="00011F65"/>
    <w:rsid w:val="00012D91"/>
    <w:rsid w:val="000149AD"/>
    <w:rsid w:val="000149B6"/>
    <w:rsid w:val="00014CD0"/>
    <w:rsid w:val="00021B1D"/>
    <w:rsid w:val="000233C2"/>
    <w:rsid w:val="00026638"/>
    <w:rsid w:val="00030DFE"/>
    <w:rsid w:val="000321DF"/>
    <w:rsid w:val="00041640"/>
    <w:rsid w:val="00047A1D"/>
    <w:rsid w:val="000529E4"/>
    <w:rsid w:val="00053840"/>
    <w:rsid w:val="0005385A"/>
    <w:rsid w:val="000543E5"/>
    <w:rsid w:val="00054963"/>
    <w:rsid w:val="00056943"/>
    <w:rsid w:val="00060F0C"/>
    <w:rsid w:val="0007265B"/>
    <w:rsid w:val="0008046F"/>
    <w:rsid w:val="000831B4"/>
    <w:rsid w:val="00083EA2"/>
    <w:rsid w:val="0008638F"/>
    <w:rsid w:val="00091CF0"/>
    <w:rsid w:val="00092BCF"/>
    <w:rsid w:val="000934CD"/>
    <w:rsid w:val="00095878"/>
    <w:rsid w:val="000959C9"/>
    <w:rsid w:val="00096488"/>
    <w:rsid w:val="00096CDE"/>
    <w:rsid w:val="000A3D10"/>
    <w:rsid w:val="000A4A74"/>
    <w:rsid w:val="000B0C0B"/>
    <w:rsid w:val="000B147E"/>
    <w:rsid w:val="000B201B"/>
    <w:rsid w:val="000B2CBB"/>
    <w:rsid w:val="000B33AF"/>
    <w:rsid w:val="000B6349"/>
    <w:rsid w:val="000C3473"/>
    <w:rsid w:val="000D41F6"/>
    <w:rsid w:val="000D52AF"/>
    <w:rsid w:val="000D5E9B"/>
    <w:rsid w:val="000D7A31"/>
    <w:rsid w:val="000D7E45"/>
    <w:rsid w:val="000E09B5"/>
    <w:rsid w:val="000E0FF0"/>
    <w:rsid w:val="000E62F6"/>
    <w:rsid w:val="000F0170"/>
    <w:rsid w:val="000F1BC1"/>
    <w:rsid w:val="000F23AD"/>
    <w:rsid w:val="0010093D"/>
    <w:rsid w:val="00102594"/>
    <w:rsid w:val="00104354"/>
    <w:rsid w:val="00105005"/>
    <w:rsid w:val="00105E95"/>
    <w:rsid w:val="00111DD6"/>
    <w:rsid w:val="0011781B"/>
    <w:rsid w:val="00120535"/>
    <w:rsid w:val="00121B43"/>
    <w:rsid w:val="001249D9"/>
    <w:rsid w:val="001265E0"/>
    <w:rsid w:val="00126DFA"/>
    <w:rsid w:val="00132030"/>
    <w:rsid w:val="00132805"/>
    <w:rsid w:val="00133206"/>
    <w:rsid w:val="00133D1B"/>
    <w:rsid w:val="0013574C"/>
    <w:rsid w:val="00135A2E"/>
    <w:rsid w:val="00140EB3"/>
    <w:rsid w:val="00143ABB"/>
    <w:rsid w:val="001468FF"/>
    <w:rsid w:val="0015477F"/>
    <w:rsid w:val="001567B1"/>
    <w:rsid w:val="001567BE"/>
    <w:rsid w:val="00160DDE"/>
    <w:rsid w:val="0016244E"/>
    <w:rsid w:val="00171596"/>
    <w:rsid w:val="00177B29"/>
    <w:rsid w:val="00180A68"/>
    <w:rsid w:val="00181A23"/>
    <w:rsid w:val="00184F82"/>
    <w:rsid w:val="00185803"/>
    <w:rsid w:val="00185D00"/>
    <w:rsid w:val="0019394C"/>
    <w:rsid w:val="0019566B"/>
    <w:rsid w:val="00195E58"/>
    <w:rsid w:val="001A00F4"/>
    <w:rsid w:val="001A174C"/>
    <w:rsid w:val="001A1BC1"/>
    <w:rsid w:val="001A7E9C"/>
    <w:rsid w:val="001B0DC5"/>
    <w:rsid w:val="001B47F6"/>
    <w:rsid w:val="001B51E3"/>
    <w:rsid w:val="001C08A5"/>
    <w:rsid w:val="001C226B"/>
    <w:rsid w:val="001C4C64"/>
    <w:rsid w:val="001C4D41"/>
    <w:rsid w:val="001C6BB7"/>
    <w:rsid w:val="001D15F3"/>
    <w:rsid w:val="001D21EE"/>
    <w:rsid w:val="001D3697"/>
    <w:rsid w:val="001D3702"/>
    <w:rsid w:val="001D700B"/>
    <w:rsid w:val="001D7DBC"/>
    <w:rsid w:val="001E07F8"/>
    <w:rsid w:val="001E611D"/>
    <w:rsid w:val="001E7EB5"/>
    <w:rsid w:val="001F3549"/>
    <w:rsid w:val="001F4605"/>
    <w:rsid w:val="001F567D"/>
    <w:rsid w:val="001F6025"/>
    <w:rsid w:val="001F7433"/>
    <w:rsid w:val="001F7C7F"/>
    <w:rsid w:val="002040FB"/>
    <w:rsid w:val="00204130"/>
    <w:rsid w:val="00204949"/>
    <w:rsid w:val="00210D75"/>
    <w:rsid w:val="00211E8A"/>
    <w:rsid w:val="002126CE"/>
    <w:rsid w:val="00224E85"/>
    <w:rsid w:val="00232ED0"/>
    <w:rsid w:val="00233884"/>
    <w:rsid w:val="00234DC8"/>
    <w:rsid w:val="002407F4"/>
    <w:rsid w:val="0024080C"/>
    <w:rsid w:val="0024528B"/>
    <w:rsid w:val="0024790B"/>
    <w:rsid w:val="002479F3"/>
    <w:rsid w:val="0025073A"/>
    <w:rsid w:val="002552CC"/>
    <w:rsid w:val="0026165E"/>
    <w:rsid w:val="00270CC6"/>
    <w:rsid w:val="00271A2B"/>
    <w:rsid w:val="0027244A"/>
    <w:rsid w:val="002725BA"/>
    <w:rsid w:val="00272E29"/>
    <w:rsid w:val="00281935"/>
    <w:rsid w:val="00282A36"/>
    <w:rsid w:val="00282AFC"/>
    <w:rsid w:val="002847DE"/>
    <w:rsid w:val="002849B0"/>
    <w:rsid w:val="00286AA2"/>
    <w:rsid w:val="00286E42"/>
    <w:rsid w:val="0028704C"/>
    <w:rsid w:val="00292AA1"/>
    <w:rsid w:val="00292D77"/>
    <w:rsid w:val="0029433A"/>
    <w:rsid w:val="00296C08"/>
    <w:rsid w:val="002A02F2"/>
    <w:rsid w:val="002A301F"/>
    <w:rsid w:val="002A344A"/>
    <w:rsid w:val="002A4C4D"/>
    <w:rsid w:val="002A7677"/>
    <w:rsid w:val="002B620A"/>
    <w:rsid w:val="002B6776"/>
    <w:rsid w:val="002B7BE6"/>
    <w:rsid w:val="002C2D51"/>
    <w:rsid w:val="002C2D5C"/>
    <w:rsid w:val="002C33AD"/>
    <w:rsid w:val="002C7070"/>
    <w:rsid w:val="002D01FD"/>
    <w:rsid w:val="002D19AC"/>
    <w:rsid w:val="002D30D9"/>
    <w:rsid w:val="002D46C6"/>
    <w:rsid w:val="002D4D26"/>
    <w:rsid w:val="002D6CB6"/>
    <w:rsid w:val="002D6CE8"/>
    <w:rsid w:val="002D716F"/>
    <w:rsid w:val="002E0B9E"/>
    <w:rsid w:val="002E1FBA"/>
    <w:rsid w:val="002E2A89"/>
    <w:rsid w:val="002E2CDE"/>
    <w:rsid w:val="002E3343"/>
    <w:rsid w:val="002E3656"/>
    <w:rsid w:val="002E4BDC"/>
    <w:rsid w:val="002E69A9"/>
    <w:rsid w:val="002F0C3D"/>
    <w:rsid w:val="002F1DC0"/>
    <w:rsid w:val="002F1E59"/>
    <w:rsid w:val="00304798"/>
    <w:rsid w:val="0031285A"/>
    <w:rsid w:val="00314070"/>
    <w:rsid w:val="00316256"/>
    <w:rsid w:val="003200F3"/>
    <w:rsid w:val="00321266"/>
    <w:rsid w:val="00322943"/>
    <w:rsid w:val="00327FA5"/>
    <w:rsid w:val="0033005B"/>
    <w:rsid w:val="0033101D"/>
    <w:rsid w:val="003332CE"/>
    <w:rsid w:val="00333A78"/>
    <w:rsid w:val="00334D37"/>
    <w:rsid w:val="003427E0"/>
    <w:rsid w:val="003428D2"/>
    <w:rsid w:val="0035061B"/>
    <w:rsid w:val="003605D4"/>
    <w:rsid w:val="00361724"/>
    <w:rsid w:val="00365492"/>
    <w:rsid w:val="00370B95"/>
    <w:rsid w:val="003725A0"/>
    <w:rsid w:val="00372D3F"/>
    <w:rsid w:val="00372E69"/>
    <w:rsid w:val="003771D0"/>
    <w:rsid w:val="00382D69"/>
    <w:rsid w:val="00382F74"/>
    <w:rsid w:val="00384614"/>
    <w:rsid w:val="00385605"/>
    <w:rsid w:val="00385C98"/>
    <w:rsid w:val="00390D7E"/>
    <w:rsid w:val="00392901"/>
    <w:rsid w:val="00394D3E"/>
    <w:rsid w:val="00396239"/>
    <w:rsid w:val="003A0DEE"/>
    <w:rsid w:val="003A1BA8"/>
    <w:rsid w:val="003A3D56"/>
    <w:rsid w:val="003A4420"/>
    <w:rsid w:val="003A795A"/>
    <w:rsid w:val="003B3B74"/>
    <w:rsid w:val="003B4C61"/>
    <w:rsid w:val="003B5CFC"/>
    <w:rsid w:val="003B6A01"/>
    <w:rsid w:val="003B7325"/>
    <w:rsid w:val="003B75C0"/>
    <w:rsid w:val="003B7D15"/>
    <w:rsid w:val="003C1BF1"/>
    <w:rsid w:val="003C3651"/>
    <w:rsid w:val="003C5220"/>
    <w:rsid w:val="003C7F95"/>
    <w:rsid w:val="003D0163"/>
    <w:rsid w:val="003D3F7E"/>
    <w:rsid w:val="003E16AC"/>
    <w:rsid w:val="003E1747"/>
    <w:rsid w:val="003E55C5"/>
    <w:rsid w:val="003F163B"/>
    <w:rsid w:val="003F599B"/>
    <w:rsid w:val="003F6A42"/>
    <w:rsid w:val="003F7AB8"/>
    <w:rsid w:val="00400332"/>
    <w:rsid w:val="00401C2E"/>
    <w:rsid w:val="0040498F"/>
    <w:rsid w:val="00405A00"/>
    <w:rsid w:val="00410FE2"/>
    <w:rsid w:val="00411B72"/>
    <w:rsid w:val="00411DF6"/>
    <w:rsid w:val="00416FD9"/>
    <w:rsid w:val="0041709F"/>
    <w:rsid w:val="00421521"/>
    <w:rsid w:val="004259C5"/>
    <w:rsid w:val="0042742C"/>
    <w:rsid w:val="00432C24"/>
    <w:rsid w:val="00433F8E"/>
    <w:rsid w:val="0043751F"/>
    <w:rsid w:val="00444024"/>
    <w:rsid w:val="00454FE2"/>
    <w:rsid w:val="00461979"/>
    <w:rsid w:val="004630C8"/>
    <w:rsid w:val="004636E7"/>
    <w:rsid w:val="004645EE"/>
    <w:rsid w:val="00465697"/>
    <w:rsid w:val="00466A57"/>
    <w:rsid w:val="00466EBC"/>
    <w:rsid w:val="00467756"/>
    <w:rsid w:val="00471F78"/>
    <w:rsid w:val="004720C9"/>
    <w:rsid w:val="004727EF"/>
    <w:rsid w:val="004752E3"/>
    <w:rsid w:val="00475E90"/>
    <w:rsid w:val="00477FE2"/>
    <w:rsid w:val="004822D5"/>
    <w:rsid w:val="0048563F"/>
    <w:rsid w:val="004969DA"/>
    <w:rsid w:val="004A3ADD"/>
    <w:rsid w:val="004B1D0F"/>
    <w:rsid w:val="004B25D3"/>
    <w:rsid w:val="004B3B30"/>
    <w:rsid w:val="004B46E6"/>
    <w:rsid w:val="004B5FD0"/>
    <w:rsid w:val="004B64C5"/>
    <w:rsid w:val="004B6AA7"/>
    <w:rsid w:val="004C2217"/>
    <w:rsid w:val="004C2EAD"/>
    <w:rsid w:val="004C536E"/>
    <w:rsid w:val="004D19C3"/>
    <w:rsid w:val="004D2718"/>
    <w:rsid w:val="004D2DA1"/>
    <w:rsid w:val="004D2ED9"/>
    <w:rsid w:val="004D3D4B"/>
    <w:rsid w:val="004D490C"/>
    <w:rsid w:val="004D4CD3"/>
    <w:rsid w:val="004D56D9"/>
    <w:rsid w:val="004D5904"/>
    <w:rsid w:val="004D7A16"/>
    <w:rsid w:val="004D7B32"/>
    <w:rsid w:val="004E5678"/>
    <w:rsid w:val="004E5B1B"/>
    <w:rsid w:val="004E795C"/>
    <w:rsid w:val="004F3EE4"/>
    <w:rsid w:val="0050380F"/>
    <w:rsid w:val="00504FD5"/>
    <w:rsid w:val="00505BEA"/>
    <w:rsid w:val="005120B6"/>
    <w:rsid w:val="0051282B"/>
    <w:rsid w:val="00512DE4"/>
    <w:rsid w:val="00515375"/>
    <w:rsid w:val="005156F6"/>
    <w:rsid w:val="00523E70"/>
    <w:rsid w:val="00532A7E"/>
    <w:rsid w:val="0054045A"/>
    <w:rsid w:val="00541995"/>
    <w:rsid w:val="005433FA"/>
    <w:rsid w:val="005449D4"/>
    <w:rsid w:val="00545D1C"/>
    <w:rsid w:val="005504E4"/>
    <w:rsid w:val="0055095C"/>
    <w:rsid w:val="00553723"/>
    <w:rsid w:val="00555D6F"/>
    <w:rsid w:val="00557B31"/>
    <w:rsid w:val="00562262"/>
    <w:rsid w:val="00562D95"/>
    <w:rsid w:val="00562E5D"/>
    <w:rsid w:val="00566837"/>
    <w:rsid w:val="00566D69"/>
    <w:rsid w:val="00567312"/>
    <w:rsid w:val="005707A0"/>
    <w:rsid w:val="005860F7"/>
    <w:rsid w:val="00586813"/>
    <w:rsid w:val="005905E9"/>
    <w:rsid w:val="00590D82"/>
    <w:rsid w:val="005942E5"/>
    <w:rsid w:val="00596BF0"/>
    <w:rsid w:val="005A0414"/>
    <w:rsid w:val="005A155C"/>
    <w:rsid w:val="005A29DF"/>
    <w:rsid w:val="005A306D"/>
    <w:rsid w:val="005A7376"/>
    <w:rsid w:val="005B5027"/>
    <w:rsid w:val="005C0E6C"/>
    <w:rsid w:val="005C6ACA"/>
    <w:rsid w:val="005C721D"/>
    <w:rsid w:val="005D2319"/>
    <w:rsid w:val="005D3CBF"/>
    <w:rsid w:val="005D3F2C"/>
    <w:rsid w:val="005E19EA"/>
    <w:rsid w:val="005E26A7"/>
    <w:rsid w:val="005E2A9A"/>
    <w:rsid w:val="005F4CB7"/>
    <w:rsid w:val="005F572A"/>
    <w:rsid w:val="005F6E4A"/>
    <w:rsid w:val="006026B3"/>
    <w:rsid w:val="00604E51"/>
    <w:rsid w:val="006067B7"/>
    <w:rsid w:val="00606E49"/>
    <w:rsid w:val="006073F9"/>
    <w:rsid w:val="006109D0"/>
    <w:rsid w:val="006114D0"/>
    <w:rsid w:val="006119C6"/>
    <w:rsid w:val="0061471C"/>
    <w:rsid w:val="00615B2C"/>
    <w:rsid w:val="00622A8A"/>
    <w:rsid w:val="0062502C"/>
    <w:rsid w:val="00625880"/>
    <w:rsid w:val="00631FC6"/>
    <w:rsid w:val="006346BB"/>
    <w:rsid w:val="0063582C"/>
    <w:rsid w:val="00636FAD"/>
    <w:rsid w:val="0063749F"/>
    <w:rsid w:val="00640FDD"/>
    <w:rsid w:val="006439F5"/>
    <w:rsid w:val="00643F86"/>
    <w:rsid w:val="0064780E"/>
    <w:rsid w:val="00651B41"/>
    <w:rsid w:val="00651B6F"/>
    <w:rsid w:val="00652CF2"/>
    <w:rsid w:val="00652D48"/>
    <w:rsid w:val="00663327"/>
    <w:rsid w:val="00664CF6"/>
    <w:rsid w:val="0066539F"/>
    <w:rsid w:val="00673734"/>
    <w:rsid w:val="00673F47"/>
    <w:rsid w:val="00682653"/>
    <w:rsid w:val="00683660"/>
    <w:rsid w:val="00697D51"/>
    <w:rsid w:val="006A6F3F"/>
    <w:rsid w:val="006C3A9D"/>
    <w:rsid w:val="006D2F65"/>
    <w:rsid w:val="006D5022"/>
    <w:rsid w:val="006D53E1"/>
    <w:rsid w:val="006E1F10"/>
    <w:rsid w:val="006E4CB0"/>
    <w:rsid w:val="006E5BEF"/>
    <w:rsid w:val="006E6DC9"/>
    <w:rsid w:val="006F2040"/>
    <w:rsid w:val="006F223A"/>
    <w:rsid w:val="006F2C9E"/>
    <w:rsid w:val="006F3E46"/>
    <w:rsid w:val="006F7102"/>
    <w:rsid w:val="007025BF"/>
    <w:rsid w:val="007042BE"/>
    <w:rsid w:val="0070624B"/>
    <w:rsid w:val="00710B20"/>
    <w:rsid w:val="007125A1"/>
    <w:rsid w:val="00716076"/>
    <w:rsid w:val="00720803"/>
    <w:rsid w:val="00720FA0"/>
    <w:rsid w:val="00721D66"/>
    <w:rsid w:val="00725ABA"/>
    <w:rsid w:val="0073023F"/>
    <w:rsid w:val="00730EF7"/>
    <w:rsid w:val="00741981"/>
    <w:rsid w:val="00741F18"/>
    <w:rsid w:val="007420FD"/>
    <w:rsid w:val="00744618"/>
    <w:rsid w:val="0074558B"/>
    <w:rsid w:val="00745CA1"/>
    <w:rsid w:val="007461AD"/>
    <w:rsid w:val="00747ACA"/>
    <w:rsid w:val="00752F1B"/>
    <w:rsid w:val="00753A16"/>
    <w:rsid w:val="007547AF"/>
    <w:rsid w:val="00755E4D"/>
    <w:rsid w:val="00756FE2"/>
    <w:rsid w:val="00764F46"/>
    <w:rsid w:val="00765CC0"/>
    <w:rsid w:val="00766F7A"/>
    <w:rsid w:val="00774B54"/>
    <w:rsid w:val="007750F1"/>
    <w:rsid w:val="00775EF6"/>
    <w:rsid w:val="00776B0A"/>
    <w:rsid w:val="007775C4"/>
    <w:rsid w:val="00783E86"/>
    <w:rsid w:val="00783F0C"/>
    <w:rsid w:val="0079582E"/>
    <w:rsid w:val="007A42C0"/>
    <w:rsid w:val="007A431A"/>
    <w:rsid w:val="007A5D85"/>
    <w:rsid w:val="007B1DBF"/>
    <w:rsid w:val="007B23C4"/>
    <w:rsid w:val="007C1719"/>
    <w:rsid w:val="007C4F47"/>
    <w:rsid w:val="007C6B77"/>
    <w:rsid w:val="007D068B"/>
    <w:rsid w:val="007D239D"/>
    <w:rsid w:val="007D5C31"/>
    <w:rsid w:val="007E3806"/>
    <w:rsid w:val="007E75B1"/>
    <w:rsid w:val="007F20EB"/>
    <w:rsid w:val="007F4BCF"/>
    <w:rsid w:val="007F5ACF"/>
    <w:rsid w:val="007F5E9D"/>
    <w:rsid w:val="00802560"/>
    <w:rsid w:val="00802B4A"/>
    <w:rsid w:val="00805415"/>
    <w:rsid w:val="00807733"/>
    <w:rsid w:val="008103E2"/>
    <w:rsid w:val="0081090D"/>
    <w:rsid w:val="0081319B"/>
    <w:rsid w:val="008175A5"/>
    <w:rsid w:val="00827E34"/>
    <w:rsid w:val="00832863"/>
    <w:rsid w:val="00833258"/>
    <w:rsid w:val="00840F90"/>
    <w:rsid w:val="00844F04"/>
    <w:rsid w:val="00844F51"/>
    <w:rsid w:val="00845ECF"/>
    <w:rsid w:val="008524DC"/>
    <w:rsid w:val="00853A93"/>
    <w:rsid w:val="008613A7"/>
    <w:rsid w:val="0086545E"/>
    <w:rsid w:val="00873290"/>
    <w:rsid w:val="0087578B"/>
    <w:rsid w:val="00876BE1"/>
    <w:rsid w:val="00880A3F"/>
    <w:rsid w:val="0088329C"/>
    <w:rsid w:val="00885E49"/>
    <w:rsid w:val="008914A4"/>
    <w:rsid w:val="008A03A9"/>
    <w:rsid w:val="008A12C5"/>
    <w:rsid w:val="008B736D"/>
    <w:rsid w:val="008C1228"/>
    <w:rsid w:val="008C1584"/>
    <w:rsid w:val="008C15FF"/>
    <w:rsid w:val="008D01C5"/>
    <w:rsid w:val="008D146E"/>
    <w:rsid w:val="008D4771"/>
    <w:rsid w:val="008D68F3"/>
    <w:rsid w:val="008E090D"/>
    <w:rsid w:val="008E11FC"/>
    <w:rsid w:val="008E4429"/>
    <w:rsid w:val="008F03F2"/>
    <w:rsid w:val="008F1853"/>
    <w:rsid w:val="008F3A94"/>
    <w:rsid w:val="008F48FE"/>
    <w:rsid w:val="009001B2"/>
    <w:rsid w:val="009010F7"/>
    <w:rsid w:val="00901E23"/>
    <w:rsid w:val="009111CA"/>
    <w:rsid w:val="00914BC9"/>
    <w:rsid w:val="009166F8"/>
    <w:rsid w:val="009215AC"/>
    <w:rsid w:val="0092331C"/>
    <w:rsid w:val="00923C18"/>
    <w:rsid w:val="0092455E"/>
    <w:rsid w:val="009262C5"/>
    <w:rsid w:val="00926576"/>
    <w:rsid w:val="0093445C"/>
    <w:rsid w:val="00950495"/>
    <w:rsid w:val="00952C19"/>
    <w:rsid w:val="00955A74"/>
    <w:rsid w:val="009620A5"/>
    <w:rsid w:val="00975CF4"/>
    <w:rsid w:val="0097616B"/>
    <w:rsid w:val="0098681E"/>
    <w:rsid w:val="00987C77"/>
    <w:rsid w:val="009907BF"/>
    <w:rsid w:val="0099294C"/>
    <w:rsid w:val="009A2523"/>
    <w:rsid w:val="009A6487"/>
    <w:rsid w:val="009B0AD2"/>
    <w:rsid w:val="009B69F7"/>
    <w:rsid w:val="009B74F5"/>
    <w:rsid w:val="009C7306"/>
    <w:rsid w:val="009D0DF3"/>
    <w:rsid w:val="009D0EA7"/>
    <w:rsid w:val="009D2FC6"/>
    <w:rsid w:val="009D3429"/>
    <w:rsid w:val="009D6651"/>
    <w:rsid w:val="009E07F7"/>
    <w:rsid w:val="009E1891"/>
    <w:rsid w:val="009E2DAB"/>
    <w:rsid w:val="009E4127"/>
    <w:rsid w:val="009E5686"/>
    <w:rsid w:val="009F2627"/>
    <w:rsid w:val="00A015D6"/>
    <w:rsid w:val="00A016D3"/>
    <w:rsid w:val="00A017E3"/>
    <w:rsid w:val="00A031A2"/>
    <w:rsid w:val="00A06131"/>
    <w:rsid w:val="00A07696"/>
    <w:rsid w:val="00A13553"/>
    <w:rsid w:val="00A14AFF"/>
    <w:rsid w:val="00A1688A"/>
    <w:rsid w:val="00A24452"/>
    <w:rsid w:val="00A2518C"/>
    <w:rsid w:val="00A32514"/>
    <w:rsid w:val="00A32539"/>
    <w:rsid w:val="00A33619"/>
    <w:rsid w:val="00A34486"/>
    <w:rsid w:val="00A378EB"/>
    <w:rsid w:val="00A40F61"/>
    <w:rsid w:val="00A41314"/>
    <w:rsid w:val="00A42A30"/>
    <w:rsid w:val="00A42B13"/>
    <w:rsid w:val="00A43D88"/>
    <w:rsid w:val="00A4524D"/>
    <w:rsid w:val="00A458A5"/>
    <w:rsid w:val="00A470DC"/>
    <w:rsid w:val="00A538B0"/>
    <w:rsid w:val="00A57BA9"/>
    <w:rsid w:val="00A63174"/>
    <w:rsid w:val="00A6320D"/>
    <w:rsid w:val="00A6692E"/>
    <w:rsid w:val="00A71FB0"/>
    <w:rsid w:val="00A724DF"/>
    <w:rsid w:val="00A73114"/>
    <w:rsid w:val="00A86735"/>
    <w:rsid w:val="00A86E88"/>
    <w:rsid w:val="00A87B14"/>
    <w:rsid w:val="00A87BF9"/>
    <w:rsid w:val="00A90D3F"/>
    <w:rsid w:val="00A91DFC"/>
    <w:rsid w:val="00A9240A"/>
    <w:rsid w:val="00A95B12"/>
    <w:rsid w:val="00A96AB9"/>
    <w:rsid w:val="00AA2BD4"/>
    <w:rsid w:val="00AB05F6"/>
    <w:rsid w:val="00AB09E3"/>
    <w:rsid w:val="00AB1122"/>
    <w:rsid w:val="00AB36A8"/>
    <w:rsid w:val="00AB59A6"/>
    <w:rsid w:val="00AC006D"/>
    <w:rsid w:val="00AC2333"/>
    <w:rsid w:val="00AC3538"/>
    <w:rsid w:val="00AC3A08"/>
    <w:rsid w:val="00AC4254"/>
    <w:rsid w:val="00AC45E4"/>
    <w:rsid w:val="00AD0CDA"/>
    <w:rsid w:val="00AD1A10"/>
    <w:rsid w:val="00AD34D6"/>
    <w:rsid w:val="00AD7F0B"/>
    <w:rsid w:val="00AE1292"/>
    <w:rsid w:val="00AE289F"/>
    <w:rsid w:val="00AE514A"/>
    <w:rsid w:val="00AF06F4"/>
    <w:rsid w:val="00AF69E2"/>
    <w:rsid w:val="00AF7B86"/>
    <w:rsid w:val="00B11E05"/>
    <w:rsid w:val="00B12654"/>
    <w:rsid w:val="00B203EB"/>
    <w:rsid w:val="00B30ADF"/>
    <w:rsid w:val="00B31D76"/>
    <w:rsid w:val="00B33489"/>
    <w:rsid w:val="00B43CBA"/>
    <w:rsid w:val="00B51D94"/>
    <w:rsid w:val="00B554E9"/>
    <w:rsid w:val="00B56823"/>
    <w:rsid w:val="00B62DEB"/>
    <w:rsid w:val="00B65CF1"/>
    <w:rsid w:val="00B6706B"/>
    <w:rsid w:val="00B67E62"/>
    <w:rsid w:val="00B72CB6"/>
    <w:rsid w:val="00B761E0"/>
    <w:rsid w:val="00B82EDF"/>
    <w:rsid w:val="00B84473"/>
    <w:rsid w:val="00B844CF"/>
    <w:rsid w:val="00B8477E"/>
    <w:rsid w:val="00B9015D"/>
    <w:rsid w:val="00B93101"/>
    <w:rsid w:val="00B93F09"/>
    <w:rsid w:val="00BA0217"/>
    <w:rsid w:val="00BA056E"/>
    <w:rsid w:val="00BA1309"/>
    <w:rsid w:val="00BA27D5"/>
    <w:rsid w:val="00BA3734"/>
    <w:rsid w:val="00BA391F"/>
    <w:rsid w:val="00BA43AF"/>
    <w:rsid w:val="00BA463A"/>
    <w:rsid w:val="00BA4D59"/>
    <w:rsid w:val="00BA50D4"/>
    <w:rsid w:val="00BA6169"/>
    <w:rsid w:val="00BB0655"/>
    <w:rsid w:val="00BB0EA0"/>
    <w:rsid w:val="00BB1C01"/>
    <w:rsid w:val="00BB2453"/>
    <w:rsid w:val="00BC1C91"/>
    <w:rsid w:val="00BC2914"/>
    <w:rsid w:val="00BC63B4"/>
    <w:rsid w:val="00BD4036"/>
    <w:rsid w:val="00BD51CB"/>
    <w:rsid w:val="00BD5641"/>
    <w:rsid w:val="00BD77B3"/>
    <w:rsid w:val="00BD7E85"/>
    <w:rsid w:val="00BE05BB"/>
    <w:rsid w:val="00BE3272"/>
    <w:rsid w:val="00BE5F37"/>
    <w:rsid w:val="00C01553"/>
    <w:rsid w:val="00C02B90"/>
    <w:rsid w:val="00C07664"/>
    <w:rsid w:val="00C21A42"/>
    <w:rsid w:val="00C246AE"/>
    <w:rsid w:val="00C24F75"/>
    <w:rsid w:val="00C24F82"/>
    <w:rsid w:val="00C253C6"/>
    <w:rsid w:val="00C31B55"/>
    <w:rsid w:val="00C337EA"/>
    <w:rsid w:val="00C34D4F"/>
    <w:rsid w:val="00C37C1F"/>
    <w:rsid w:val="00C404FE"/>
    <w:rsid w:val="00C42235"/>
    <w:rsid w:val="00C47B79"/>
    <w:rsid w:val="00C52324"/>
    <w:rsid w:val="00C536D5"/>
    <w:rsid w:val="00C5459F"/>
    <w:rsid w:val="00C54FE8"/>
    <w:rsid w:val="00C653D8"/>
    <w:rsid w:val="00C67246"/>
    <w:rsid w:val="00C700C3"/>
    <w:rsid w:val="00C744E2"/>
    <w:rsid w:val="00C84D69"/>
    <w:rsid w:val="00C84DBB"/>
    <w:rsid w:val="00C85B4B"/>
    <w:rsid w:val="00C93C52"/>
    <w:rsid w:val="00C9675F"/>
    <w:rsid w:val="00CA1576"/>
    <w:rsid w:val="00CA2B54"/>
    <w:rsid w:val="00CB2D15"/>
    <w:rsid w:val="00CB2F0D"/>
    <w:rsid w:val="00CB4F0A"/>
    <w:rsid w:val="00CB4F7C"/>
    <w:rsid w:val="00CB6A6D"/>
    <w:rsid w:val="00CC419A"/>
    <w:rsid w:val="00CC6B00"/>
    <w:rsid w:val="00CD4D45"/>
    <w:rsid w:val="00CD7D0C"/>
    <w:rsid w:val="00CE12A6"/>
    <w:rsid w:val="00CE2ABD"/>
    <w:rsid w:val="00CE5C18"/>
    <w:rsid w:val="00CE6167"/>
    <w:rsid w:val="00CF249B"/>
    <w:rsid w:val="00CF36EF"/>
    <w:rsid w:val="00CF78DC"/>
    <w:rsid w:val="00D0021B"/>
    <w:rsid w:val="00D1168F"/>
    <w:rsid w:val="00D13885"/>
    <w:rsid w:val="00D17823"/>
    <w:rsid w:val="00D201C8"/>
    <w:rsid w:val="00D21D5A"/>
    <w:rsid w:val="00D2225F"/>
    <w:rsid w:val="00D2637C"/>
    <w:rsid w:val="00D3178F"/>
    <w:rsid w:val="00D319AC"/>
    <w:rsid w:val="00D31C4A"/>
    <w:rsid w:val="00D32B8C"/>
    <w:rsid w:val="00D35631"/>
    <w:rsid w:val="00D36636"/>
    <w:rsid w:val="00D37555"/>
    <w:rsid w:val="00D40626"/>
    <w:rsid w:val="00D40C9B"/>
    <w:rsid w:val="00D416CF"/>
    <w:rsid w:val="00D41AF0"/>
    <w:rsid w:val="00D53668"/>
    <w:rsid w:val="00D60824"/>
    <w:rsid w:val="00D6228B"/>
    <w:rsid w:val="00D64AE7"/>
    <w:rsid w:val="00D67B49"/>
    <w:rsid w:val="00D700A3"/>
    <w:rsid w:val="00D71B92"/>
    <w:rsid w:val="00D74077"/>
    <w:rsid w:val="00D75CFE"/>
    <w:rsid w:val="00D80082"/>
    <w:rsid w:val="00D80E2F"/>
    <w:rsid w:val="00D912A4"/>
    <w:rsid w:val="00D93762"/>
    <w:rsid w:val="00D944DE"/>
    <w:rsid w:val="00D9580A"/>
    <w:rsid w:val="00D95B35"/>
    <w:rsid w:val="00DA022B"/>
    <w:rsid w:val="00DA0F72"/>
    <w:rsid w:val="00DA12F4"/>
    <w:rsid w:val="00DA3079"/>
    <w:rsid w:val="00DA3776"/>
    <w:rsid w:val="00DA4D87"/>
    <w:rsid w:val="00DA651F"/>
    <w:rsid w:val="00DB0E9D"/>
    <w:rsid w:val="00DB22DE"/>
    <w:rsid w:val="00DB24B4"/>
    <w:rsid w:val="00DB27E4"/>
    <w:rsid w:val="00DB52C4"/>
    <w:rsid w:val="00DB6DE4"/>
    <w:rsid w:val="00DB71EA"/>
    <w:rsid w:val="00DC080F"/>
    <w:rsid w:val="00DC53B3"/>
    <w:rsid w:val="00DC6BA4"/>
    <w:rsid w:val="00DC7C44"/>
    <w:rsid w:val="00DD1909"/>
    <w:rsid w:val="00DD2760"/>
    <w:rsid w:val="00DD64E4"/>
    <w:rsid w:val="00DD66A1"/>
    <w:rsid w:val="00DE0D47"/>
    <w:rsid w:val="00DE1073"/>
    <w:rsid w:val="00DE3724"/>
    <w:rsid w:val="00DE4B14"/>
    <w:rsid w:val="00DF099B"/>
    <w:rsid w:val="00DF3493"/>
    <w:rsid w:val="00DF4184"/>
    <w:rsid w:val="00DF54FD"/>
    <w:rsid w:val="00DF5827"/>
    <w:rsid w:val="00DF5A8E"/>
    <w:rsid w:val="00DF67E3"/>
    <w:rsid w:val="00E0258F"/>
    <w:rsid w:val="00E032F8"/>
    <w:rsid w:val="00E035EA"/>
    <w:rsid w:val="00E03887"/>
    <w:rsid w:val="00E06D58"/>
    <w:rsid w:val="00E106FD"/>
    <w:rsid w:val="00E11D89"/>
    <w:rsid w:val="00E125B7"/>
    <w:rsid w:val="00E14D4A"/>
    <w:rsid w:val="00E1653F"/>
    <w:rsid w:val="00E1751E"/>
    <w:rsid w:val="00E30CE5"/>
    <w:rsid w:val="00E30EF2"/>
    <w:rsid w:val="00E330F9"/>
    <w:rsid w:val="00E40B9D"/>
    <w:rsid w:val="00E42D27"/>
    <w:rsid w:val="00E44C85"/>
    <w:rsid w:val="00E45E83"/>
    <w:rsid w:val="00E53CA0"/>
    <w:rsid w:val="00E55627"/>
    <w:rsid w:val="00E55963"/>
    <w:rsid w:val="00E560DE"/>
    <w:rsid w:val="00E60008"/>
    <w:rsid w:val="00E64DAA"/>
    <w:rsid w:val="00E664B7"/>
    <w:rsid w:val="00E66D50"/>
    <w:rsid w:val="00E670CE"/>
    <w:rsid w:val="00E72D79"/>
    <w:rsid w:val="00E81F11"/>
    <w:rsid w:val="00E83105"/>
    <w:rsid w:val="00E845E7"/>
    <w:rsid w:val="00E90F81"/>
    <w:rsid w:val="00E92995"/>
    <w:rsid w:val="00E93738"/>
    <w:rsid w:val="00E940D8"/>
    <w:rsid w:val="00E96EE6"/>
    <w:rsid w:val="00E96F8D"/>
    <w:rsid w:val="00EA4C86"/>
    <w:rsid w:val="00EB0D12"/>
    <w:rsid w:val="00EB7598"/>
    <w:rsid w:val="00EC2374"/>
    <w:rsid w:val="00ED3A9E"/>
    <w:rsid w:val="00ED3D4D"/>
    <w:rsid w:val="00ED5AC3"/>
    <w:rsid w:val="00EE4F2C"/>
    <w:rsid w:val="00EE6492"/>
    <w:rsid w:val="00EE6762"/>
    <w:rsid w:val="00EF00C2"/>
    <w:rsid w:val="00EF3500"/>
    <w:rsid w:val="00EF6F58"/>
    <w:rsid w:val="00EF7609"/>
    <w:rsid w:val="00EF7D34"/>
    <w:rsid w:val="00F04FE1"/>
    <w:rsid w:val="00F05E25"/>
    <w:rsid w:val="00F1023A"/>
    <w:rsid w:val="00F128B2"/>
    <w:rsid w:val="00F1734C"/>
    <w:rsid w:val="00F21B26"/>
    <w:rsid w:val="00F318B3"/>
    <w:rsid w:val="00F32BE9"/>
    <w:rsid w:val="00F34843"/>
    <w:rsid w:val="00F43349"/>
    <w:rsid w:val="00F460A0"/>
    <w:rsid w:val="00F50C41"/>
    <w:rsid w:val="00F537DA"/>
    <w:rsid w:val="00F550B1"/>
    <w:rsid w:val="00F554AE"/>
    <w:rsid w:val="00F61B78"/>
    <w:rsid w:val="00F75497"/>
    <w:rsid w:val="00F77369"/>
    <w:rsid w:val="00F77CA6"/>
    <w:rsid w:val="00F77F48"/>
    <w:rsid w:val="00F829FF"/>
    <w:rsid w:val="00F84D71"/>
    <w:rsid w:val="00F876BE"/>
    <w:rsid w:val="00F900E3"/>
    <w:rsid w:val="00F93495"/>
    <w:rsid w:val="00F93A98"/>
    <w:rsid w:val="00F9732A"/>
    <w:rsid w:val="00F97D47"/>
    <w:rsid w:val="00FA09D6"/>
    <w:rsid w:val="00FA0DD8"/>
    <w:rsid w:val="00FA1F3B"/>
    <w:rsid w:val="00FA20DE"/>
    <w:rsid w:val="00FA2E01"/>
    <w:rsid w:val="00FA3FE9"/>
    <w:rsid w:val="00FA5F1C"/>
    <w:rsid w:val="00FA61B1"/>
    <w:rsid w:val="00FA70E0"/>
    <w:rsid w:val="00FA75D8"/>
    <w:rsid w:val="00FA77EA"/>
    <w:rsid w:val="00FB3581"/>
    <w:rsid w:val="00FB6F83"/>
    <w:rsid w:val="00FC1E84"/>
    <w:rsid w:val="00FC4996"/>
    <w:rsid w:val="00FC4D5A"/>
    <w:rsid w:val="00FC5CE8"/>
    <w:rsid w:val="00FC7EEC"/>
    <w:rsid w:val="00FD172D"/>
    <w:rsid w:val="00FD7C53"/>
    <w:rsid w:val="00FE0BDE"/>
    <w:rsid w:val="00FE15C2"/>
    <w:rsid w:val="00FE265F"/>
    <w:rsid w:val="00FE721F"/>
    <w:rsid w:val="00FF45E4"/>
    <w:rsid w:val="00FF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;"/>
  <w14:docId w14:val="401EAEE9"/>
  <w15:docId w15:val="{3FAE4F76-D23F-419F-878E-12AD8A1B4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01FD"/>
  </w:style>
  <w:style w:type="paragraph" w:styleId="Footer">
    <w:name w:val="footer"/>
    <w:basedOn w:val="Normal"/>
    <w:link w:val="FooterChar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01FD"/>
  </w:style>
  <w:style w:type="table" w:styleId="TableGrid">
    <w:name w:val="Table Grid"/>
    <w:basedOn w:val="TableNormal"/>
    <w:uiPriority w:val="59"/>
    <w:rsid w:val="002D0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DefaultParagraphFont"/>
    <w:rsid w:val="0027244A"/>
    <w:rPr>
      <w:spacing w:val="155"/>
      <w:sz w:val="10"/>
      <w:szCs w:val="10"/>
    </w:rPr>
  </w:style>
  <w:style w:type="paragraph" w:styleId="ListParagraph">
    <w:name w:val="List Paragraph"/>
    <w:basedOn w:val="Normal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DefaultParagraphFont"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727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27E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27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27EF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A6692E"/>
    <w:pPr>
      <w:spacing w:line="240" w:lineRule="auto"/>
    </w:pPr>
    <w:rPr>
      <w:rFonts w:ascii="HelveticaNeueLT Std" w:eastAsia="Times New Roman" w:hAnsi="HelveticaNeueLT Std" w:cs="Arial"/>
      <w:i/>
      <w:iCs/>
      <w:color w:val="1F497D" w:themeColor="text2"/>
      <w:sz w:val="18"/>
      <w:szCs w:val="18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12D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1%20Basisangebote\SRF%20mySchool\01%20PLANUNG\04%20Umat\Vorlagen%20Begleitmaterial\BG_Vorlagen_2016\vorlage_IMLA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E243C9-AB62-4B33-AEF2-FF8F7387F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vorlage_IMLA.dotx</Template>
  <TotalTime>0</TotalTime>
  <Pages>4</Pages>
  <Words>796</Words>
  <Characters>5018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ARTgenossen</vt:lpstr>
      <vt:lpstr>ARTgenossen</vt:lpstr>
    </vt:vector>
  </TitlesOfParts>
  <Company>Informatik tpc ag</Company>
  <LinksUpToDate>false</LinksUpToDate>
  <CharactersWithSpaces>5803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ARTgenossen</dc:title>
  <dc:creator>lukas.lippert@srf.ch</dc:creator>
  <cp:lastModifiedBy>Marriott, Steven (SRF)</cp:lastModifiedBy>
  <cp:revision>22</cp:revision>
  <cp:lastPrinted>2012-11-30T16:36:00Z</cp:lastPrinted>
  <dcterms:created xsi:type="dcterms:W3CDTF">2020-03-17T10:55:00Z</dcterms:created>
  <dcterms:modified xsi:type="dcterms:W3CDTF">2020-03-17T15:30:00Z</dcterms:modified>
</cp:coreProperties>
</file>