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75CF4" w:rsidRPr="00E14396" w14:paraId="0C8C1EBB" w14:textId="77777777" w:rsidTr="00C177A6">
        <w:tc>
          <w:tcPr>
            <w:tcW w:w="9356" w:type="dxa"/>
          </w:tcPr>
          <w:p w14:paraId="24953E84" w14:textId="60B24F55" w:rsidR="00975CF4" w:rsidRPr="009B0AD2" w:rsidRDefault="00975CF4" w:rsidP="00C177A6">
            <w:pPr>
              <w:rPr>
                <w:rFonts w:ascii="Arial" w:hAnsi="Arial"/>
                <w:b/>
                <w:sz w:val="20"/>
              </w:rPr>
            </w:pPr>
            <w:r w:rsidRPr="00E14396">
              <w:rPr>
                <w:rFonts w:ascii="Arial" w:hAnsi="Arial"/>
                <w:b/>
                <w:sz w:val="20"/>
              </w:rPr>
              <w:t>Aufgabe 1</w:t>
            </w:r>
            <w:r>
              <w:rPr>
                <w:rFonts w:ascii="Arial" w:hAnsi="Arial"/>
                <w:b/>
                <w:sz w:val="20"/>
              </w:rPr>
              <w:t xml:space="preserve">: </w:t>
            </w:r>
            <w:r w:rsidR="00060F0C">
              <w:rPr>
                <w:rFonts w:ascii="Arial" w:hAnsi="Arial"/>
                <w:b/>
                <w:sz w:val="20"/>
              </w:rPr>
              <w:t>Wie wohnst du?</w:t>
            </w:r>
          </w:p>
        </w:tc>
      </w:tr>
      <w:tr w:rsidR="00060F0C" w:rsidRPr="00E14396" w14:paraId="05FBC6D8" w14:textId="77777777" w:rsidTr="00C177A6">
        <w:tc>
          <w:tcPr>
            <w:tcW w:w="9356" w:type="dxa"/>
          </w:tcPr>
          <w:p w14:paraId="42BA73DD" w14:textId="77777777" w:rsidR="00060F0C" w:rsidRPr="00E14396" w:rsidRDefault="00060F0C" w:rsidP="00C177A6">
            <w:pPr>
              <w:rPr>
                <w:rFonts w:ascii="Arial" w:hAnsi="Arial"/>
                <w:b/>
                <w:sz w:val="20"/>
              </w:rPr>
            </w:pPr>
          </w:p>
        </w:tc>
      </w:tr>
      <w:tr w:rsidR="00975CF4" w:rsidRPr="00E14396" w14:paraId="316D9D7E" w14:textId="77777777" w:rsidTr="004259C5">
        <w:tc>
          <w:tcPr>
            <w:tcW w:w="9356" w:type="dxa"/>
          </w:tcPr>
          <w:p w14:paraId="0B6724C1" w14:textId="0C38A52F" w:rsidR="007C6B77" w:rsidRPr="00210D75" w:rsidRDefault="00060F0C" w:rsidP="00210D75">
            <w:pPr>
              <w:pStyle w:val="Header"/>
              <w:numPr>
                <w:ilvl w:val="0"/>
                <w:numId w:val="28"/>
              </w:numPr>
              <w:tabs>
                <w:tab w:val="clear" w:pos="4536"/>
                <w:tab w:val="clear" w:pos="9072"/>
              </w:tabs>
              <w:rPr>
                <w:rFonts w:ascii="Arial" w:hAnsi="Arial"/>
                <w:sz w:val="20"/>
              </w:rPr>
            </w:pPr>
            <w:r w:rsidRPr="00E14396">
              <w:rPr>
                <w:rFonts w:ascii="Arial" w:hAnsi="Arial"/>
                <w:sz w:val="20"/>
              </w:rPr>
              <w:t>Zeichne aus deiner Erinnerung einen übersichtlichen Plan eurer Wohnung</w:t>
            </w:r>
            <w:r>
              <w:rPr>
                <w:rFonts w:ascii="Arial" w:hAnsi="Arial"/>
                <w:sz w:val="20"/>
              </w:rPr>
              <w:t xml:space="preserve"> </w:t>
            </w:r>
            <w:r w:rsidR="00160DDE">
              <w:rPr>
                <w:rFonts w:ascii="Arial" w:hAnsi="Arial"/>
                <w:sz w:val="20"/>
              </w:rPr>
              <w:t>oder</w:t>
            </w:r>
            <w:r w:rsidRPr="00E14396">
              <w:rPr>
                <w:rFonts w:ascii="Arial" w:hAnsi="Arial"/>
                <w:sz w:val="20"/>
              </w:rPr>
              <w:t xml:space="preserve"> eures Hauses</w:t>
            </w:r>
            <w:r w:rsidR="00210D75">
              <w:rPr>
                <w:rFonts w:ascii="Arial" w:hAnsi="Arial"/>
                <w:sz w:val="20"/>
              </w:rPr>
              <w:t xml:space="preserve"> </w:t>
            </w:r>
            <w:r w:rsidR="00210D75" w:rsidRPr="00210D75">
              <w:rPr>
                <w:rFonts w:ascii="Arial" w:hAnsi="Arial"/>
                <w:sz w:val="20"/>
              </w:rPr>
              <w:t>(</w:t>
            </w:r>
            <w:r w:rsidRPr="00210D75">
              <w:rPr>
                <w:rFonts w:ascii="Arial" w:hAnsi="Arial"/>
                <w:sz w:val="20"/>
              </w:rPr>
              <w:t xml:space="preserve">Räume, Gänge, </w:t>
            </w:r>
            <w:r w:rsidR="007C6B77" w:rsidRPr="00210D75">
              <w:rPr>
                <w:rFonts w:ascii="Arial" w:hAnsi="Arial"/>
                <w:sz w:val="20"/>
              </w:rPr>
              <w:t>Möbel</w:t>
            </w:r>
            <w:r w:rsidR="00160DDE" w:rsidRPr="00210D75">
              <w:rPr>
                <w:rFonts w:ascii="Arial" w:hAnsi="Arial"/>
                <w:sz w:val="20"/>
              </w:rPr>
              <w:t xml:space="preserve">, </w:t>
            </w:r>
            <w:r w:rsidRPr="00210D75">
              <w:rPr>
                <w:rFonts w:ascii="Arial" w:hAnsi="Arial"/>
                <w:sz w:val="20"/>
              </w:rPr>
              <w:t>Balkon</w:t>
            </w:r>
            <w:r w:rsidR="00210D75" w:rsidRPr="00210D75">
              <w:rPr>
                <w:rFonts w:ascii="Arial" w:hAnsi="Arial"/>
                <w:sz w:val="20"/>
              </w:rPr>
              <w:t>e, Garten, etc.)</w:t>
            </w:r>
            <w:r w:rsidRPr="00210D75">
              <w:rPr>
                <w:rFonts w:ascii="Arial" w:hAnsi="Arial"/>
                <w:sz w:val="20"/>
              </w:rPr>
              <w:t xml:space="preserve">. </w:t>
            </w:r>
            <w:r w:rsidR="007C6B77" w:rsidRPr="00210D75">
              <w:rPr>
                <w:rFonts w:ascii="Arial" w:hAnsi="Arial"/>
                <w:sz w:val="20"/>
              </w:rPr>
              <w:t xml:space="preserve">Unterteile den Plan nun in verschiedene Kategorien und markiere </w:t>
            </w:r>
            <w:r w:rsidR="0093445C" w:rsidRPr="00210D75">
              <w:rPr>
                <w:rFonts w:ascii="Arial" w:hAnsi="Arial"/>
                <w:sz w:val="20"/>
              </w:rPr>
              <w:t>diese farblich</w:t>
            </w:r>
            <w:r w:rsidRPr="00210D75">
              <w:rPr>
                <w:rFonts w:ascii="Arial" w:hAnsi="Arial"/>
                <w:sz w:val="20"/>
              </w:rPr>
              <w:t>. Welche Wege gehst du am meisten? In welchen Räumen verbringst du</w:t>
            </w:r>
            <w:r w:rsidR="007C6B77" w:rsidRPr="00210D75">
              <w:rPr>
                <w:rFonts w:ascii="Arial" w:hAnsi="Arial"/>
                <w:sz w:val="20"/>
              </w:rPr>
              <w:t xml:space="preserve"> die meiste</w:t>
            </w:r>
            <w:r w:rsidRPr="00210D75">
              <w:rPr>
                <w:rFonts w:ascii="Arial" w:hAnsi="Arial"/>
                <w:sz w:val="20"/>
              </w:rPr>
              <w:t xml:space="preserve"> Zeit? Welches sind gemeinsam genutzte</w:t>
            </w:r>
            <w:r w:rsidR="007C6B77" w:rsidRPr="00210D75">
              <w:rPr>
                <w:rFonts w:ascii="Arial" w:hAnsi="Arial"/>
                <w:sz w:val="20"/>
              </w:rPr>
              <w:t xml:space="preserve"> oder </w:t>
            </w:r>
            <w:r w:rsidRPr="00210D75">
              <w:rPr>
                <w:rFonts w:ascii="Arial" w:hAnsi="Arial"/>
                <w:sz w:val="20"/>
              </w:rPr>
              <w:t>private Räume? Erstelle eigene, sinnvolle Kategorien.</w:t>
            </w:r>
          </w:p>
          <w:p w14:paraId="1B1E0888" w14:textId="77777777" w:rsidR="007C6B77" w:rsidRDefault="007C6B77" w:rsidP="007C6B77">
            <w:pPr>
              <w:pStyle w:val="Header"/>
              <w:tabs>
                <w:tab w:val="clear" w:pos="4536"/>
                <w:tab w:val="clear" w:pos="9072"/>
              </w:tabs>
              <w:ind w:left="360"/>
              <w:rPr>
                <w:rFonts w:ascii="Arial" w:hAnsi="Arial"/>
                <w:sz w:val="20"/>
              </w:rPr>
            </w:pPr>
          </w:p>
          <w:p w14:paraId="3139612B" w14:textId="77777777" w:rsidR="00135A2E" w:rsidRDefault="00060F0C" w:rsidP="00135A2E">
            <w:pPr>
              <w:pStyle w:val="Header"/>
              <w:tabs>
                <w:tab w:val="clear" w:pos="4536"/>
                <w:tab w:val="clear" w:pos="9072"/>
              </w:tabs>
              <w:ind w:left="360"/>
              <w:rPr>
                <w:rFonts w:ascii="Arial" w:hAnsi="Arial"/>
                <w:sz w:val="20"/>
              </w:rPr>
            </w:pPr>
            <w:r w:rsidRPr="007C6B77">
              <w:rPr>
                <w:rFonts w:ascii="Arial" w:hAnsi="Arial"/>
                <w:sz w:val="20"/>
              </w:rPr>
              <w:t>Bildet nun Zweiergruppen und stellt einander die Pläne vor.</w:t>
            </w:r>
            <w:r w:rsidR="007C6B77">
              <w:rPr>
                <w:rFonts w:ascii="Arial" w:hAnsi="Arial"/>
                <w:sz w:val="20"/>
              </w:rPr>
              <w:t xml:space="preserve"> </w:t>
            </w:r>
            <w:r w:rsidRPr="007C6B77">
              <w:rPr>
                <w:rFonts w:ascii="Arial" w:hAnsi="Arial"/>
                <w:sz w:val="20"/>
              </w:rPr>
              <w:t>Diskutiert</w:t>
            </w:r>
            <w:r w:rsidR="007C6B77">
              <w:rPr>
                <w:rFonts w:ascii="Arial" w:hAnsi="Arial"/>
                <w:sz w:val="20"/>
              </w:rPr>
              <w:t xml:space="preserve"> dabei</w:t>
            </w:r>
            <w:r w:rsidRPr="007C6B77">
              <w:rPr>
                <w:rFonts w:ascii="Arial" w:hAnsi="Arial"/>
                <w:sz w:val="20"/>
              </w:rPr>
              <w:t xml:space="preserve"> folgende Fragen:</w:t>
            </w:r>
          </w:p>
          <w:p w14:paraId="2F714E1A" w14:textId="77777777" w:rsidR="00135A2E" w:rsidRDefault="00135A2E" w:rsidP="00135A2E">
            <w:pPr>
              <w:pStyle w:val="Header"/>
              <w:tabs>
                <w:tab w:val="clear" w:pos="4536"/>
                <w:tab w:val="clear" w:pos="9072"/>
              </w:tabs>
              <w:ind w:left="360"/>
              <w:rPr>
                <w:rFonts w:ascii="Arial" w:hAnsi="Arial"/>
                <w:sz w:val="20"/>
              </w:rPr>
            </w:pPr>
          </w:p>
          <w:p w14:paraId="47845C44" w14:textId="2181633A" w:rsidR="00135A2E" w:rsidRDefault="00060F0C" w:rsidP="00135A2E">
            <w:pPr>
              <w:pStyle w:val="Header"/>
              <w:numPr>
                <w:ilvl w:val="0"/>
                <w:numId w:val="30"/>
              </w:numPr>
              <w:tabs>
                <w:tab w:val="clear" w:pos="4536"/>
                <w:tab w:val="clear" w:pos="9072"/>
              </w:tabs>
              <w:rPr>
                <w:rFonts w:ascii="Arial" w:hAnsi="Arial"/>
                <w:sz w:val="20"/>
              </w:rPr>
            </w:pPr>
            <w:r w:rsidRPr="007C6B77">
              <w:rPr>
                <w:rFonts w:ascii="Arial" w:hAnsi="Arial"/>
                <w:sz w:val="20"/>
              </w:rPr>
              <w:t xml:space="preserve">Was kannst </w:t>
            </w:r>
            <w:r w:rsidR="004259C5">
              <w:rPr>
                <w:rFonts w:ascii="Arial" w:hAnsi="Arial"/>
                <w:sz w:val="20"/>
              </w:rPr>
              <w:t>auf dem Plan ohne Erklärungen erkennen</w:t>
            </w:r>
            <w:r w:rsidRPr="007C6B77">
              <w:rPr>
                <w:rFonts w:ascii="Arial" w:hAnsi="Arial"/>
                <w:sz w:val="20"/>
              </w:rPr>
              <w:t xml:space="preserve">? </w:t>
            </w:r>
          </w:p>
          <w:p w14:paraId="217F72F5" w14:textId="3169EBB5" w:rsidR="00135A2E" w:rsidRDefault="00060F0C" w:rsidP="00135A2E">
            <w:pPr>
              <w:pStyle w:val="Header"/>
              <w:numPr>
                <w:ilvl w:val="0"/>
                <w:numId w:val="30"/>
              </w:numPr>
              <w:tabs>
                <w:tab w:val="clear" w:pos="4536"/>
                <w:tab w:val="clear" w:pos="9072"/>
              </w:tabs>
              <w:rPr>
                <w:rFonts w:ascii="Arial" w:hAnsi="Arial"/>
                <w:sz w:val="20"/>
              </w:rPr>
            </w:pPr>
            <w:r w:rsidRPr="007C6B77">
              <w:rPr>
                <w:rFonts w:ascii="Arial" w:hAnsi="Arial"/>
                <w:sz w:val="20"/>
              </w:rPr>
              <w:t>Wofür brauchst du Erklärungen?</w:t>
            </w:r>
          </w:p>
          <w:p w14:paraId="67DD1081" w14:textId="0A66EDBC" w:rsidR="00135A2E" w:rsidRDefault="00AB1122" w:rsidP="00135A2E">
            <w:pPr>
              <w:pStyle w:val="Header"/>
              <w:numPr>
                <w:ilvl w:val="0"/>
                <w:numId w:val="30"/>
              </w:numPr>
              <w:tabs>
                <w:tab w:val="clear" w:pos="4536"/>
                <w:tab w:val="clear" w:pos="9072"/>
              </w:tabs>
              <w:rPr>
                <w:rFonts w:ascii="Arial" w:hAnsi="Arial"/>
                <w:sz w:val="20"/>
              </w:rPr>
            </w:pPr>
            <w:r>
              <w:rPr>
                <w:rFonts w:ascii="Arial" w:hAnsi="Arial"/>
                <w:sz w:val="20"/>
              </w:rPr>
              <w:t>Welche</w:t>
            </w:r>
            <w:r w:rsidR="00060F0C" w:rsidRPr="007C6B77">
              <w:rPr>
                <w:rFonts w:ascii="Arial" w:hAnsi="Arial"/>
                <w:sz w:val="20"/>
              </w:rPr>
              <w:t xml:space="preserve"> Ähnlichkeiten und Unterschiede</w:t>
            </w:r>
            <w:r>
              <w:rPr>
                <w:rFonts w:ascii="Arial" w:hAnsi="Arial"/>
                <w:sz w:val="20"/>
              </w:rPr>
              <w:t xml:space="preserve"> haben eure Zeichnungen</w:t>
            </w:r>
            <w:r w:rsidR="00060F0C" w:rsidRPr="007C6B77">
              <w:rPr>
                <w:rFonts w:ascii="Arial" w:hAnsi="Arial"/>
                <w:sz w:val="20"/>
              </w:rPr>
              <w:t>?</w:t>
            </w:r>
          </w:p>
          <w:p w14:paraId="76839810" w14:textId="43777DCF" w:rsidR="005A306D" w:rsidRPr="007C6B77" w:rsidRDefault="000B2CBB" w:rsidP="00135A2E">
            <w:pPr>
              <w:pStyle w:val="Header"/>
              <w:numPr>
                <w:ilvl w:val="0"/>
                <w:numId w:val="30"/>
              </w:numPr>
              <w:tabs>
                <w:tab w:val="clear" w:pos="4536"/>
                <w:tab w:val="clear" w:pos="9072"/>
              </w:tabs>
              <w:rPr>
                <w:rFonts w:ascii="Arial" w:hAnsi="Arial"/>
                <w:sz w:val="20"/>
              </w:rPr>
            </w:pPr>
            <w:r>
              <w:rPr>
                <w:rFonts w:ascii="Arial" w:hAnsi="Arial"/>
                <w:sz w:val="20"/>
              </w:rPr>
              <w:t>Gibt es weitere</w:t>
            </w:r>
            <w:r w:rsidR="00060F0C" w:rsidRPr="007C6B77">
              <w:rPr>
                <w:rFonts w:ascii="Arial" w:hAnsi="Arial"/>
                <w:sz w:val="20"/>
              </w:rPr>
              <w:t xml:space="preserve"> Möglichkeit</w:t>
            </w:r>
            <w:r>
              <w:rPr>
                <w:rFonts w:ascii="Arial" w:hAnsi="Arial"/>
                <w:sz w:val="20"/>
              </w:rPr>
              <w:t>en</w:t>
            </w:r>
            <w:r w:rsidR="00060F0C" w:rsidRPr="007C6B77">
              <w:rPr>
                <w:rFonts w:ascii="Arial" w:hAnsi="Arial"/>
                <w:sz w:val="20"/>
              </w:rPr>
              <w:t>, eine Zeichnung ein</w:t>
            </w:r>
            <w:r>
              <w:rPr>
                <w:rFonts w:ascii="Arial" w:hAnsi="Arial"/>
                <w:sz w:val="20"/>
              </w:rPr>
              <w:t xml:space="preserve">es Gebäudes </w:t>
            </w:r>
            <w:r w:rsidR="00060F0C" w:rsidRPr="007C6B77">
              <w:rPr>
                <w:rFonts w:ascii="Arial" w:hAnsi="Arial"/>
                <w:sz w:val="20"/>
              </w:rPr>
              <w:t>anzufertigen?</w:t>
            </w:r>
          </w:p>
        </w:tc>
      </w:tr>
    </w:tbl>
    <w:p w14:paraId="4AE9749F" w14:textId="0E321E4D" w:rsidR="00E0258F" w:rsidRDefault="00E0258F" w:rsidP="00766F7A">
      <w:pPr>
        <w:shd w:val="clear" w:color="auto" w:fill="FFFFFF" w:themeFill="background1"/>
        <w:spacing w:after="0" w:line="240" w:lineRule="auto"/>
        <w:rPr>
          <w:rFonts w:ascii="Arial" w:hAnsi="Arial" w:cs="Arial"/>
          <w:sz w:val="20"/>
          <w:szCs w:val="20"/>
        </w:rPr>
      </w:pPr>
    </w:p>
    <w:p w14:paraId="33C135BB" w14:textId="163724E6" w:rsidR="004259C5" w:rsidRDefault="004259C5"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4259C5" w:rsidRPr="007C6B77" w14:paraId="340B6D69" w14:textId="77777777" w:rsidTr="00535276">
        <w:tc>
          <w:tcPr>
            <w:tcW w:w="9356" w:type="dxa"/>
          </w:tcPr>
          <w:p w14:paraId="5220167C" w14:textId="7DAE04F6" w:rsidR="004259C5" w:rsidRPr="00F537DA" w:rsidRDefault="00FC5CE8" w:rsidP="00F537DA">
            <w:pPr>
              <w:pStyle w:val="Header"/>
              <w:numPr>
                <w:ilvl w:val="0"/>
                <w:numId w:val="28"/>
              </w:numPr>
              <w:tabs>
                <w:tab w:val="clear" w:pos="4536"/>
                <w:tab w:val="clear" w:pos="9072"/>
              </w:tabs>
              <w:rPr>
                <w:rFonts w:ascii="Arial" w:hAnsi="Arial"/>
                <w:sz w:val="20"/>
              </w:rPr>
            </w:pPr>
            <w:r w:rsidRPr="00E14396">
              <w:rPr>
                <w:rFonts w:ascii="Arial" w:hAnsi="Arial"/>
                <w:sz w:val="20"/>
              </w:rPr>
              <w:t>Der Architekt Le</w:t>
            </w:r>
            <w:r>
              <w:rPr>
                <w:rFonts w:ascii="Arial" w:hAnsi="Arial"/>
                <w:sz w:val="20"/>
              </w:rPr>
              <w:t xml:space="preserve"> </w:t>
            </w:r>
            <w:r w:rsidRPr="00E14396">
              <w:rPr>
                <w:rFonts w:ascii="Arial" w:hAnsi="Arial"/>
                <w:sz w:val="20"/>
              </w:rPr>
              <w:t>Corbusier sagt</w:t>
            </w:r>
            <w:r>
              <w:rPr>
                <w:rFonts w:ascii="Arial" w:hAnsi="Arial"/>
                <w:sz w:val="20"/>
              </w:rPr>
              <w:t>e</w:t>
            </w:r>
            <w:r w:rsidRPr="00E14396">
              <w:rPr>
                <w:rFonts w:ascii="Arial" w:hAnsi="Arial"/>
                <w:sz w:val="20"/>
              </w:rPr>
              <w:t xml:space="preserve"> über seine Arbeit: </w:t>
            </w:r>
            <w:r>
              <w:rPr>
                <w:rFonts w:ascii="Arial" w:hAnsi="Arial"/>
                <w:sz w:val="20"/>
              </w:rPr>
              <w:t>«</w:t>
            </w:r>
            <w:r w:rsidRPr="00E14396">
              <w:rPr>
                <w:rFonts w:ascii="Arial" w:hAnsi="Arial"/>
                <w:sz w:val="20"/>
              </w:rPr>
              <w:t>Ein Haus ist eine Maschine zum Wohnen</w:t>
            </w:r>
            <w:r>
              <w:rPr>
                <w:rFonts w:ascii="Arial" w:hAnsi="Arial"/>
                <w:sz w:val="20"/>
              </w:rPr>
              <w:t>»</w:t>
            </w:r>
            <w:r w:rsidRPr="00E14396">
              <w:rPr>
                <w:rFonts w:ascii="Arial" w:hAnsi="Arial"/>
                <w:sz w:val="20"/>
              </w:rPr>
              <w:t>. Was könnte er damit gemeint haben?</w:t>
            </w:r>
            <w:r>
              <w:rPr>
                <w:rFonts w:ascii="Arial" w:hAnsi="Arial"/>
                <w:sz w:val="20"/>
              </w:rPr>
              <w:t xml:space="preserve"> Halte deine Gedanken schriftlich oder in Form einer Skizze fest.</w:t>
            </w:r>
            <w:r>
              <w:rPr>
                <w:rFonts w:ascii="Arial" w:hAnsi="Arial"/>
                <w:sz w:val="20"/>
              </w:rPr>
              <w:t xml:space="preserve"> </w:t>
            </w:r>
            <w:r w:rsidR="00AD1A10">
              <w:rPr>
                <w:rFonts w:ascii="Arial" w:hAnsi="Arial"/>
                <w:sz w:val="20"/>
              </w:rPr>
              <w:t>Präsentier</w:t>
            </w:r>
            <w:r w:rsidR="00880A3F">
              <w:rPr>
                <w:rFonts w:ascii="Arial" w:hAnsi="Arial"/>
                <w:sz w:val="20"/>
              </w:rPr>
              <w:t xml:space="preserve">e deine </w:t>
            </w:r>
            <w:r w:rsidR="00AD1A10">
              <w:rPr>
                <w:rFonts w:ascii="Arial" w:hAnsi="Arial"/>
                <w:sz w:val="20"/>
              </w:rPr>
              <w:t xml:space="preserve">Ergebnisse in der Klasse. </w:t>
            </w:r>
          </w:p>
        </w:tc>
      </w:tr>
      <w:tr w:rsidR="004259C5" w:rsidRPr="009C7306" w14:paraId="527A8757" w14:textId="77777777" w:rsidTr="00535276">
        <w:tc>
          <w:tcPr>
            <w:tcW w:w="9356" w:type="dxa"/>
          </w:tcPr>
          <w:p w14:paraId="3571313B" w14:textId="366FFFFE" w:rsidR="00F537DA" w:rsidRPr="009C7306" w:rsidRDefault="00F537DA" w:rsidP="00535276">
            <w:pPr>
              <w:rPr>
                <w:rFonts w:ascii="Arial" w:hAnsi="Arial" w:cs="Arial"/>
                <w:b/>
                <w:sz w:val="20"/>
                <w:szCs w:val="20"/>
              </w:rPr>
            </w:pPr>
          </w:p>
        </w:tc>
      </w:tr>
      <w:tr w:rsidR="00F537DA" w:rsidRPr="009C7306" w14:paraId="0060EF2E" w14:textId="77777777" w:rsidTr="00F537DA">
        <w:tc>
          <w:tcPr>
            <w:tcW w:w="9356" w:type="dxa"/>
            <w:shd w:val="clear" w:color="auto" w:fill="F2F2F2" w:themeFill="background1" w:themeFillShade="F2"/>
          </w:tcPr>
          <w:p w14:paraId="049381AC" w14:textId="77777777" w:rsidR="00F537DA" w:rsidRDefault="00F537DA" w:rsidP="00535276">
            <w:pPr>
              <w:rPr>
                <w:rFonts w:ascii="Arial" w:hAnsi="Arial" w:cs="Arial"/>
                <w:b/>
                <w:sz w:val="20"/>
                <w:szCs w:val="20"/>
              </w:rPr>
            </w:pPr>
          </w:p>
          <w:p w14:paraId="68BC493B" w14:textId="77777777" w:rsidR="00F537DA" w:rsidRDefault="00F537DA" w:rsidP="00535276">
            <w:pPr>
              <w:rPr>
                <w:rFonts w:ascii="Arial" w:hAnsi="Arial" w:cs="Arial"/>
                <w:b/>
                <w:sz w:val="20"/>
                <w:szCs w:val="20"/>
              </w:rPr>
            </w:pPr>
          </w:p>
          <w:p w14:paraId="614ED233" w14:textId="77777777" w:rsidR="00F537DA" w:rsidRDefault="00F537DA" w:rsidP="00535276">
            <w:pPr>
              <w:rPr>
                <w:rFonts w:ascii="Arial" w:hAnsi="Arial" w:cs="Arial"/>
                <w:b/>
                <w:sz w:val="20"/>
                <w:szCs w:val="20"/>
              </w:rPr>
            </w:pPr>
          </w:p>
          <w:p w14:paraId="45E22525" w14:textId="77777777" w:rsidR="00F537DA" w:rsidRDefault="00F537DA" w:rsidP="00535276">
            <w:pPr>
              <w:rPr>
                <w:rFonts w:ascii="Arial" w:hAnsi="Arial" w:cs="Arial"/>
                <w:b/>
                <w:sz w:val="20"/>
                <w:szCs w:val="20"/>
              </w:rPr>
            </w:pPr>
          </w:p>
          <w:p w14:paraId="17FDF85A" w14:textId="77777777" w:rsidR="00F537DA" w:rsidRDefault="00F537DA" w:rsidP="00535276">
            <w:pPr>
              <w:rPr>
                <w:rFonts w:ascii="Arial" w:hAnsi="Arial" w:cs="Arial"/>
                <w:b/>
                <w:sz w:val="20"/>
                <w:szCs w:val="20"/>
              </w:rPr>
            </w:pPr>
          </w:p>
          <w:p w14:paraId="372ABB28" w14:textId="77777777" w:rsidR="00F537DA" w:rsidRDefault="00F537DA" w:rsidP="00535276">
            <w:pPr>
              <w:rPr>
                <w:rFonts w:ascii="Arial" w:hAnsi="Arial" w:cs="Arial"/>
                <w:b/>
                <w:sz w:val="20"/>
                <w:szCs w:val="20"/>
              </w:rPr>
            </w:pPr>
          </w:p>
          <w:p w14:paraId="1A9487BE" w14:textId="77777777" w:rsidR="00F537DA" w:rsidRDefault="00F537DA" w:rsidP="00535276">
            <w:pPr>
              <w:rPr>
                <w:rFonts w:ascii="Arial" w:hAnsi="Arial" w:cs="Arial"/>
                <w:b/>
                <w:sz w:val="20"/>
                <w:szCs w:val="20"/>
              </w:rPr>
            </w:pPr>
          </w:p>
          <w:p w14:paraId="58B74F33" w14:textId="77777777" w:rsidR="00F537DA" w:rsidRDefault="00F537DA" w:rsidP="00535276">
            <w:pPr>
              <w:rPr>
                <w:rFonts w:ascii="Arial" w:hAnsi="Arial" w:cs="Arial"/>
                <w:b/>
                <w:sz w:val="20"/>
                <w:szCs w:val="20"/>
              </w:rPr>
            </w:pPr>
          </w:p>
          <w:p w14:paraId="6D2CD60A" w14:textId="77777777" w:rsidR="00F537DA" w:rsidRDefault="00F537DA" w:rsidP="00535276">
            <w:pPr>
              <w:rPr>
                <w:rFonts w:ascii="Arial" w:hAnsi="Arial" w:cs="Arial"/>
                <w:b/>
                <w:sz w:val="20"/>
                <w:szCs w:val="20"/>
              </w:rPr>
            </w:pPr>
          </w:p>
          <w:p w14:paraId="0F2A32C6" w14:textId="77777777" w:rsidR="00F537DA" w:rsidRDefault="00F537DA" w:rsidP="00535276">
            <w:pPr>
              <w:rPr>
                <w:rFonts w:ascii="Arial" w:hAnsi="Arial" w:cs="Arial"/>
                <w:b/>
                <w:sz w:val="20"/>
                <w:szCs w:val="20"/>
              </w:rPr>
            </w:pPr>
          </w:p>
          <w:p w14:paraId="20782E86" w14:textId="77777777" w:rsidR="00F537DA" w:rsidRDefault="00F537DA" w:rsidP="00535276">
            <w:pPr>
              <w:rPr>
                <w:rFonts w:ascii="Arial" w:hAnsi="Arial" w:cs="Arial"/>
                <w:b/>
                <w:sz w:val="20"/>
                <w:szCs w:val="20"/>
              </w:rPr>
            </w:pPr>
          </w:p>
          <w:p w14:paraId="620E2763" w14:textId="77777777" w:rsidR="00F537DA" w:rsidRDefault="00F537DA" w:rsidP="00535276">
            <w:pPr>
              <w:rPr>
                <w:rFonts w:ascii="Arial" w:hAnsi="Arial" w:cs="Arial"/>
                <w:b/>
                <w:sz w:val="20"/>
                <w:szCs w:val="20"/>
              </w:rPr>
            </w:pPr>
          </w:p>
          <w:p w14:paraId="19B15BC9" w14:textId="77777777" w:rsidR="00F537DA" w:rsidRDefault="00F537DA" w:rsidP="00535276">
            <w:pPr>
              <w:rPr>
                <w:rFonts w:ascii="Arial" w:hAnsi="Arial" w:cs="Arial"/>
                <w:b/>
                <w:sz w:val="20"/>
                <w:szCs w:val="20"/>
              </w:rPr>
            </w:pPr>
          </w:p>
          <w:p w14:paraId="5899BC2B" w14:textId="77777777" w:rsidR="00F537DA" w:rsidRDefault="00F537DA" w:rsidP="00535276">
            <w:pPr>
              <w:rPr>
                <w:rFonts w:ascii="Arial" w:hAnsi="Arial" w:cs="Arial"/>
                <w:b/>
                <w:sz w:val="20"/>
                <w:szCs w:val="20"/>
              </w:rPr>
            </w:pPr>
          </w:p>
          <w:p w14:paraId="21F464DA" w14:textId="77777777" w:rsidR="00F537DA" w:rsidRDefault="00F537DA" w:rsidP="00535276">
            <w:pPr>
              <w:rPr>
                <w:rFonts w:ascii="Arial" w:hAnsi="Arial" w:cs="Arial"/>
                <w:b/>
                <w:sz w:val="20"/>
                <w:szCs w:val="20"/>
              </w:rPr>
            </w:pPr>
          </w:p>
          <w:p w14:paraId="6D73D24E" w14:textId="77777777" w:rsidR="00F537DA" w:rsidRDefault="00F537DA" w:rsidP="00535276">
            <w:pPr>
              <w:rPr>
                <w:rFonts w:ascii="Arial" w:hAnsi="Arial" w:cs="Arial"/>
                <w:b/>
                <w:sz w:val="20"/>
                <w:szCs w:val="20"/>
              </w:rPr>
            </w:pPr>
          </w:p>
          <w:p w14:paraId="38D8040F" w14:textId="77777777" w:rsidR="00F537DA" w:rsidRDefault="00F537DA" w:rsidP="00535276">
            <w:pPr>
              <w:rPr>
                <w:rFonts w:ascii="Arial" w:hAnsi="Arial" w:cs="Arial"/>
                <w:b/>
                <w:sz w:val="20"/>
                <w:szCs w:val="20"/>
              </w:rPr>
            </w:pPr>
          </w:p>
          <w:p w14:paraId="44FBCB83" w14:textId="77777777" w:rsidR="00F537DA" w:rsidRDefault="00F537DA" w:rsidP="00535276">
            <w:pPr>
              <w:rPr>
                <w:rFonts w:ascii="Arial" w:hAnsi="Arial" w:cs="Arial"/>
                <w:b/>
                <w:sz w:val="20"/>
                <w:szCs w:val="20"/>
              </w:rPr>
            </w:pPr>
          </w:p>
          <w:p w14:paraId="4D3BAE6F" w14:textId="77777777" w:rsidR="00F537DA" w:rsidRDefault="00F537DA" w:rsidP="00535276">
            <w:pPr>
              <w:rPr>
                <w:rFonts w:ascii="Arial" w:hAnsi="Arial" w:cs="Arial"/>
                <w:b/>
                <w:sz w:val="20"/>
                <w:szCs w:val="20"/>
              </w:rPr>
            </w:pPr>
          </w:p>
          <w:p w14:paraId="58CAFAB7" w14:textId="77777777" w:rsidR="00F537DA" w:rsidRDefault="00F537DA" w:rsidP="00535276">
            <w:pPr>
              <w:rPr>
                <w:rFonts w:ascii="Arial" w:hAnsi="Arial" w:cs="Arial"/>
                <w:b/>
                <w:sz w:val="20"/>
                <w:szCs w:val="20"/>
              </w:rPr>
            </w:pPr>
          </w:p>
          <w:p w14:paraId="0D7E9767" w14:textId="77777777" w:rsidR="00F537DA" w:rsidRDefault="00F537DA" w:rsidP="00535276">
            <w:pPr>
              <w:rPr>
                <w:rFonts w:ascii="Arial" w:hAnsi="Arial" w:cs="Arial"/>
                <w:b/>
                <w:sz w:val="20"/>
                <w:szCs w:val="20"/>
              </w:rPr>
            </w:pPr>
          </w:p>
          <w:p w14:paraId="567BA112" w14:textId="77777777" w:rsidR="00F537DA" w:rsidRDefault="00F537DA" w:rsidP="00535276">
            <w:pPr>
              <w:rPr>
                <w:rFonts w:ascii="Arial" w:hAnsi="Arial" w:cs="Arial"/>
                <w:b/>
                <w:sz w:val="20"/>
                <w:szCs w:val="20"/>
              </w:rPr>
            </w:pPr>
          </w:p>
          <w:p w14:paraId="0DF2B7D3" w14:textId="77777777" w:rsidR="00F537DA" w:rsidRDefault="00F537DA" w:rsidP="00535276">
            <w:pPr>
              <w:rPr>
                <w:rFonts w:ascii="Arial" w:hAnsi="Arial" w:cs="Arial"/>
                <w:b/>
                <w:sz w:val="20"/>
                <w:szCs w:val="20"/>
              </w:rPr>
            </w:pPr>
          </w:p>
          <w:p w14:paraId="3A38515A" w14:textId="77777777" w:rsidR="00F537DA" w:rsidRDefault="00F537DA" w:rsidP="00535276">
            <w:pPr>
              <w:rPr>
                <w:rFonts w:ascii="Arial" w:hAnsi="Arial" w:cs="Arial"/>
                <w:b/>
                <w:sz w:val="20"/>
                <w:szCs w:val="20"/>
              </w:rPr>
            </w:pPr>
          </w:p>
          <w:p w14:paraId="167DE4CE" w14:textId="77777777" w:rsidR="00F537DA" w:rsidRDefault="00F537DA" w:rsidP="00535276">
            <w:pPr>
              <w:rPr>
                <w:rFonts w:ascii="Arial" w:hAnsi="Arial" w:cs="Arial"/>
                <w:b/>
                <w:sz w:val="20"/>
                <w:szCs w:val="20"/>
              </w:rPr>
            </w:pPr>
          </w:p>
          <w:p w14:paraId="299C4787" w14:textId="77777777" w:rsidR="00F537DA" w:rsidRDefault="00F537DA" w:rsidP="00535276">
            <w:pPr>
              <w:rPr>
                <w:rFonts w:ascii="Arial" w:hAnsi="Arial" w:cs="Arial"/>
                <w:b/>
                <w:sz w:val="20"/>
                <w:szCs w:val="20"/>
              </w:rPr>
            </w:pPr>
          </w:p>
          <w:p w14:paraId="60B1DC28" w14:textId="77777777" w:rsidR="00F537DA" w:rsidRDefault="00F537DA" w:rsidP="00535276">
            <w:pPr>
              <w:rPr>
                <w:rFonts w:ascii="Arial" w:hAnsi="Arial" w:cs="Arial"/>
                <w:b/>
                <w:sz w:val="20"/>
                <w:szCs w:val="20"/>
              </w:rPr>
            </w:pPr>
          </w:p>
          <w:p w14:paraId="5F7DA75D" w14:textId="77777777" w:rsidR="00F537DA" w:rsidRDefault="00F537DA" w:rsidP="00535276">
            <w:pPr>
              <w:rPr>
                <w:rFonts w:ascii="Arial" w:hAnsi="Arial" w:cs="Arial"/>
                <w:b/>
                <w:sz w:val="20"/>
                <w:szCs w:val="20"/>
              </w:rPr>
            </w:pPr>
          </w:p>
          <w:p w14:paraId="275B9B48" w14:textId="7B7C02A0" w:rsidR="00F537DA" w:rsidRPr="009C7306" w:rsidRDefault="00F537DA" w:rsidP="00535276">
            <w:pPr>
              <w:rPr>
                <w:rFonts w:ascii="Arial" w:hAnsi="Arial" w:cs="Arial"/>
                <w:b/>
                <w:sz w:val="20"/>
                <w:szCs w:val="20"/>
              </w:rPr>
            </w:pPr>
          </w:p>
        </w:tc>
      </w:tr>
    </w:tbl>
    <w:p w14:paraId="65F045C8" w14:textId="46C5577C" w:rsidR="00F537DA" w:rsidRDefault="00F537DA" w:rsidP="00766F7A">
      <w:pPr>
        <w:shd w:val="clear" w:color="auto" w:fill="FFFFFF" w:themeFill="background1"/>
        <w:spacing w:after="0" w:line="240" w:lineRule="auto"/>
        <w:rPr>
          <w:rFonts w:ascii="Arial" w:hAnsi="Arial" w:cs="Arial"/>
          <w:sz w:val="20"/>
          <w:szCs w:val="20"/>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804"/>
        <w:gridCol w:w="2552"/>
      </w:tblGrid>
      <w:tr w:rsidR="00E0258F" w14:paraId="190333BB" w14:textId="77777777" w:rsidTr="00A6320D">
        <w:tc>
          <w:tcPr>
            <w:tcW w:w="6804" w:type="dxa"/>
          </w:tcPr>
          <w:p w14:paraId="792BDEB6" w14:textId="77777777" w:rsidR="00E0258F" w:rsidRPr="001E611D" w:rsidRDefault="00E0258F" w:rsidP="00EB37B0">
            <w:pPr>
              <w:contextualSpacing/>
              <w:rPr>
                <w:rFonts w:ascii="Arial" w:hAnsi="Arial"/>
                <w:sz w:val="20"/>
                <w:szCs w:val="20"/>
              </w:rPr>
            </w:pPr>
            <w:r w:rsidRPr="001E611D">
              <w:rPr>
                <w:rFonts w:ascii="Arial" w:hAnsi="Arial"/>
                <w:b/>
                <w:sz w:val="20"/>
                <w:szCs w:val="20"/>
              </w:rPr>
              <w:lastRenderedPageBreak/>
              <w:t xml:space="preserve">Aufgabe </w:t>
            </w:r>
            <w:r>
              <w:rPr>
                <w:rFonts w:ascii="Arial" w:hAnsi="Arial"/>
                <w:b/>
                <w:sz w:val="20"/>
                <w:szCs w:val="20"/>
              </w:rPr>
              <w:t>2</w:t>
            </w:r>
            <w:r w:rsidRPr="001E611D">
              <w:rPr>
                <w:rFonts w:ascii="Arial" w:hAnsi="Arial"/>
                <w:b/>
                <w:sz w:val="20"/>
                <w:szCs w:val="20"/>
              </w:rPr>
              <w:t>: Fragen zum Film</w:t>
            </w:r>
          </w:p>
        </w:tc>
        <w:tc>
          <w:tcPr>
            <w:tcW w:w="2552" w:type="dxa"/>
            <w:vMerge w:val="restart"/>
          </w:tcPr>
          <w:p w14:paraId="230BDBFD" w14:textId="77777777" w:rsidR="00E0258F" w:rsidRPr="001E611D" w:rsidRDefault="00E0258F" w:rsidP="00EB37B0">
            <w:pPr>
              <w:pStyle w:val="Caption"/>
              <w:contextualSpacing/>
              <w:jc w:val="right"/>
              <w:rPr>
                <w:rFonts w:ascii="Arial" w:hAnsi="Arial"/>
                <w:color w:val="auto"/>
                <w:sz w:val="20"/>
                <w:szCs w:val="20"/>
              </w:rPr>
            </w:pPr>
            <w:r w:rsidRPr="001E611D">
              <w:rPr>
                <w:rFonts w:ascii="Arial" w:hAnsi="Arial"/>
                <w:noProof/>
                <w:color w:val="auto"/>
                <w:sz w:val="20"/>
                <w:szCs w:val="20"/>
              </w:rPr>
              <w:drawing>
                <wp:inline distT="0" distB="0" distL="0" distR="0" wp14:anchorId="021D07C1" wp14:editId="34BB869A">
                  <wp:extent cx="900000" cy="9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frag-fred-clou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E0258F" w14:paraId="4ABA2568" w14:textId="77777777" w:rsidTr="00A6320D">
        <w:tc>
          <w:tcPr>
            <w:tcW w:w="6804" w:type="dxa"/>
          </w:tcPr>
          <w:p w14:paraId="7558786C" w14:textId="512AF385" w:rsidR="009907BF" w:rsidRDefault="00E0258F" w:rsidP="00EB37B0">
            <w:pPr>
              <w:pStyle w:val="Caption"/>
              <w:contextualSpacing/>
              <w:rPr>
                <w:rFonts w:ascii="Arial" w:hAnsi="Arial"/>
                <w:bCs/>
                <w:i w:val="0"/>
                <w:iCs w:val="0"/>
                <w:color w:val="auto"/>
                <w:sz w:val="20"/>
                <w:szCs w:val="20"/>
              </w:rPr>
            </w:pPr>
            <w:r w:rsidRPr="001E611D">
              <w:rPr>
                <w:rFonts w:ascii="Arial" w:hAnsi="Arial"/>
                <w:bCs/>
                <w:i w:val="0"/>
                <w:iCs w:val="0"/>
                <w:color w:val="auto"/>
                <w:sz w:val="20"/>
                <w:szCs w:val="20"/>
              </w:rPr>
              <w:t xml:space="preserve">Scanne mit deinem </w:t>
            </w:r>
            <w:r>
              <w:rPr>
                <w:rFonts w:ascii="Arial" w:hAnsi="Arial"/>
                <w:bCs/>
                <w:i w:val="0"/>
                <w:iCs w:val="0"/>
                <w:color w:val="auto"/>
                <w:sz w:val="20"/>
                <w:szCs w:val="20"/>
              </w:rPr>
              <w:t>Tablet</w:t>
            </w:r>
            <w:r w:rsidRPr="001E611D">
              <w:rPr>
                <w:rFonts w:ascii="Arial" w:hAnsi="Arial"/>
                <w:bCs/>
                <w:i w:val="0"/>
                <w:iCs w:val="0"/>
                <w:color w:val="auto"/>
                <w:sz w:val="20"/>
                <w:szCs w:val="20"/>
              </w:rPr>
              <w:t xml:space="preserve"> oder Smartphone den QR-Code auf der rechten Seite und schaue dir den Film «</w:t>
            </w:r>
            <w:r>
              <w:rPr>
                <w:rFonts w:ascii="Arial" w:hAnsi="Arial"/>
                <w:bCs/>
                <w:i w:val="0"/>
                <w:iCs w:val="0"/>
                <w:color w:val="auto"/>
                <w:sz w:val="20"/>
                <w:szCs w:val="20"/>
              </w:rPr>
              <w:t xml:space="preserve">ARTgenossen: </w:t>
            </w:r>
            <w:r w:rsidR="00F77F48">
              <w:rPr>
                <w:rFonts w:ascii="Arial" w:hAnsi="Arial"/>
                <w:bCs/>
                <w:i w:val="0"/>
                <w:iCs w:val="0"/>
                <w:color w:val="auto"/>
                <w:sz w:val="20"/>
                <w:szCs w:val="20"/>
              </w:rPr>
              <w:t>Le Corbusier</w:t>
            </w:r>
            <w:r>
              <w:rPr>
                <w:rFonts w:ascii="Arial" w:hAnsi="Arial"/>
                <w:bCs/>
                <w:i w:val="0"/>
                <w:iCs w:val="0"/>
                <w:color w:val="auto"/>
                <w:sz w:val="20"/>
                <w:szCs w:val="20"/>
              </w:rPr>
              <w:t>»</w:t>
            </w:r>
            <w:r w:rsidRPr="001E611D">
              <w:rPr>
                <w:rFonts w:ascii="Arial" w:hAnsi="Arial"/>
                <w:bCs/>
                <w:i w:val="0"/>
                <w:iCs w:val="0"/>
                <w:color w:val="auto"/>
                <w:sz w:val="20"/>
                <w:szCs w:val="20"/>
              </w:rPr>
              <w:t xml:space="preserve"> an. </w:t>
            </w:r>
          </w:p>
          <w:p w14:paraId="2AE456F7" w14:textId="539424E6" w:rsidR="00E0258F" w:rsidRPr="001E611D" w:rsidRDefault="00E0258F" w:rsidP="00EB37B0">
            <w:pPr>
              <w:pStyle w:val="Caption"/>
              <w:contextualSpacing/>
              <w:rPr>
                <w:rFonts w:ascii="Arial" w:hAnsi="Arial"/>
                <w:bCs/>
                <w:i w:val="0"/>
                <w:iCs w:val="0"/>
                <w:color w:val="auto"/>
                <w:sz w:val="20"/>
                <w:szCs w:val="20"/>
              </w:rPr>
            </w:pPr>
            <w:r w:rsidRPr="001E611D">
              <w:rPr>
                <w:rFonts w:ascii="Arial" w:hAnsi="Arial"/>
                <w:bCs/>
                <w:i w:val="0"/>
                <w:iCs w:val="0"/>
                <w:color w:val="auto"/>
                <w:sz w:val="20"/>
                <w:szCs w:val="20"/>
              </w:rPr>
              <w:t>Beantworte danach die Fragen zum Film.</w:t>
            </w:r>
          </w:p>
        </w:tc>
        <w:tc>
          <w:tcPr>
            <w:tcW w:w="2552" w:type="dxa"/>
            <w:vMerge/>
          </w:tcPr>
          <w:p w14:paraId="14E906E4" w14:textId="77777777" w:rsidR="00E0258F" w:rsidRPr="001E611D" w:rsidRDefault="00E0258F" w:rsidP="00EB37B0">
            <w:pPr>
              <w:pStyle w:val="Caption"/>
              <w:contextualSpacing/>
              <w:rPr>
                <w:rFonts w:ascii="Arial" w:hAnsi="Arial"/>
                <w:bCs/>
                <w:i w:val="0"/>
                <w:iCs w:val="0"/>
                <w:color w:val="auto"/>
                <w:sz w:val="20"/>
                <w:szCs w:val="20"/>
              </w:rPr>
            </w:pPr>
          </w:p>
        </w:tc>
      </w:tr>
    </w:tbl>
    <w:p w14:paraId="6239D2AF" w14:textId="77777777" w:rsidR="00E0258F" w:rsidRDefault="00E0258F" w:rsidP="00E0258F">
      <w:pPr>
        <w:spacing w:after="0" w:line="240" w:lineRule="auto"/>
        <w:contextualSpacing/>
        <w:rPr>
          <w:rFonts w:ascii="Arial" w:hAnsi="Arial"/>
          <w:b/>
          <w:sz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E0258F" w:rsidRPr="0033101D" w14:paraId="42935D0D" w14:textId="77777777" w:rsidTr="00EB37B0">
        <w:tc>
          <w:tcPr>
            <w:tcW w:w="9356" w:type="dxa"/>
          </w:tcPr>
          <w:p w14:paraId="5F545D7D" w14:textId="56280F0D" w:rsidR="00E0258F" w:rsidRPr="0033101D" w:rsidRDefault="00A63174" w:rsidP="00E0258F">
            <w:pPr>
              <w:pStyle w:val="Header"/>
              <w:numPr>
                <w:ilvl w:val="0"/>
                <w:numId w:val="8"/>
              </w:numPr>
              <w:tabs>
                <w:tab w:val="clear" w:pos="4536"/>
                <w:tab w:val="clear" w:pos="9072"/>
              </w:tabs>
              <w:contextualSpacing/>
              <w:rPr>
                <w:rFonts w:ascii="Arial" w:hAnsi="Arial"/>
                <w:sz w:val="20"/>
              </w:rPr>
            </w:pPr>
            <w:r w:rsidRPr="00A63174">
              <w:rPr>
                <w:rFonts w:ascii="Arial" w:hAnsi="Arial"/>
                <w:sz w:val="20"/>
              </w:rPr>
              <w:t>Le Corbusier war nicht nur Architekt. In welchen anderen Bereichen war er noch tätig?</w:t>
            </w:r>
          </w:p>
        </w:tc>
      </w:tr>
      <w:tr w:rsidR="00E0258F" w:rsidRPr="001E611D" w14:paraId="15782EE0" w14:textId="77777777" w:rsidTr="00EB37B0">
        <w:tc>
          <w:tcPr>
            <w:tcW w:w="9356" w:type="dxa"/>
          </w:tcPr>
          <w:p w14:paraId="2A6590FE" w14:textId="77777777" w:rsidR="00E0258F" w:rsidRPr="001E611D" w:rsidRDefault="00E0258F" w:rsidP="00EB37B0">
            <w:pPr>
              <w:pStyle w:val="Caption"/>
              <w:contextualSpacing/>
              <w:rPr>
                <w:rFonts w:ascii="Arial" w:hAnsi="Arial"/>
                <w:bCs/>
                <w:i w:val="0"/>
                <w:iCs w:val="0"/>
                <w:color w:val="auto"/>
                <w:sz w:val="20"/>
                <w:szCs w:val="20"/>
              </w:rPr>
            </w:pPr>
          </w:p>
        </w:tc>
      </w:tr>
      <w:tr w:rsidR="00E0258F" w:rsidRPr="00382D69" w14:paraId="43828B0B" w14:textId="77777777" w:rsidTr="00EB37B0">
        <w:tc>
          <w:tcPr>
            <w:tcW w:w="9356" w:type="dxa"/>
          </w:tcPr>
          <w:p w14:paraId="3EAB0F9B" w14:textId="59D637D8" w:rsidR="00E0258F" w:rsidRPr="00382D69" w:rsidRDefault="00E0258F"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32126D8" w14:textId="1276DEA6" w:rsidR="0063582C" w:rsidRDefault="0063582C" w:rsidP="00766F7A">
      <w:pPr>
        <w:shd w:val="clear" w:color="auto" w:fill="FFFFFF" w:themeFill="background1"/>
        <w:spacing w:after="0" w:line="240" w:lineRule="auto"/>
        <w:rPr>
          <w:rFonts w:ascii="Arial" w:hAnsi="Arial" w:cs="Arial"/>
          <w:sz w:val="20"/>
          <w:szCs w:val="20"/>
        </w:rPr>
      </w:pPr>
    </w:p>
    <w:p w14:paraId="75484192" w14:textId="700871E0" w:rsidR="005E26A7" w:rsidRDefault="005E26A7"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E26A7" w:rsidRPr="0033101D" w14:paraId="5A722501" w14:textId="77777777" w:rsidTr="00EB37B0">
        <w:tc>
          <w:tcPr>
            <w:tcW w:w="9356" w:type="dxa"/>
          </w:tcPr>
          <w:p w14:paraId="5570AEBF" w14:textId="735EC1D6" w:rsidR="00A63174" w:rsidRDefault="00A63174" w:rsidP="00EB37B0">
            <w:pPr>
              <w:pStyle w:val="Header"/>
              <w:numPr>
                <w:ilvl w:val="0"/>
                <w:numId w:val="8"/>
              </w:numPr>
              <w:tabs>
                <w:tab w:val="clear" w:pos="4536"/>
                <w:tab w:val="clear" w:pos="9072"/>
              </w:tabs>
              <w:contextualSpacing/>
              <w:rPr>
                <w:rFonts w:ascii="Arial" w:hAnsi="Arial"/>
                <w:sz w:val="20"/>
              </w:rPr>
            </w:pPr>
            <w:r w:rsidRPr="00A63174">
              <w:rPr>
                <w:rFonts w:ascii="Arial" w:hAnsi="Arial"/>
                <w:sz w:val="20"/>
              </w:rPr>
              <w:t xml:space="preserve">Christian Brändle spricht </w:t>
            </w:r>
            <w:r>
              <w:rPr>
                <w:rFonts w:ascii="Arial" w:hAnsi="Arial"/>
                <w:sz w:val="20"/>
              </w:rPr>
              <w:t xml:space="preserve">im Film </w:t>
            </w:r>
            <w:r w:rsidRPr="00A63174">
              <w:rPr>
                <w:rFonts w:ascii="Arial" w:hAnsi="Arial"/>
                <w:sz w:val="20"/>
              </w:rPr>
              <w:t xml:space="preserve">über die Vorfabrikation beim Bau. Wie funktioniert dieses Prinzip? </w:t>
            </w:r>
          </w:p>
          <w:p w14:paraId="6498F169" w14:textId="7D378184" w:rsidR="005E26A7" w:rsidRPr="0033101D" w:rsidRDefault="00A63174" w:rsidP="00A63174">
            <w:pPr>
              <w:pStyle w:val="Header"/>
              <w:tabs>
                <w:tab w:val="clear" w:pos="4536"/>
                <w:tab w:val="clear" w:pos="9072"/>
              </w:tabs>
              <w:ind w:left="360"/>
              <w:contextualSpacing/>
              <w:rPr>
                <w:rFonts w:ascii="Arial" w:hAnsi="Arial"/>
                <w:sz w:val="20"/>
              </w:rPr>
            </w:pPr>
            <w:r w:rsidRPr="00A63174">
              <w:rPr>
                <w:rFonts w:ascii="Arial" w:hAnsi="Arial"/>
                <w:sz w:val="20"/>
              </w:rPr>
              <w:t>In welchen Situationen könnte eine solche Vorfabrikation sinnvoll und nützlich sein?</w:t>
            </w:r>
          </w:p>
        </w:tc>
      </w:tr>
      <w:tr w:rsidR="005E26A7" w:rsidRPr="001E611D" w14:paraId="44B73BC8" w14:textId="77777777" w:rsidTr="00EB37B0">
        <w:tc>
          <w:tcPr>
            <w:tcW w:w="9356" w:type="dxa"/>
          </w:tcPr>
          <w:p w14:paraId="68028BBA" w14:textId="77777777" w:rsidR="005E26A7" w:rsidRPr="001E611D" w:rsidRDefault="005E26A7" w:rsidP="00EB37B0">
            <w:pPr>
              <w:pStyle w:val="Caption"/>
              <w:contextualSpacing/>
              <w:rPr>
                <w:rFonts w:ascii="Arial" w:hAnsi="Arial"/>
                <w:bCs/>
                <w:i w:val="0"/>
                <w:iCs w:val="0"/>
                <w:color w:val="auto"/>
                <w:sz w:val="20"/>
                <w:szCs w:val="20"/>
              </w:rPr>
            </w:pPr>
          </w:p>
        </w:tc>
      </w:tr>
      <w:tr w:rsidR="005E26A7" w:rsidRPr="00382D69" w14:paraId="140CF966" w14:textId="77777777" w:rsidTr="00EB37B0">
        <w:tc>
          <w:tcPr>
            <w:tcW w:w="9356" w:type="dxa"/>
          </w:tcPr>
          <w:p w14:paraId="447D3FFF" w14:textId="68301A31" w:rsidR="005E26A7" w:rsidRPr="00382D69" w:rsidRDefault="005E26A7"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2654"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w:t>
            </w:r>
            <w:r w:rsidR="00A63174" w:rsidRPr="00382D69">
              <w:rPr>
                <w:rFonts w:ascii="Arial" w:hAnsi="Arial"/>
                <w:bCs/>
                <w:i w:val="0"/>
                <w:iCs w:val="0"/>
                <w:color w:val="auto"/>
                <w:sz w:val="20"/>
                <w:szCs w:val="20"/>
              </w:rPr>
              <w:t>_______</w:t>
            </w:r>
          </w:p>
        </w:tc>
      </w:tr>
    </w:tbl>
    <w:p w14:paraId="0F0597B0" w14:textId="31CA5FD9" w:rsidR="005E26A7" w:rsidRDefault="005E26A7" w:rsidP="00766F7A">
      <w:pPr>
        <w:shd w:val="clear" w:color="auto" w:fill="FFFFFF" w:themeFill="background1"/>
        <w:spacing w:after="0" w:line="240" w:lineRule="auto"/>
        <w:rPr>
          <w:rFonts w:ascii="Arial" w:hAnsi="Arial" w:cs="Arial"/>
          <w:sz w:val="20"/>
          <w:szCs w:val="20"/>
        </w:rPr>
      </w:pPr>
    </w:p>
    <w:p w14:paraId="3BCBCD97" w14:textId="149AF7D2" w:rsidR="005E26A7" w:rsidRDefault="005E26A7"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E26A7" w:rsidRPr="0033101D" w14:paraId="5D6A15EA" w14:textId="77777777" w:rsidTr="00EB37B0">
        <w:tc>
          <w:tcPr>
            <w:tcW w:w="9356" w:type="dxa"/>
          </w:tcPr>
          <w:p w14:paraId="0EA4A567" w14:textId="5379A5C1" w:rsidR="005E26A7" w:rsidRPr="0033101D" w:rsidRDefault="00A63174" w:rsidP="00EB37B0">
            <w:pPr>
              <w:pStyle w:val="Header"/>
              <w:numPr>
                <w:ilvl w:val="0"/>
                <w:numId w:val="8"/>
              </w:numPr>
              <w:tabs>
                <w:tab w:val="clear" w:pos="4536"/>
                <w:tab w:val="clear" w:pos="9072"/>
              </w:tabs>
              <w:contextualSpacing/>
              <w:rPr>
                <w:rFonts w:ascii="Arial" w:hAnsi="Arial"/>
                <w:sz w:val="20"/>
              </w:rPr>
            </w:pPr>
            <w:r w:rsidRPr="00A63174">
              <w:rPr>
                <w:rFonts w:ascii="Arial" w:hAnsi="Arial"/>
                <w:sz w:val="20"/>
              </w:rPr>
              <w:t>W</w:t>
            </w:r>
            <w:r>
              <w:rPr>
                <w:rFonts w:ascii="Arial" w:hAnsi="Arial"/>
                <w:sz w:val="20"/>
              </w:rPr>
              <w:t>arum</w:t>
            </w:r>
            <w:r w:rsidRPr="00A63174">
              <w:rPr>
                <w:rFonts w:ascii="Arial" w:hAnsi="Arial"/>
                <w:sz w:val="20"/>
              </w:rPr>
              <w:t xml:space="preserve"> nutzt</w:t>
            </w:r>
            <w:r>
              <w:rPr>
                <w:rFonts w:ascii="Arial" w:hAnsi="Arial"/>
                <w:sz w:val="20"/>
              </w:rPr>
              <w:t>e</w:t>
            </w:r>
            <w:r w:rsidRPr="00A63174">
              <w:rPr>
                <w:rFonts w:ascii="Arial" w:hAnsi="Arial"/>
                <w:sz w:val="20"/>
              </w:rPr>
              <w:t xml:space="preserve"> Le Corbusier verschiedene Farben in seinen Gebäuden?</w:t>
            </w:r>
          </w:p>
        </w:tc>
      </w:tr>
      <w:tr w:rsidR="005E26A7" w:rsidRPr="001E611D" w14:paraId="711667B8" w14:textId="77777777" w:rsidTr="00EB37B0">
        <w:tc>
          <w:tcPr>
            <w:tcW w:w="9356" w:type="dxa"/>
          </w:tcPr>
          <w:p w14:paraId="49D7A65F" w14:textId="77777777" w:rsidR="005E26A7" w:rsidRPr="001E611D" w:rsidRDefault="005E26A7" w:rsidP="00EB37B0">
            <w:pPr>
              <w:pStyle w:val="Caption"/>
              <w:contextualSpacing/>
              <w:rPr>
                <w:rFonts w:ascii="Arial" w:hAnsi="Arial"/>
                <w:bCs/>
                <w:i w:val="0"/>
                <w:iCs w:val="0"/>
                <w:color w:val="auto"/>
                <w:sz w:val="20"/>
                <w:szCs w:val="20"/>
              </w:rPr>
            </w:pPr>
          </w:p>
        </w:tc>
      </w:tr>
      <w:tr w:rsidR="005E26A7" w:rsidRPr="00382D69" w14:paraId="2C0666B2" w14:textId="77777777" w:rsidTr="00EB37B0">
        <w:tc>
          <w:tcPr>
            <w:tcW w:w="9356" w:type="dxa"/>
          </w:tcPr>
          <w:p w14:paraId="0395FC8D" w14:textId="712E14BC" w:rsidR="005E26A7" w:rsidRPr="00382D69" w:rsidRDefault="005E26A7"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329C"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______________________________________________________________</w:t>
            </w:r>
          </w:p>
        </w:tc>
      </w:tr>
    </w:tbl>
    <w:p w14:paraId="1821DE3A" w14:textId="2AC42B16" w:rsidR="005E26A7" w:rsidRDefault="005E26A7" w:rsidP="00766F7A">
      <w:pPr>
        <w:shd w:val="clear" w:color="auto" w:fill="FFFFFF" w:themeFill="background1"/>
        <w:spacing w:after="0" w:line="240" w:lineRule="auto"/>
        <w:rPr>
          <w:rFonts w:ascii="Arial" w:hAnsi="Arial" w:cs="Arial"/>
          <w:sz w:val="20"/>
          <w:szCs w:val="20"/>
        </w:rPr>
      </w:pPr>
    </w:p>
    <w:p w14:paraId="42B5AD9B" w14:textId="4ED1D924" w:rsidR="00467756" w:rsidRDefault="00467756"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467756" w:rsidRPr="0033101D" w14:paraId="2F46E734" w14:textId="77777777" w:rsidTr="00EB37B0">
        <w:tc>
          <w:tcPr>
            <w:tcW w:w="9356" w:type="dxa"/>
          </w:tcPr>
          <w:p w14:paraId="5EA65CE7" w14:textId="03A19079" w:rsidR="00467756" w:rsidRPr="0033101D" w:rsidRDefault="00A63174" w:rsidP="00EB37B0">
            <w:pPr>
              <w:pStyle w:val="Header"/>
              <w:numPr>
                <w:ilvl w:val="0"/>
                <w:numId w:val="8"/>
              </w:numPr>
              <w:tabs>
                <w:tab w:val="clear" w:pos="4536"/>
                <w:tab w:val="clear" w:pos="9072"/>
              </w:tabs>
              <w:contextualSpacing/>
              <w:rPr>
                <w:rFonts w:ascii="Arial" w:hAnsi="Arial"/>
                <w:sz w:val="20"/>
              </w:rPr>
            </w:pPr>
            <w:r w:rsidRPr="00A63174">
              <w:rPr>
                <w:rFonts w:ascii="Arial" w:hAnsi="Arial"/>
                <w:sz w:val="20"/>
              </w:rPr>
              <w:t>Wie wird Le Corbusiers Stil im Film beschrieben?</w:t>
            </w:r>
          </w:p>
        </w:tc>
      </w:tr>
      <w:tr w:rsidR="00467756" w:rsidRPr="001E611D" w14:paraId="5308A12A" w14:textId="77777777" w:rsidTr="00EB37B0">
        <w:tc>
          <w:tcPr>
            <w:tcW w:w="9356" w:type="dxa"/>
          </w:tcPr>
          <w:p w14:paraId="4E209533" w14:textId="77777777" w:rsidR="00467756" w:rsidRPr="001E611D" w:rsidRDefault="00467756" w:rsidP="00EB37B0">
            <w:pPr>
              <w:pStyle w:val="Caption"/>
              <w:contextualSpacing/>
              <w:rPr>
                <w:rFonts w:ascii="Arial" w:hAnsi="Arial"/>
                <w:bCs/>
                <w:i w:val="0"/>
                <w:iCs w:val="0"/>
                <w:color w:val="auto"/>
                <w:sz w:val="20"/>
                <w:szCs w:val="20"/>
              </w:rPr>
            </w:pPr>
          </w:p>
        </w:tc>
      </w:tr>
      <w:tr w:rsidR="00467756" w:rsidRPr="00382D69" w14:paraId="78FE010D" w14:textId="77777777" w:rsidTr="00EB37B0">
        <w:tc>
          <w:tcPr>
            <w:tcW w:w="9356" w:type="dxa"/>
          </w:tcPr>
          <w:p w14:paraId="0D1BA7B8" w14:textId="0FDE5288" w:rsidR="00467756" w:rsidRPr="00382D69" w:rsidRDefault="00467756"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329C"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_________________________________________________________________</w:t>
            </w:r>
          </w:p>
        </w:tc>
      </w:tr>
    </w:tbl>
    <w:p w14:paraId="3A1068CB" w14:textId="2606CCFB" w:rsidR="0088329C" w:rsidRDefault="0088329C" w:rsidP="00766F7A">
      <w:pPr>
        <w:shd w:val="clear" w:color="auto" w:fill="FFFFFF" w:themeFill="background1"/>
        <w:spacing w:after="0" w:line="240" w:lineRule="auto"/>
        <w:rPr>
          <w:rFonts w:ascii="Arial" w:hAnsi="Arial" w:cs="Arial"/>
          <w:sz w:val="20"/>
          <w:szCs w:val="20"/>
        </w:rPr>
      </w:pPr>
      <w:r>
        <w:rPr>
          <w:rFonts w:ascii="Arial" w:hAnsi="Arial" w:cs="Arial"/>
          <w:sz w:val="20"/>
          <w:szCs w:val="20"/>
        </w:rPr>
        <w:br w:type="page"/>
      </w:r>
    </w:p>
    <w:p w14:paraId="6DF286E2" w14:textId="77777777" w:rsidR="00A63174" w:rsidRDefault="00A63174" w:rsidP="00766F7A">
      <w:pPr>
        <w:shd w:val="clear" w:color="auto" w:fill="FFFFFF" w:themeFill="background1"/>
        <w:spacing w:after="0" w:line="240" w:lineRule="auto"/>
        <w:rPr>
          <w:rFonts w:ascii="Arial" w:hAnsi="Arial" w:cs="Arial"/>
          <w:sz w:val="20"/>
          <w:szCs w:val="20"/>
        </w:rPr>
      </w:pPr>
    </w:p>
    <w:p w14:paraId="2F19C3D1" w14:textId="77777777" w:rsidR="00A63174" w:rsidRDefault="00A63174"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A63174" w:rsidRPr="0033101D" w14:paraId="2EE7C00D" w14:textId="77777777" w:rsidTr="00535276">
        <w:tc>
          <w:tcPr>
            <w:tcW w:w="9356" w:type="dxa"/>
          </w:tcPr>
          <w:p w14:paraId="20105DB6" w14:textId="38B072D6" w:rsidR="00A63174" w:rsidRPr="00A63174" w:rsidRDefault="00A63174" w:rsidP="00A63174">
            <w:pPr>
              <w:pStyle w:val="Header"/>
              <w:numPr>
                <w:ilvl w:val="0"/>
                <w:numId w:val="8"/>
              </w:numPr>
              <w:tabs>
                <w:tab w:val="clear" w:pos="4536"/>
                <w:tab w:val="clear" w:pos="9072"/>
              </w:tabs>
              <w:contextualSpacing/>
              <w:rPr>
                <w:rFonts w:ascii="Arial" w:hAnsi="Arial"/>
                <w:sz w:val="20"/>
              </w:rPr>
            </w:pPr>
            <w:r w:rsidRPr="00A63174">
              <w:rPr>
                <w:rFonts w:ascii="Arial" w:hAnsi="Arial"/>
                <w:sz w:val="20"/>
              </w:rPr>
              <w:t xml:space="preserve">Beschreibe kurz den Sinn von Le Corbusiers </w:t>
            </w:r>
            <w:r>
              <w:rPr>
                <w:rFonts w:ascii="Arial" w:hAnsi="Arial"/>
                <w:sz w:val="20"/>
              </w:rPr>
              <w:t>«</w:t>
            </w:r>
            <w:r w:rsidRPr="00A63174">
              <w:rPr>
                <w:rFonts w:ascii="Arial" w:hAnsi="Arial"/>
                <w:sz w:val="20"/>
              </w:rPr>
              <w:t>Modulor</w:t>
            </w:r>
            <w:r>
              <w:rPr>
                <w:rFonts w:ascii="Arial" w:hAnsi="Arial"/>
                <w:sz w:val="20"/>
              </w:rPr>
              <w:t>»-</w:t>
            </w:r>
            <w:r w:rsidRPr="00A63174">
              <w:rPr>
                <w:rFonts w:ascii="Arial" w:hAnsi="Arial"/>
                <w:sz w:val="20"/>
              </w:rPr>
              <w:t>System.</w:t>
            </w:r>
          </w:p>
        </w:tc>
      </w:tr>
      <w:tr w:rsidR="00A63174" w:rsidRPr="001E611D" w14:paraId="49F6F63B" w14:textId="77777777" w:rsidTr="00535276">
        <w:tc>
          <w:tcPr>
            <w:tcW w:w="9356" w:type="dxa"/>
          </w:tcPr>
          <w:p w14:paraId="0BBF6E4B" w14:textId="77777777" w:rsidR="00A63174" w:rsidRPr="001E611D" w:rsidRDefault="00A63174" w:rsidP="00535276">
            <w:pPr>
              <w:pStyle w:val="Caption"/>
              <w:contextualSpacing/>
              <w:rPr>
                <w:rFonts w:ascii="Arial" w:hAnsi="Arial"/>
                <w:bCs/>
                <w:i w:val="0"/>
                <w:iCs w:val="0"/>
                <w:color w:val="auto"/>
                <w:sz w:val="20"/>
                <w:szCs w:val="20"/>
              </w:rPr>
            </w:pPr>
          </w:p>
        </w:tc>
      </w:tr>
      <w:tr w:rsidR="00A63174" w:rsidRPr="00382D69" w14:paraId="1CFCE87F" w14:textId="77777777" w:rsidTr="00535276">
        <w:tc>
          <w:tcPr>
            <w:tcW w:w="9356" w:type="dxa"/>
          </w:tcPr>
          <w:p w14:paraId="22511E1C" w14:textId="173B91B9" w:rsidR="00A63174" w:rsidRPr="00382D69" w:rsidRDefault="00A63174" w:rsidP="00535276">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498F"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______________________________________</w:t>
            </w:r>
          </w:p>
        </w:tc>
      </w:tr>
    </w:tbl>
    <w:p w14:paraId="4A88F594" w14:textId="46C0684C" w:rsidR="00B12654" w:rsidRDefault="00B12654" w:rsidP="00766F7A">
      <w:pPr>
        <w:shd w:val="clear" w:color="auto" w:fill="FFFFFF" w:themeFill="background1"/>
        <w:spacing w:after="0" w:line="240" w:lineRule="auto"/>
        <w:rPr>
          <w:rFonts w:ascii="Arial" w:hAnsi="Arial" w:cs="Arial"/>
          <w:sz w:val="20"/>
          <w:szCs w:val="20"/>
        </w:rPr>
      </w:pPr>
    </w:p>
    <w:p w14:paraId="5E6E09DE" w14:textId="77777777" w:rsidR="0088329C" w:rsidRDefault="0088329C"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B12654" w:rsidRPr="0033101D" w14:paraId="248F937D" w14:textId="77777777" w:rsidTr="00EB37B0">
        <w:tc>
          <w:tcPr>
            <w:tcW w:w="9356" w:type="dxa"/>
          </w:tcPr>
          <w:p w14:paraId="0A958157" w14:textId="60DEF21A" w:rsidR="00B12654" w:rsidRPr="0033101D" w:rsidRDefault="00F43349" w:rsidP="00EB37B0">
            <w:pPr>
              <w:pStyle w:val="Header"/>
              <w:numPr>
                <w:ilvl w:val="0"/>
                <w:numId w:val="8"/>
              </w:numPr>
              <w:tabs>
                <w:tab w:val="clear" w:pos="4536"/>
                <w:tab w:val="clear" w:pos="9072"/>
              </w:tabs>
              <w:contextualSpacing/>
              <w:rPr>
                <w:rFonts w:ascii="Arial" w:hAnsi="Arial"/>
                <w:sz w:val="20"/>
              </w:rPr>
            </w:pPr>
            <w:r w:rsidRPr="00F43349">
              <w:rPr>
                <w:rFonts w:ascii="Arial" w:hAnsi="Arial"/>
                <w:sz w:val="20"/>
              </w:rPr>
              <w:t xml:space="preserve">Wo in deinem Alltag findest du Möbel, </w:t>
            </w:r>
            <w:r w:rsidR="0040498F">
              <w:rPr>
                <w:rFonts w:ascii="Arial" w:hAnsi="Arial"/>
                <w:sz w:val="20"/>
              </w:rPr>
              <w:t>Gebäude</w:t>
            </w:r>
            <w:r w:rsidRPr="00F43349">
              <w:rPr>
                <w:rFonts w:ascii="Arial" w:hAnsi="Arial"/>
                <w:sz w:val="20"/>
              </w:rPr>
              <w:t xml:space="preserve"> oder</w:t>
            </w:r>
            <w:r w:rsidR="0040498F">
              <w:rPr>
                <w:rFonts w:ascii="Arial" w:hAnsi="Arial"/>
                <w:sz w:val="20"/>
              </w:rPr>
              <w:t xml:space="preserve"> Gegenstände</w:t>
            </w:r>
            <w:r w:rsidRPr="00F43349">
              <w:rPr>
                <w:rFonts w:ascii="Arial" w:hAnsi="Arial"/>
                <w:sz w:val="20"/>
              </w:rPr>
              <w:t xml:space="preserve">, welche </w:t>
            </w:r>
            <w:r w:rsidR="0040498F">
              <w:rPr>
                <w:rFonts w:ascii="Arial" w:hAnsi="Arial"/>
                <w:sz w:val="20"/>
              </w:rPr>
              <w:t>das</w:t>
            </w:r>
            <w:r w:rsidRPr="00F43349">
              <w:rPr>
                <w:rFonts w:ascii="Arial" w:hAnsi="Arial"/>
                <w:sz w:val="20"/>
              </w:rPr>
              <w:t xml:space="preserve"> </w:t>
            </w:r>
            <w:r w:rsidR="0040498F">
              <w:rPr>
                <w:rFonts w:ascii="Arial" w:hAnsi="Arial"/>
                <w:sz w:val="20"/>
              </w:rPr>
              <w:t>«</w:t>
            </w:r>
            <w:r w:rsidRPr="00F43349">
              <w:rPr>
                <w:rFonts w:ascii="Arial" w:hAnsi="Arial"/>
                <w:sz w:val="20"/>
              </w:rPr>
              <w:t>Modulor</w:t>
            </w:r>
            <w:r w:rsidR="0040498F">
              <w:rPr>
                <w:rFonts w:ascii="Arial" w:hAnsi="Arial"/>
                <w:sz w:val="20"/>
              </w:rPr>
              <w:t>»-</w:t>
            </w:r>
            <w:r w:rsidRPr="00F43349">
              <w:rPr>
                <w:rFonts w:ascii="Arial" w:hAnsi="Arial"/>
                <w:sz w:val="20"/>
              </w:rPr>
              <w:t>System berücksichtig</w:t>
            </w:r>
            <w:r w:rsidR="0040498F">
              <w:rPr>
                <w:rFonts w:ascii="Arial" w:hAnsi="Arial"/>
                <w:sz w:val="20"/>
              </w:rPr>
              <w:t>en?</w:t>
            </w:r>
          </w:p>
        </w:tc>
      </w:tr>
      <w:tr w:rsidR="00B12654" w:rsidRPr="001E611D" w14:paraId="05CCA1FD" w14:textId="77777777" w:rsidTr="00EB37B0">
        <w:tc>
          <w:tcPr>
            <w:tcW w:w="9356" w:type="dxa"/>
          </w:tcPr>
          <w:p w14:paraId="3319F4AF" w14:textId="77777777" w:rsidR="00B12654" w:rsidRPr="001E611D" w:rsidRDefault="00B12654" w:rsidP="00EB37B0">
            <w:pPr>
              <w:pStyle w:val="Caption"/>
              <w:contextualSpacing/>
              <w:rPr>
                <w:rFonts w:ascii="Arial" w:hAnsi="Arial"/>
                <w:bCs/>
                <w:i w:val="0"/>
                <w:iCs w:val="0"/>
                <w:color w:val="auto"/>
                <w:sz w:val="20"/>
                <w:szCs w:val="20"/>
              </w:rPr>
            </w:pPr>
          </w:p>
        </w:tc>
      </w:tr>
      <w:tr w:rsidR="00B12654" w:rsidRPr="00382D69" w14:paraId="3E65845F" w14:textId="77777777" w:rsidTr="00EB37B0">
        <w:tc>
          <w:tcPr>
            <w:tcW w:w="9356" w:type="dxa"/>
          </w:tcPr>
          <w:p w14:paraId="166F142B" w14:textId="7CA35E35" w:rsidR="00B12654" w:rsidRPr="00382D69" w:rsidRDefault="00B12654"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498F" w:rsidRPr="00382D69">
              <w:rPr>
                <w:rFonts w:ascii="Arial" w:hAnsi="Arial"/>
                <w:bCs/>
                <w:i w:val="0"/>
                <w:iCs w:val="0"/>
                <w:color w:val="auto"/>
                <w:sz w:val="20"/>
                <w:szCs w:val="20"/>
              </w:rPr>
              <w:t>___________________________________________________________________________________________________________________________________________</w:t>
            </w:r>
          </w:p>
        </w:tc>
      </w:tr>
    </w:tbl>
    <w:p w14:paraId="7C70B325" w14:textId="559D1423" w:rsidR="00B12654" w:rsidRDefault="00B12654" w:rsidP="00766F7A">
      <w:pPr>
        <w:shd w:val="clear" w:color="auto" w:fill="FFFFFF" w:themeFill="background1"/>
        <w:spacing w:after="0" w:line="240" w:lineRule="auto"/>
        <w:rPr>
          <w:rFonts w:ascii="Arial" w:hAnsi="Arial" w:cs="Arial"/>
          <w:sz w:val="20"/>
          <w:szCs w:val="20"/>
        </w:rPr>
      </w:pPr>
    </w:p>
    <w:p w14:paraId="52DE1F6F" w14:textId="01E5B24F" w:rsidR="008F03F2" w:rsidRDefault="008F03F2" w:rsidP="00766F7A">
      <w:pPr>
        <w:shd w:val="clear" w:color="auto" w:fill="FFFFFF" w:themeFill="background1"/>
        <w:spacing w:after="0" w:line="240" w:lineRule="auto"/>
        <w:rPr>
          <w:rFonts w:ascii="Arial" w:hAnsi="Arial" w:cs="Arial"/>
          <w:sz w:val="20"/>
          <w:szCs w:val="20"/>
          <w:lang w:val="en-US"/>
        </w:rPr>
      </w:pPr>
    </w:p>
    <w:p w14:paraId="63F63F30" w14:textId="78E30102" w:rsidR="00E93738" w:rsidRDefault="00E93738" w:rsidP="00766F7A">
      <w:pPr>
        <w:shd w:val="clear" w:color="auto" w:fill="FFFFFF" w:themeFill="background1"/>
        <w:spacing w:after="0" w:line="240" w:lineRule="auto"/>
        <w:rPr>
          <w:rFonts w:ascii="Arial" w:hAnsi="Arial" w:cs="Arial"/>
          <w:sz w:val="20"/>
          <w:szCs w:val="20"/>
          <w:lang w:val="en-US"/>
        </w:rPr>
      </w:pPr>
    </w:p>
    <w:p w14:paraId="37AAA223" w14:textId="281AEEA9" w:rsidR="00E93738" w:rsidRDefault="00E93738" w:rsidP="00766F7A">
      <w:pPr>
        <w:shd w:val="clear" w:color="auto" w:fill="FFFFFF" w:themeFill="background1"/>
        <w:spacing w:after="0" w:line="240" w:lineRule="auto"/>
        <w:rPr>
          <w:rFonts w:ascii="Arial" w:hAnsi="Arial" w:cs="Arial"/>
          <w:sz w:val="20"/>
          <w:szCs w:val="20"/>
          <w:lang w:val="en-US"/>
        </w:rPr>
      </w:pPr>
    </w:p>
    <w:p w14:paraId="06D78BA6" w14:textId="53C77059" w:rsidR="00FE721F" w:rsidRPr="00E93738" w:rsidRDefault="00FE721F" w:rsidP="00766F7A">
      <w:pPr>
        <w:shd w:val="clear" w:color="auto" w:fill="FFFFFF" w:themeFill="background1"/>
        <w:spacing w:after="0" w:line="240" w:lineRule="auto"/>
        <w:rPr>
          <w:rFonts w:ascii="Arial" w:hAnsi="Arial" w:cs="Arial"/>
          <w:sz w:val="20"/>
          <w:szCs w:val="20"/>
          <w:lang w:val="en-US"/>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FE721F" w:rsidRPr="009B0AD2" w14:paraId="0D18A850" w14:textId="77777777" w:rsidTr="00EB37B0">
        <w:tc>
          <w:tcPr>
            <w:tcW w:w="9356" w:type="dxa"/>
          </w:tcPr>
          <w:p w14:paraId="05EA6B07" w14:textId="2C0F043A" w:rsidR="00FE721F" w:rsidRPr="009B0AD2" w:rsidRDefault="00FE721F" w:rsidP="00EB37B0">
            <w:pPr>
              <w:rPr>
                <w:rFonts w:ascii="Arial" w:hAnsi="Arial"/>
                <w:b/>
                <w:sz w:val="20"/>
              </w:rPr>
            </w:pPr>
            <w:r w:rsidRPr="00E14396">
              <w:rPr>
                <w:rFonts w:ascii="Arial" w:hAnsi="Arial"/>
                <w:b/>
                <w:sz w:val="20"/>
              </w:rPr>
              <w:lastRenderedPageBreak/>
              <w:t xml:space="preserve">Aufgabe </w:t>
            </w:r>
            <w:r w:rsidR="00E93738">
              <w:rPr>
                <w:rFonts w:ascii="Arial" w:hAnsi="Arial"/>
                <w:b/>
                <w:sz w:val="20"/>
              </w:rPr>
              <w:t>3</w:t>
            </w:r>
            <w:r>
              <w:rPr>
                <w:rFonts w:ascii="Arial" w:hAnsi="Arial"/>
                <w:b/>
                <w:sz w:val="20"/>
              </w:rPr>
              <w:t xml:space="preserve">: </w:t>
            </w:r>
            <w:r w:rsidR="00E93738">
              <w:rPr>
                <w:rFonts w:ascii="Arial" w:hAnsi="Arial"/>
                <w:b/>
                <w:sz w:val="20"/>
              </w:rPr>
              <w:t>Wohnmaschinen</w:t>
            </w:r>
          </w:p>
        </w:tc>
      </w:tr>
      <w:tr w:rsidR="00CB6A6D" w:rsidRPr="009B0AD2" w14:paraId="14D0C5F9" w14:textId="77777777" w:rsidTr="00EB37B0">
        <w:tc>
          <w:tcPr>
            <w:tcW w:w="9356" w:type="dxa"/>
          </w:tcPr>
          <w:p w14:paraId="782A9631" w14:textId="77777777" w:rsidR="00CB6A6D" w:rsidRPr="00E14396" w:rsidRDefault="00CB6A6D" w:rsidP="00EB37B0">
            <w:pPr>
              <w:rPr>
                <w:rFonts w:ascii="Arial" w:hAnsi="Arial"/>
                <w:b/>
                <w:sz w:val="20"/>
              </w:rPr>
            </w:pPr>
          </w:p>
        </w:tc>
      </w:tr>
      <w:tr w:rsidR="00FE721F" w:rsidRPr="00E55627" w14:paraId="311F865B" w14:textId="77777777" w:rsidTr="003E55C5">
        <w:tc>
          <w:tcPr>
            <w:tcW w:w="9356" w:type="dxa"/>
          </w:tcPr>
          <w:p w14:paraId="1628E08D" w14:textId="385C139E" w:rsidR="00272E29" w:rsidRDefault="00CB6A6D" w:rsidP="00CB6A6D">
            <w:pPr>
              <w:pStyle w:val="ListParagraph"/>
              <w:numPr>
                <w:ilvl w:val="0"/>
                <w:numId w:val="32"/>
              </w:numPr>
              <w:rPr>
                <w:rFonts w:ascii="Arial" w:hAnsi="Arial"/>
                <w:sz w:val="20"/>
              </w:rPr>
            </w:pPr>
            <w:r w:rsidRPr="00CB6A6D">
              <w:rPr>
                <w:rFonts w:ascii="Arial" w:hAnsi="Arial"/>
                <w:sz w:val="20"/>
              </w:rPr>
              <w:t xml:space="preserve">Schaue dir die Bilder der </w:t>
            </w:r>
            <w:r>
              <w:rPr>
                <w:rFonts w:ascii="Arial" w:hAnsi="Arial"/>
                <w:sz w:val="20"/>
              </w:rPr>
              <w:t>«</w:t>
            </w:r>
            <w:r w:rsidRPr="00CB6A6D">
              <w:rPr>
                <w:rFonts w:ascii="Arial" w:hAnsi="Arial"/>
                <w:sz w:val="20"/>
              </w:rPr>
              <w:t>Unité d’Habitation</w:t>
            </w:r>
            <w:r>
              <w:rPr>
                <w:rFonts w:ascii="Arial" w:hAnsi="Arial"/>
                <w:sz w:val="20"/>
              </w:rPr>
              <w:t>»</w:t>
            </w:r>
            <w:r w:rsidRPr="00CB6A6D">
              <w:rPr>
                <w:rFonts w:ascii="Arial" w:hAnsi="Arial"/>
                <w:sz w:val="20"/>
              </w:rPr>
              <w:t xml:space="preserve"> von Le</w:t>
            </w:r>
            <w:r w:rsidR="00C07664">
              <w:rPr>
                <w:rFonts w:ascii="Arial" w:hAnsi="Arial"/>
                <w:sz w:val="20"/>
              </w:rPr>
              <w:t xml:space="preserve"> </w:t>
            </w:r>
            <w:r w:rsidRPr="00CB6A6D">
              <w:rPr>
                <w:rFonts w:ascii="Arial" w:hAnsi="Arial"/>
                <w:sz w:val="20"/>
              </w:rPr>
              <w:t xml:space="preserve">Corbusier aus dem Jahr 1947 an. Überlege dir, für wen diese Wohnungen gebaut wurden und welche Vorteile sie bieten. Gestalte nun aus den Bildern und zusätzlichen </w:t>
            </w:r>
            <w:r w:rsidR="00C07664">
              <w:rPr>
                <w:rFonts w:ascii="Arial" w:hAnsi="Arial"/>
                <w:sz w:val="20"/>
              </w:rPr>
              <w:t xml:space="preserve">Fotos, </w:t>
            </w:r>
            <w:r w:rsidRPr="00CB6A6D">
              <w:rPr>
                <w:rFonts w:ascii="Arial" w:hAnsi="Arial"/>
                <w:sz w:val="20"/>
              </w:rPr>
              <w:t>Schriften</w:t>
            </w:r>
            <w:r w:rsidR="00C07664">
              <w:rPr>
                <w:rFonts w:ascii="Arial" w:hAnsi="Arial"/>
                <w:sz w:val="20"/>
              </w:rPr>
              <w:t xml:space="preserve">, Grafiken </w:t>
            </w:r>
            <w:r w:rsidRPr="00CB6A6D">
              <w:rPr>
                <w:rFonts w:ascii="Arial" w:hAnsi="Arial"/>
                <w:sz w:val="20"/>
              </w:rPr>
              <w:t>ein Werbeplakat für die</w:t>
            </w:r>
            <w:r>
              <w:rPr>
                <w:rFonts w:ascii="Arial" w:hAnsi="Arial"/>
                <w:sz w:val="20"/>
              </w:rPr>
              <w:t>se</w:t>
            </w:r>
            <w:r w:rsidRPr="00CB6A6D">
              <w:rPr>
                <w:rFonts w:ascii="Arial" w:hAnsi="Arial"/>
                <w:sz w:val="20"/>
              </w:rPr>
              <w:t xml:space="preserve"> Wohnungen. </w:t>
            </w:r>
          </w:p>
          <w:p w14:paraId="2F8CA6C3" w14:textId="77777777" w:rsidR="00272E29" w:rsidRDefault="00272E29" w:rsidP="00272E29">
            <w:pPr>
              <w:pStyle w:val="ListParagraph"/>
              <w:ind w:left="360"/>
              <w:rPr>
                <w:rFonts w:ascii="Arial" w:hAnsi="Arial"/>
                <w:sz w:val="20"/>
              </w:rPr>
            </w:pPr>
          </w:p>
          <w:p w14:paraId="2C14B2E3" w14:textId="3ADD7D59" w:rsidR="00FE721F" w:rsidRPr="003E55C5" w:rsidRDefault="00CB6A6D" w:rsidP="003E55C5">
            <w:pPr>
              <w:pStyle w:val="ListParagraph"/>
              <w:ind w:left="360"/>
              <w:rPr>
                <w:rFonts w:ascii="Arial" w:hAnsi="Arial"/>
                <w:sz w:val="20"/>
              </w:rPr>
            </w:pPr>
            <w:r w:rsidRPr="00272E29">
              <w:rPr>
                <w:rFonts w:ascii="Arial" w:hAnsi="Arial"/>
                <w:sz w:val="20"/>
              </w:rPr>
              <w:t>Präsentier</w:t>
            </w:r>
            <w:r w:rsidR="00272E29">
              <w:rPr>
                <w:rFonts w:ascii="Arial" w:hAnsi="Arial"/>
                <w:sz w:val="20"/>
              </w:rPr>
              <w:t>e deine Ergebnisse in der Klasse</w:t>
            </w:r>
            <w:r w:rsidRPr="00272E29">
              <w:rPr>
                <w:rFonts w:ascii="Arial" w:hAnsi="Arial"/>
                <w:sz w:val="20"/>
              </w:rPr>
              <w:t>. Halte</w:t>
            </w:r>
            <w:r w:rsidR="003E55C5">
              <w:rPr>
                <w:rFonts w:ascii="Arial" w:hAnsi="Arial"/>
                <w:sz w:val="20"/>
              </w:rPr>
              <w:t>t danach</w:t>
            </w:r>
            <w:r w:rsidRPr="00272E29">
              <w:rPr>
                <w:rFonts w:ascii="Arial" w:hAnsi="Arial"/>
                <w:sz w:val="20"/>
              </w:rPr>
              <w:t xml:space="preserve"> gemeinsam die Vor</w:t>
            </w:r>
            <w:r w:rsidR="003E55C5">
              <w:rPr>
                <w:rFonts w:ascii="Arial" w:hAnsi="Arial"/>
                <w:sz w:val="20"/>
              </w:rPr>
              <w:t xml:space="preserve">- und Nachteile </w:t>
            </w:r>
            <w:r w:rsidRPr="00272E29">
              <w:rPr>
                <w:rFonts w:ascii="Arial" w:hAnsi="Arial"/>
                <w:sz w:val="20"/>
              </w:rPr>
              <w:t xml:space="preserve">der </w:t>
            </w:r>
            <w:r w:rsidR="003E55C5">
              <w:rPr>
                <w:rFonts w:ascii="Arial" w:hAnsi="Arial"/>
                <w:sz w:val="20"/>
              </w:rPr>
              <w:t>«</w:t>
            </w:r>
            <w:r w:rsidRPr="00272E29">
              <w:rPr>
                <w:rFonts w:ascii="Arial" w:hAnsi="Arial"/>
                <w:sz w:val="20"/>
              </w:rPr>
              <w:t>Unité d’Habitations</w:t>
            </w:r>
            <w:r w:rsidR="003E55C5">
              <w:rPr>
                <w:rFonts w:ascii="Arial" w:hAnsi="Arial"/>
                <w:sz w:val="20"/>
              </w:rPr>
              <w:t>» für die Bewohner, Stadt und Umwelt</w:t>
            </w:r>
            <w:r w:rsidRPr="00272E29">
              <w:rPr>
                <w:rFonts w:ascii="Arial" w:hAnsi="Arial"/>
                <w:sz w:val="20"/>
              </w:rPr>
              <w:t xml:space="preserve"> fest.</w:t>
            </w:r>
            <w:r w:rsidR="003E55C5">
              <w:rPr>
                <w:rFonts w:ascii="Arial" w:hAnsi="Arial"/>
                <w:sz w:val="20"/>
              </w:rPr>
              <w:t xml:space="preserve"> </w:t>
            </w:r>
          </w:p>
        </w:tc>
      </w:tr>
    </w:tbl>
    <w:p w14:paraId="64DCCE7D" w14:textId="59A5461A" w:rsidR="00FE721F" w:rsidRDefault="00FE721F"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544"/>
        <w:gridCol w:w="1701"/>
        <w:gridCol w:w="4111"/>
      </w:tblGrid>
      <w:tr w:rsidR="003D0163" w14:paraId="2ED61C4F" w14:textId="77777777" w:rsidTr="0097616B">
        <w:tc>
          <w:tcPr>
            <w:tcW w:w="3544" w:type="dxa"/>
            <w:vAlign w:val="bottom"/>
          </w:tcPr>
          <w:p w14:paraId="3D8AA8A7" w14:textId="77777777" w:rsidR="003D0163" w:rsidRDefault="003D0163" w:rsidP="0097616B">
            <w:pPr>
              <w:rPr>
                <w:rFonts w:ascii="Arial" w:hAnsi="Arial"/>
                <w:sz w:val="20"/>
              </w:rPr>
            </w:pPr>
            <w:r>
              <w:rPr>
                <w:rFonts w:ascii="Arial" w:hAnsi="Arial"/>
                <w:noProof/>
                <w:sz w:val="20"/>
                <w:lang w:val="de-DE" w:eastAsia="de-DE"/>
              </w:rPr>
              <w:drawing>
                <wp:inline distT="0" distB="0" distL="0" distR="0" wp14:anchorId="3B1F2259" wp14:editId="3FF5160F">
                  <wp:extent cx="2016000" cy="3022490"/>
                  <wp:effectExtent l="0" t="0" r="3810" b="698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4Franken_imago-IPON_61046387s.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016000" cy="3022490"/>
                          </a:xfrm>
                          <a:prstGeom prst="rect">
                            <a:avLst/>
                          </a:prstGeom>
                          <a:noFill/>
                          <a:ln>
                            <a:noFill/>
                          </a:ln>
                          <a:extLst>
                            <a:ext uri="{53640926-AAD7-44D8-BBD7-CCE9431645EC}">
                              <a14:shadowObscured xmlns:a14="http://schemas.microsoft.com/office/drawing/2010/main"/>
                            </a:ext>
                          </a:extLst>
                        </pic:spPr>
                      </pic:pic>
                    </a:graphicData>
                  </a:graphic>
                </wp:inline>
              </w:drawing>
            </w:r>
          </w:p>
          <w:p w14:paraId="0B74F480" w14:textId="254EA467" w:rsidR="003D0163" w:rsidRPr="00A95B12" w:rsidRDefault="003D0163" w:rsidP="003D0163">
            <w:pPr>
              <w:pStyle w:val="Caption"/>
              <w:rPr>
                <w:rFonts w:ascii="Arial" w:hAnsi="Arial"/>
                <w:color w:val="auto"/>
                <w:sz w:val="12"/>
                <w:szCs w:val="12"/>
                <w:lang w:val="en-US"/>
              </w:rPr>
            </w:pPr>
            <w:r w:rsidRPr="00A95B12">
              <w:rPr>
                <w:rFonts w:ascii="Arial" w:hAnsi="Arial"/>
                <w:color w:val="auto"/>
                <w:sz w:val="12"/>
                <w:szCs w:val="12"/>
                <w:lang w:val="en-US"/>
              </w:rPr>
              <w:t xml:space="preserve">Bild: </w:t>
            </w:r>
            <w:r w:rsidR="00A95B12" w:rsidRPr="00A95B12">
              <w:rPr>
                <w:rFonts w:ascii="Arial" w:hAnsi="Arial"/>
                <w:color w:val="auto"/>
                <w:sz w:val="12"/>
                <w:szCs w:val="12"/>
                <w:lang w:val="en-US"/>
              </w:rPr>
              <w:t>Dachterrasse der Unit</w:t>
            </w:r>
            <w:r w:rsidR="00A95B12" w:rsidRPr="00A95B12">
              <w:rPr>
                <w:rFonts w:ascii="Arial" w:hAnsi="Arial"/>
                <w:color w:val="auto"/>
                <w:sz w:val="12"/>
                <w:szCs w:val="12"/>
                <w:lang w:val="en-US"/>
              </w:rPr>
              <w:t>é</w:t>
            </w:r>
            <w:r w:rsidR="00A95B12" w:rsidRPr="00A95B12">
              <w:rPr>
                <w:rFonts w:ascii="Arial" w:hAnsi="Arial"/>
                <w:color w:val="auto"/>
                <w:sz w:val="12"/>
                <w:szCs w:val="12"/>
                <w:lang w:val="en-US"/>
              </w:rPr>
              <w:t xml:space="preserve"> d</w:t>
            </w:r>
            <w:r w:rsidR="00A95B12" w:rsidRPr="00A95B12">
              <w:rPr>
                <w:rFonts w:ascii="Arial" w:hAnsi="Arial"/>
                <w:color w:val="auto"/>
                <w:sz w:val="12"/>
                <w:szCs w:val="12"/>
                <w:lang w:val="en-US"/>
              </w:rPr>
              <w:t>’H</w:t>
            </w:r>
            <w:r w:rsidR="00A95B12" w:rsidRPr="00A95B12">
              <w:rPr>
                <w:rFonts w:ascii="Arial" w:hAnsi="Arial"/>
                <w:color w:val="auto"/>
                <w:sz w:val="12"/>
                <w:szCs w:val="12"/>
                <w:lang w:val="en-US"/>
              </w:rPr>
              <w:t>abitation in Marseille</w:t>
            </w:r>
          </w:p>
          <w:p w14:paraId="3E208AB6" w14:textId="7B4F9289" w:rsidR="003D0163" w:rsidRPr="00A95B12" w:rsidRDefault="003D0163" w:rsidP="003D0163">
            <w:pPr>
              <w:rPr>
                <w:rFonts w:ascii="Arial" w:hAnsi="Arial"/>
                <w:i/>
                <w:iCs/>
                <w:sz w:val="20"/>
                <w:lang w:val="en-US"/>
              </w:rPr>
            </w:pPr>
            <w:r w:rsidRPr="00A95B12">
              <w:rPr>
                <w:rFonts w:ascii="Arial" w:hAnsi="Arial" w:cs="Arial"/>
                <w:i/>
                <w:iCs/>
                <w:sz w:val="12"/>
                <w:szCs w:val="12"/>
                <w:lang w:val="en-US"/>
              </w:rPr>
              <w:t xml:space="preserve">Quelle: </w:t>
            </w:r>
            <w:r w:rsidR="006119C6">
              <w:rPr>
                <w:rFonts w:ascii="Arial" w:hAnsi="Arial" w:cs="Arial"/>
                <w:i/>
                <w:iCs/>
                <w:sz w:val="12"/>
                <w:szCs w:val="12"/>
                <w:lang w:val="en-US"/>
              </w:rPr>
              <w:t>Imago Images</w:t>
            </w:r>
          </w:p>
        </w:tc>
        <w:tc>
          <w:tcPr>
            <w:tcW w:w="5812" w:type="dxa"/>
            <w:gridSpan w:val="2"/>
            <w:vAlign w:val="bottom"/>
          </w:tcPr>
          <w:p w14:paraId="5B53F30D" w14:textId="77777777" w:rsidR="003D0163" w:rsidRDefault="003D0163" w:rsidP="0097616B">
            <w:pPr>
              <w:rPr>
                <w:rFonts w:ascii="Arial" w:hAnsi="Arial"/>
                <w:sz w:val="20"/>
              </w:rPr>
            </w:pPr>
            <w:r>
              <w:rPr>
                <w:rFonts w:ascii="Arial" w:hAnsi="Arial"/>
                <w:noProof/>
                <w:sz w:val="20"/>
                <w:lang w:val="de-DE" w:eastAsia="de-DE"/>
              </w:rPr>
              <w:drawing>
                <wp:inline distT="0" distB="0" distL="0" distR="0" wp14:anchorId="19DE4735" wp14:editId="4A116946">
                  <wp:extent cx="3456000" cy="2305152"/>
                  <wp:effectExtent l="0" t="0" r="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10FRANKEN%20KEYSTONE-Sylvain%20Grandadam_157552923_preview.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56000" cy="2305152"/>
                          </a:xfrm>
                          <a:prstGeom prst="rect">
                            <a:avLst/>
                          </a:prstGeom>
                          <a:noFill/>
                          <a:ln>
                            <a:noFill/>
                          </a:ln>
                        </pic:spPr>
                      </pic:pic>
                    </a:graphicData>
                  </a:graphic>
                </wp:inline>
              </w:drawing>
            </w:r>
          </w:p>
          <w:p w14:paraId="3EA01878" w14:textId="69E58F34" w:rsidR="00FF74D3" w:rsidRPr="00FF74D3" w:rsidRDefault="00FF74D3" w:rsidP="00FF74D3">
            <w:pPr>
              <w:pStyle w:val="Caption"/>
              <w:rPr>
                <w:rFonts w:ascii="Arial" w:hAnsi="Arial"/>
                <w:color w:val="auto"/>
                <w:sz w:val="12"/>
                <w:szCs w:val="12"/>
              </w:rPr>
            </w:pPr>
            <w:r w:rsidRPr="00FF74D3">
              <w:rPr>
                <w:rFonts w:ascii="Arial" w:hAnsi="Arial"/>
                <w:color w:val="auto"/>
                <w:sz w:val="12"/>
                <w:szCs w:val="12"/>
              </w:rPr>
              <w:t xml:space="preserve">Bild: </w:t>
            </w:r>
            <w:r w:rsidRPr="00FF74D3">
              <w:rPr>
                <w:rFonts w:ascii="Arial" w:hAnsi="Arial"/>
                <w:color w:val="auto"/>
                <w:sz w:val="12"/>
                <w:szCs w:val="12"/>
              </w:rPr>
              <w:t>Innenansicht</w:t>
            </w:r>
            <w:r w:rsidRPr="00FF74D3">
              <w:rPr>
                <w:rFonts w:ascii="Arial" w:hAnsi="Arial"/>
                <w:color w:val="auto"/>
                <w:sz w:val="12"/>
                <w:szCs w:val="12"/>
              </w:rPr>
              <w:t xml:space="preserve"> der Unité d’Habitation in Marseille</w:t>
            </w:r>
          </w:p>
          <w:p w14:paraId="017634D9" w14:textId="07A13DFD" w:rsidR="00FF74D3" w:rsidRPr="00FF74D3" w:rsidRDefault="00FF74D3" w:rsidP="00FF74D3">
            <w:pPr>
              <w:rPr>
                <w:rFonts w:ascii="Arial" w:hAnsi="Arial"/>
                <w:sz w:val="20"/>
              </w:rPr>
            </w:pPr>
            <w:r w:rsidRPr="00FF74D3">
              <w:rPr>
                <w:rFonts w:ascii="Arial" w:hAnsi="Arial" w:cs="Arial"/>
                <w:i/>
                <w:iCs/>
                <w:sz w:val="12"/>
                <w:szCs w:val="12"/>
              </w:rPr>
              <w:t xml:space="preserve">Quelle: </w:t>
            </w:r>
            <w:r w:rsidRPr="00FF74D3">
              <w:rPr>
                <w:rFonts w:ascii="Arial" w:hAnsi="Arial" w:cs="Arial"/>
                <w:i/>
                <w:iCs/>
                <w:sz w:val="12"/>
                <w:szCs w:val="12"/>
              </w:rPr>
              <w:t>Ke</w:t>
            </w:r>
            <w:r>
              <w:rPr>
                <w:rFonts w:ascii="Arial" w:hAnsi="Arial" w:cs="Arial"/>
                <w:i/>
                <w:iCs/>
                <w:sz w:val="12"/>
                <w:szCs w:val="12"/>
              </w:rPr>
              <w:t xml:space="preserve">ystone / </w:t>
            </w:r>
            <w:r w:rsidRPr="00FF74D3">
              <w:rPr>
                <w:rFonts w:ascii="Arial" w:hAnsi="Arial" w:cs="Arial"/>
                <w:i/>
                <w:iCs/>
                <w:sz w:val="12"/>
                <w:szCs w:val="12"/>
              </w:rPr>
              <w:t>S</w:t>
            </w:r>
            <w:r>
              <w:rPr>
                <w:rFonts w:ascii="Arial" w:hAnsi="Arial" w:cs="Arial"/>
                <w:i/>
                <w:iCs/>
                <w:sz w:val="12"/>
                <w:szCs w:val="12"/>
              </w:rPr>
              <w:t>ylvain</w:t>
            </w:r>
            <w:r w:rsidRPr="00FF74D3">
              <w:rPr>
                <w:rFonts w:ascii="Arial" w:hAnsi="Arial" w:cs="Arial"/>
                <w:i/>
                <w:iCs/>
                <w:sz w:val="12"/>
                <w:szCs w:val="12"/>
              </w:rPr>
              <w:t xml:space="preserve"> G</w:t>
            </w:r>
            <w:r>
              <w:rPr>
                <w:rFonts w:ascii="Arial" w:hAnsi="Arial" w:cs="Arial"/>
                <w:i/>
                <w:iCs/>
                <w:sz w:val="12"/>
                <w:szCs w:val="12"/>
              </w:rPr>
              <w:t>randadam</w:t>
            </w:r>
          </w:p>
        </w:tc>
      </w:tr>
      <w:tr w:rsidR="003D0163" w14:paraId="114FBD55" w14:textId="77777777" w:rsidTr="0097616B">
        <w:tc>
          <w:tcPr>
            <w:tcW w:w="5245" w:type="dxa"/>
            <w:gridSpan w:val="2"/>
          </w:tcPr>
          <w:p w14:paraId="1FE02853" w14:textId="77777777" w:rsidR="003D0163" w:rsidRDefault="003D0163" w:rsidP="0097616B">
            <w:pPr>
              <w:rPr>
                <w:rFonts w:ascii="Arial" w:hAnsi="Arial"/>
                <w:sz w:val="20"/>
                <w:lang w:val="en-US"/>
              </w:rPr>
            </w:pPr>
            <w:r>
              <w:rPr>
                <w:rFonts w:ascii="Arial" w:hAnsi="Arial"/>
                <w:noProof/>
                <w:sz w:val="20"/>
                <w:lang w:val="en-US"/>
              </w:rPr>
              <w:drawing>
                <wp:inline distT="0" distB="0" distL="0" distR="0" wp14:anchorId="41A61292" wp14:editId="4694E472">
                  <wp:extent cx="3168000" cy="211305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corbusier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000" cy="2113056"/>
                          </a:xfrm>
                          <a:prstGeom prst="rect">
                            <a:avLst/>
                          </a:prstGeom>
                        </pic:spPr>
                      </pic:pic>
                    </a:graphicData>
                  </a:graphic>
                </wp:inline>
              </w:drawing>
            </w:r>
          </w:p>
          <w:p w14:paraId="7577C267" w14:textId="0803ADE8" w:rsidR="008F48FE" w:rsidRPr="00A95B12" w:rsidRDefault="008F48FE" w:rsidP="008F48FE">
            <w:pPr>
              <w:pStyle w:val="Caption"/>
              <w:rPr>
                <w:rFonts w:ascii="Arial" w:hAnsi="Arial"/>
                <w:color w:val="auto"/>
                <w:sz w:val="12"/>
                <w:szCs w:val="12"/>
                <w:lang w:val="en-US"/>
              </w:rPr>
            </w:pPr>
            <w:r w:rsidRPr="00A95B12">
              <w:rPr>
                <w:rFonts w:ascii="Arial" w:hAnsi="Arial"/>
                <w:color w:val="auto"/>
                <w:sz w:val="12"/>
                <w:szCs w:val="12"/>
                <w:lang w:val="en-US"/>
              </w:rPr>
              <w:t xml:space="preserve">Bild: </w:t>
            </w:r>
            <w:r>
              <w:rPr>
                <w:rFonts w:ascii="Arial" w:hAnsi="Arial"/>
                <w:color w:val="auto"/>
                <w:sz w:val="12"/>
                <w:szCs w:val="12"/>
                <w:lang w:val="en-US"/>
              </w:rPr>
              <w:t>Aussenansicht</w:t>
            </w:r>
            <w:r w:rsidRPr="00A95B12">
              <w:rPr>
                <w:rFonts w:ascii="Arial" w:hAnsi="Arial"/>
                <w:color w:val="auto"/>
                <w:sz w:val="12"/>
                <w:szCs w:val="12"/>
                <w:lang w:val="en-US"/>
              </w:rPr>
              <w:t xml:space="preserve"> der Unité d’Habitation in Marseille</w:t>
            </w:r>
          </w:p>
          <w:p w14:paraId="6708D45F" w14:textId="3F85F930" w:rsidR="008F48FE" w:rsidRPr="00B90751" w:rsidRDefault="008F48FE" w:rsidP="008F48FE">
            <w:pPr>
              <w:rPr>
                <w:rFonts w:ascii="Arial" w:hAnsi="Arial"/>
                <w:sz w:val="20"/>
                <w:lang w:val="en-US"/>
              </w:rPr>
            </w:pPr>
            <w:r w:rsidRPr="00A95B12">
              <w:rPr>
                <w:rFonts w:ascii="Arial" w:hAnsi="Arial" w:cs="Arial"/>
                <w:i/>
                <w:iCs/>
                <w:sz w:val="12"/>
                <w:szCs w:val="12"/>
                <w:lang w:val="en-US"/>
              </w:rPr>
              <w:t xml:space="preserve">Quelle: </w:t>
            </w:r>
            <w:r>
              <w:rPr>
                <w:rFonts w:ascii="Arial" w:hAnsi="Arial" w:cs="Arial"/>
                <w:i/>
                <w:iCs/>
                <w:sz w:val="12"/>
                <w:szCs w:val="12"/>
                <w:lang w:val="en-US"/>
              </w:rPr>
              <w:t>M</w:t>
            </w:r>
            <w:r w:rsidRPr="008F48FE">
              <w:rPr>
                <w:rFonts w:ascii="Arial" w:hAnsi="Arial" w:cs="Arial"/>
                <w:i/>
                <w:iCs/>
                <w:sz w:val="12"/>
                <w:szCs w:val="12"/>
                <w:lang w:val="en-US"/>
              </w:rPr>
              <w:t xml:space="preserve">auritius </w:t>
            </w:r>
            <w:r>
              <w:rPr>
                <w:rFonts w:ascii="Arial" w:hAnsi="Arial" w:cs="Arial"/>
                <w:i/>
                <w:iCs/>
                <w:sz w:val="12"/>
                <w:szCs w:val="12"/>
                <w:lang w:val="en-US"/>
              </w:rPr>
              <w:t>I</w:t>
            </w:r>
            <w:r w:rsidRPr="008F48FE">
              <w:rPr>
                <w:rFonts w:ascii="Arial" w:hAnsi="Arial" w:cs="Arial"/>
                <w:i/>
                <w:iCs/>
                <w:sz w:val="12"/>
                <w:szCs w:val="12"/>
                <w:lang w:val="en-US"/>
              </w:rPr>
              <w:t>mages</w:t>
            </w:r>
            <w:r>
              <w:rPr>
                <w:rFonts w:ascii="Arial" w:hAnsi="Arial" w:cs="Arial"/>
                <w:i/>
                <w:iCs/>
                <w:sz w:val="12"/>
                <w:szCs w:val="12"/>
                <w:lang w:val="en-US"/>
              </w:rPr>
              <w:t xml:space="preserve"> / Martin Thomas</w:t>
            </w:r>
          </w:p>
        </w:tc>
        <w:tc>
          <w:tcPr>
            <w:tcW w:w="4111" w:type="dxa"/>
          </w:tcPr>
          <w:p w14:paraId="69ABAE16" w14:textId="77777777" w:rsidR="003D0163" w:rsidRDefault="003D0163" w:rsidP="0097616B">
            <w:pPr>
              <w:rPr>
                <w:rFonts w:ascii="Arial" w:hAnsi="Arial"/>
                <w:sz w:val="20"/>
              </w:rPr>
            </w:pPr>
            <w:r>
              <w:rPr>
                <w:rFonts w:ascii="Arial" w:hAnsi="Arial"/>
                <w:noProof/>
                <w:sz w:val="20"/>
                <w:lang w:val="de-DE" w:eastAsia="de-DE"/>
              </w:rPr>
              <w:drawing>
                <wp:inline distT="0" distB="0" distL="0" distR="0" wp14:anchorId="187A648A" wp14:editId="6963306A">
                  <wp:extent cx="2340000" cy="1556100"/>
                  <wp:effectExtent l="0" t="0" r="3175" b="635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4Franken_imago-PanoramiC_57068691s.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40000" cy="1556100"/>
                          </a:xfrm>
                          <a:prstGeom prst="rect">
                            <a:avLst/>
                          </a:prstGeom>
                          <a:noFill/>
                          <a:ln>
                            <a:noFill/>
                          </a:ln>
                        </pic:spPr>
                      </pic:pic>
                    </a:graphicData>
                  </a:graphic>
                </wp:inline>
              </w:drawing>
            </w:r>
          </w:p>
          <w:p w14:paraId="7A427E38" w14:textId="4F5EF13D" w:rsidR="00683660" w:rsidRPr="00FF74D3" w:rsidRDefault="00683660" w:rsidP="00683660">
            <w:pPr>
              <w:pStyle w:val="Caption"/>
              <w:rPr>
                <w:rFonts w:ascii="Arial" w:hAnsi="Arial"/>
                <w:color w:val="auto"/>
                <w:sz w:val="12"/>
                <w:szCs w:val="12"/>
              </w:rPr>
            </w:pPr>
            <w:r w:rsidRPr="00FF74D3">
              <w:rPr>
                <w:rFonts w:ascii="Arial" w:hAnsi="Arial"/>
                <w:color w:val="auto"/>
                <w:sz w:val="12"/>
                <w:szCs w:val="12"/>
              </w:rPr>
              <w:t xml:space="preserve">Bild: </w:t>
            </w:r>
            <w:r>
              <w:rPr>
                <w:rFonts w:ascii="Arial" w:hAnsi="Arial"/>
                <w:color w:val="auto"/>
                <w:sz w:val="12"/>
                <w:szCs w:val="12"/>
              </w:rPr>
              <w:t xml:space="preserve">Wohnraum </w:t>
            </w:r>
            <w:r w:rsidRPr="00FF74D3">
              <w:rPr>
                <w:rFonts w:ascii="Arial" w:hAnsi="Arial"/>
                <w:color w:val="auto"/>
                <w:sz w:val="12"/>
                <w:szCs w:val="12"/>
              </w:rPr>
              <w:t>der Unité d’Habitation in Marseille</w:t>
            </w:r>
          </w:p>
          <w:p w14:paraId="6A58DF07" w14:textId="77777777" w:rsidR="00683660" w:rsidRDefault="00683660" w:rsidP="00683660">
            <w:pPr>
              <w:rPr>
                <w:rFonts w:ascii="Arial" w:hAnsi="Arial" w:cs="Arial"/>
                <w:i/>
                <w:iCs/>
                <w:sz w:val="12"/>
                <w:szCs w:val="12"/>
              </w:rPr>
            </w:pPr>
            <w:r w:rsidRPr="00FF74D3">
              <w:rPr>
                <w:rFonts w:ascii="Arial" w:hAnsi="Arial" w:cs="Arial"/>
                <w:i/>
                <w:iCs/>
                <w:sz w:val="12"/>
                <w:szCs w:val="12"/>
              </w:rPr>
              <w:t xml:space="preserve">Quelle: </w:t>
            </w:r>
            <w:r>
              <w:rPr>
                <w:rFonts w:ascii="Arial" w:hAnsi="Arial" w:cs="Arial"/>
                <w:i/>
                <w:iCs/>
                <w:sz w:val="12"/>
                <w:szCs w:val="12"/>
              </w:rPr>
              <w:t>Imago Images</w:t>
            </w:r>
          </w:p>
          <w:p w14:paraId="0236A6E8" w14:textId="77777777" w:rsidR="00DA0F72" w:rsidRDefault="00DA0F72" w:rsidP="00683660">
            <w:pPr>
              <w:rPr>
                <w:rFonts w:ascii="Arial" w:hAnsi="Arial" w:cs="Arial"/>
                <w:i/>
                <w:iCs/>
                <w:sz w:val="12"/>
                <w:szCs w:val="12"/>
              </w:rPr>
            </w:pPr>
          </w:p>
          <w:p w14:paraId="12593A3D" w14:textId="77777777" w:rsidR="00DA0F72" w:rsidRDefault="00DA0F72" w:rsidP="00683660">
            <w:pPr>
              <w:rPr>
                <w:rFonts w:ascii="Arial" w:hAnsi="Arial"/>
                <w:sz w:val="20"/>
              </w:rPr>
            </w:pPr>
            <w:r>
              <w:rPr>
                <w:rFonts w:ascii="Arial" w:hAnsi="Arial"/>
                <w:noProof/>
                <w:sz w:val="20"/>
              </w:rPr>
              <w:drawing>
                <wp:inline distT="0" distB="0" distL="0" distR="0" wp14:anchorId="75859781" wp14:editId="14FC105F">
                  <wp:extent cx="2340000" cy="1748241"/>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corbusier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748241"/>
                          </a:xfrm>
                          <a:prstGeom prst="rect">
                            <a:avLst/>
                          </a:prstGeom>
                        </pic:spPr>
                      </pic:pic>
                    </a:graphicData>
                  </a:graphic>
                </wp:inline>
              </w:drawing>
            </w:r>
          </w:p>
          <w:p w14:paraId="041BE7FE" w14:textId="623A1966" w:rsidR="00DA0F72" w:rsidRPr="00FF74D3" w:rsidRDefault="00DA0F72" w:rsidP="00DA0F72">
            <w:pPr>
              <w:pStyle w:val="Caption"/>
              <w:rPr>
                <w:rFonts w:ascii="Arial" w:hAnsi="Arial"/>
                <w:color w:val="auto"/>
                <w:sz w:val="12"/>
                <w:szCs w:val="12"/>
              </w:rPr>
            </w:pPr>
            <w:r w:rsidRPr="00FF74D3">
              <w:rPr>
                <w:rFonts w:ascii="Arial" w:hAnsi="Arial"/>
                <w:color w:val="auto"/>
                <w:sz w:val="12"/>
                <w:szCs w:val="12"/>
              </w:rPr>
              <w:t xml:space="preserve">Bild: </w:t>
            </w:r>
            <w:r w:rsidR="00C67246">
              <w:rPr>
                <w:rFonts w:ascii="Arial" w:hAnsi="Arial"/>
                <w:color w:val="auto"/>
                <w:sz w:val="12"/>
                <w:szCs w:val="12"/>
              </w:rPr>
              <w:t>Modell-</w:t>
            </w:r>
            <w:r>
              <w:rPr>
                <w:rFonts w:ascii="Arial" w:hAnsi="Arial"/>
                <w:color w:val="auto"/>
                <w:sz w:val="12"/>
                <w:szCs w:val="12"/>
              </w:rPr>
              <w:t xml:space="preserve">Wohnraum </w:t>
            </w:r>
            <w:r w:rsidRPr="00FF74D3">
              <w:rPr>
                <w:rFonts w:ascii="Arial" w:hAnsi="Arial"/>
                <w:color w:val="auto"/>
                <w:sz w:val="12"/>
                <w:szCs w:val="12"/>
              </w:rPr>
              <w:t>der Unité d’Habitation in Marseille</w:t>
            </w:r>
          </w:p>
          <w:p w14:paraId="58C82567" w14:textId="6F8FAC79" w:rsidR="00DA0F72" w:rsidRPr="00DA0F72" w:rsidRDefault="00DA0F72" w:rsidP="00683660">
            <w:pPr>
              <w:rPr>
                <w:rFonts w:ascii="Arial" w:hAnsi="Arial" w:cs="Arial"/>
                <w:i/>
                <w:iCs/>
                <w:sz w:val="12"/>
                <w:szCs w:val="12"/>
              </w:rPr>
            </w:pPr>
            <w:r w:rsidRPr="00FF74D3">
              <w:rPr>
                <w:rFonts w:ascii="Arial" w:hAnsi="Arial" w:cs="Arial"/>
                <w:i/>
                <w:iCs/>
                <w:sz w:val="12"/>
                <w:szCs w:val="12"/>
              </w:rPr>
              <w:t xml:space="preserve">Quelle: </w:t>
            </w:r>
            <w:r w:rsidR="00C67246">
              <w:rPr>
                <w:rFonts w:ascii="Arial" w:hAnsi="Arial" w:cs="Arial"/>
                <w:i/>
                <w:iCs/>
                <w:sz w:val="12"/>
                <w:szCs w:val="12"/>
              </w:rPr>
              <w:t>Wikimedia Commons / SiefkinDR</w:t>
            </w:r>
          </w:p>
        </w:tc>
      </w:tr>
    </w:tbl>
    <w:p w14:paraId="347F4B08" w14:textId="13E134EA" w:rsidR="001C226B" w:rsidRDefault="001C226B"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AC45E4" w:rsidRPr="00E55627" w14:paraId="09B16A0E" w14:textId="77777777" w:rsidTr="00535276">
        <w:tc>
          <w:tcPr>
            <w:tcW w:w="9356" w:type="dxa"/>
          </w:tcPr>
          <w:p w14:paraId="4FD7179B" w14:textId="68115ADB" w:rsidR="00AC45E4" w:rsidRPr="00AC45E4" w:rsidRDefault="00AC45E4" w:rsidP="00AC45E4">
            <w:pPr>
              <w:pStyle w:val="ListParagraph"/>
              <w:numPr>
                <w:ilvl w:val="0"/>
                <w:numId w:val="32"/>
              </w:numPr>
              <w:rPr>
                <w:rFonts w:ascii="Arial" w:hAnsi="Arial"/>
                <w:sz w:val="20"/>
              </w:rPr>
            </w:pPr>
            <w:r w:rsidRPr="00AC45E4">
              <w:rPr>
                <w:rFonts w:ascii="Arial" w:hAnsi="Arial"/>
                <w:sz w:val="20"/>
              </w:rPr>
              <w:lastRenderedPageBreak/>
              <w:t>Bildet Zweiergruppen und überlegt euch, welche Anforderungen unterschiedliche Personen an</w:t>
            </w:r>
            <w:r>
              <w:rPr>
                <w:rFonts w:ascii="Arial" w:hAnsi="Arial"/>
                <w:sz w:val="20"/>
              </w:rPr>
              <w:t xml:space="preserve"> ihren</w:t>
            </w:r>
            <w:r w:rsidRPr="00AC45E4">
              <w:rPr>
                <w:rFonts w:ascii="Arial" w:hAnsi="Arial"/>
                <w:sz w:val="20"/>
              </w:rPr>
              <w:t xml:space="preserve"> Wohnraum haben. Ihr könnt Personen aus eurem Umfeld als Vorbild nehmen oder eine Person frei erfinden. Erstellt mindestens zwei Steckbriefe.</w:t>
            </w:r>
            <w:r>
              <w:rPr>
                <w:rFonts w:ascii="Arial" w:hAnsi="Arial"/>
                <w:sz w:val="20"/>
              </w:rPr>
              <w:t xml:space="preserve"> </w:t>
            </w:r>
            <w:r>
              <w:rPr>
                <w:rFonts w:ascii="Arial" w:hAnsi="Arial"/>
                <w:sz w:val="20"/>
              </w:rPr>
              <w:t>Sammelt eure Steckbriefe und legt sie verdeckt auf einen Stapel. Ihr braucht die Steckbriefe in der nächsten Aufgabe wieder.</w:t>
            </w:r>
          </w:p>
        </w:tc>
      </w:tr>
    </w:tbl>
    <w:p w14:paraId="41B7AACE" w14:textId="77777777" w:rsidR="003D0163" w:rsidRDefault="003D0163" w:rsidP="00766F7A">
      <w:pPr>
        <w:shd w:val="clear" w:color="auto" w:fill="FFFFFF" w:themeFill="background1"/>
        <w:spacing w:after="0" w:line="240" w:lineRule="auto"/>
        <w:rPr>
          <w:rFonts w:ascii="Arial" w:hAnsi="Arial" w:cs="Arial"/>
          <w:sz w:val="20"/>
          <w:szCs w:val="20"/>
        </w:rPr>
      </w:pPr>
    </w:p>
    <w:p w14:paraId="7E466C95" w14:textId="2CF7E900" w:rsidR="00885E49" w:rsidRDefault="00885E49"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1555"/>
        <w:gridCol w:w="7801"/>
      </w:tblGrid>
      <w:tr w:rsidR="00636FAD" w14:paraId="7A1F2E82" w14:textId="77777777" w:rsidTr="00195E58">
        <w:tc>
          <w:tcPr>
            <w:tcW w:w="1555" w:type="dxa"/>
            <w:shd w:val="clear" w:color="auto" w:fill="F2F2F2" w:themeFill="background1" w:themeFillShade="F2"/>
            <w:vAlign w:val="center"/>
          </w:tcPr>
          <w:p w14:paraId="1EC4FB8B" w14:textId="77777777" w:rsidR="00636FAD" w:rsidRPr="00014CD0" w:rsidRDefault="00636FAD" w:rsidP="00195E58">
            <w:pPr>
              <w:contextualSpacing/>
              <w:rPr>
                <w:rFonts w:cstheme="minorHAnsi"/>
                <w:b/>
                <w:bCs/>
                <w:sz w:val="24"/>
                <w:szCs w:val="24"/>
              </w:rPr>
            </w:pPr>
            <w:r w:rsidRPr="00014CD0">
              <w:rPr>
                <w:rFonts w:cstheme="minorHAnsi"/>
                <w:b/>
                <w:bCs/>
                <w:sz w:val="24"/>
                <w:szCs w:val="24"/>
              </w:rPr>
              <w:t>Name</w:t>
            </w:r>
          </w:p>
        </w:tc>
        <w:tc>
          <w:tcPr>
            <w:tcW w:w="7801" w:type="dxa"/>
            <w:shd w:val="clear" w:color="auto" w:fill="F2F2F2" w:themeFill="background1" w:themeFillShade="F2"/>
          </w:tcPr>
          <w:p w14:paraId="197A0BB0" w14:textId="6D59880B" w:rsidR="00636FAD" w:rsidRPr="00BC1C91" w:rsidRDefault="00636FAD" w:rsidP="003F6A42">
            <w:pPr>
              <w:spacing w:line="480" w:lineRule="auto"/>
              <w:rPr>
                <w:rFonts w:ascii="Arial" w:hAnsi="Arial" w:cs="Arial"/>
                <w:b/>
                <w:bCs/>
                <w:sz w:val="20"/>
                <w:szCs w:val="20"/>
              </w:rPr>
            </w:pPr>
          </w:p>
        </w:tc>
      </w:tr>
      <w:tr w:rsidR="00636FAD" w14:paraId="010D612E" w14:textId="77777777" w:rsidTr="00195E58">
        <w:tc>
          <w:tcPr>
            <w:tcW w:w="1555" w:type="dxa"/>
            <w:shd w:val="clear" w:color="auto" w:fill="F2F2F2" w:themeFill="background1" w:themeFillShade="F2"/>
            <w:vAlign w:val="center"/>
          </w:tcPr>
          <w:p w14:paraId="0959E147" w14:textId="77777777" w:rsidR="00636FAD" w:rsidRPr="00014CD0" w:rsidRDefault="00636FAD" w:rsidP="00195E58">
            <w:pPr>
              <w:contextualSpacing/>
              <w:rPr>
                <w:rFonts w:cstheme="minorHAnsi"/>
                <w:b/>
                <w:bCs/>
                <w:sz w:val="24"/>
                <w:szCs w:val="24"/>
              </w:rPr>
            </w:pPr>
            <w:r w:rsidRPr="00014CD0">
              <w:rPr>
                <w:rFonts w:cstheme="minorHAnsi"/>
                <w:b/>
                <w:bCs/>
                <w:sz w:val="24"/>
                <w:szCs w:val="24"/>
              </w:rPr>
              <w:t>Alter</w:t>
            </w:r>
          </w:p>
        </w:tc>
        <w:tc>
          <w:tcPr>
            <w:tcW w:w="7801" w:type="dxa"/>
            <w:shd w:val="clear" w:color="auto" w:fill="F2F2F2" w:themeFill="background1" w:themeFillShade="F2"/>
          </w:tcPr>
          <w:p w14:paraId="19482DAF" w14:textId="6A7AF019" w:rsidR="00636FAD" w:rsidRPr="00BC1C91" w:rsidRDefault="00636FAD" w:rsidP="003F6A42">
            <w:pPr>
              <w:spacing w:line="480" w:lineRule="auto"/>
              <w:rPr>
                <w:rFonts w:ascii="Arial" w:hAnsi="Arial" w:cs="Arial"/>
                <w:b/>
                <w:bCs/>
                <w:sz w:val="20"/>
                <w:szCs w:val="20"/>
              </w:rPr>
            </w:pPr>
          </w:p>
        </w:tc>
      </w:tr>
      <w:tr w:rsidR="00636FAD" w14:paraId="6A3CE280" w14:textId="77777777" w:rsidTr="00195E58">
        <w:tc>
          <w:tcPr>
            <w:tcW w:w="1555" w:type="dxa"/>
            <w:shd w:val="clear" w:color="auto" w:fill="F2F2F2" w:themeFill="background1" w:themeFillShade="F2"/>
            <w:vAlign w:val="center"/>
          </w:tcPr>
          <w:p w14:paraId="234B4CA9" w14:textId="77777777" w:rsidR="00636FAD" w:rsidRPr="00014CD0" w:rsidRDefault="00636FAD" w:rsidP="00195E58">
            <w:pPr>
              <w:contextualSpacing/>
              <w:rPr>
                <w:rFonts w:cstheme="minorHAnsi"/>
                <w:b/>
                <w:bCs/>
                <w:sz w:val="24"/>
                <w:szCs w:val="24"/>
              </w:rPr>
            </w:pPr>
            <w:r w:rsidRPr="00014CD0">
              <w:rPr>
                <w:rFonts w:cstheme="minorHAnsi"/>
                <w:b/>
                <w:bCs/>
                <w:sz w:val="24"/>
                <w:szCs w:val="24"/>
              </w:rPr>
              <w:t>Beruf</w:t>
            </w:r>
          </w:p>
        </w:tc>
        <w:tc>
          <w:tcPr>
            <w:tcW w:w="7801" w:type="dxa"/>
            <w:shd w:val="clear" w:color="auto" w:fill="F2F2F2" w:themeFill="background1" w:themeFillShade="F2"/>
          </w:tcPr>
          <w:p w14:paraId="7955C393" w14:textId="3FA11FBC" w:rsidR="00636FAD" w:rsidRPr="00BC1C91" w:rsidRDefault="00636FAD" w:rsidP="003F6A42">
            <w:pPr>
              <w:spacing w:line="480" w:lineRule="auto"/>
              <w:rPr>
                <w:rFonts w:ascii="Arial" w:hAnsi="Arial" w:cs="Arial"/>
                <w:b/>
                <w:bCs/>
                <w:sz w:val="20"/>
                <w:szCs w:val="20"/>
              </w:rPr>
            </w:pPr>
          </w:p>
        </w:tc>
      </w:tr>
      <w:tr w:rsidR="004720C9" w14:paraId="635F2598" w14:textId="77777777" w:rsidTr="00636FAD">
        <w:tc>
          <w:tcPr>
            <w:tcW w:w="9356" w:type="dxa"/>
            <w:gridSpan w:val="2"/>
            <w:shd w:val="clear" w:color="auto" w:fill="F2F2F2" w:themeFill="background1" w:themeFillShade="F2"/>
          </w:tcPr>
          <w:p w14:paraId="6EAC5870" w14:textId="77777777" w:rsidR="004720C9" w:rsidRPr="00014CD0" w:rsidRDefault="004720C9" w:rsidP="00A43D88">
            <w:pPr>
              <w:spacing w:line="480" w:lineRule="auto"/>
              <w:contextualSpacing/>
              <w:rPr>
                <w:rFonts w:cstheme="minorHAnsi"/>
                <w:b/>
                <w:bCs/>
                <w:sz w:val="24"/>
                <w:szCs w:val="24"/>
              </w:rPr>
            </w:pPr>
            <w:r w:rsidRPr="00014CD0">
              <w:rPr>
                <w:rFonts w:cstheme="minorHAnsi"/>
                <w:b/>
                <w:bCs/>
                <w:sz w:val="24"/>
                <w:szCs w:val="24"/>
              </w:rPr>
              <w:t>Hobbies</w:t>
            </w:r>
          </w:p>
          <w:p w14:paraId="2B9AB556" w14:textId="5D30551D" w:rsidR="004720C9" w:rsidRPr="00014CD0" w:rsidRDefault="004720C9" w:rsidP="00A43D88">
            <w:pPr>
              <w:spacing w:line="480" w:lineRule="auto"/>
              <w:contextualSpacing/>
              <w:rPr>
                <w:rFonts w:cstheme="minorHAnsi"/>
                <w:b/>
                <w:bCs/>
                <w:sz w:val="24"/>
                <w:szCs w:val="24"/>
              </w:rPr>
            </w:pPr>
          </w:p>
          <w:p w14:paraId="6810B0E5" w14:textId="692B5DA3" w:rsidR="004720C9" w:rsidRPr="00014CD0" w:rsidRDefault="004720C9" w:rsidP="00A43D88">
            <w:pPr>
              <w:spacing w:line="480" w:lineRule="auto"/>
              <w:contextualSpacing/>
              <w:rPr>
                <w:rFonts w:cstheme="minorHAnsi"/>
                <w:b/>
                <w:bCs/>
                <w:sz w:val="24"/>
                <w:szCs w:val="24"/>
              </w:rPr>
            </w:pPr>
          </w:p>
        </w:tc>
      </w:tr>
      <w:tr w:rsidR="00AC45E4" w14:paraId="5A56B6DB" w14:textId="77777777" w:rsidTr="00636FAD">
        <w:tc>
          <w:tcPr>
            <w:tcW w:w="9356" w:type="dxa"/>
            <w:gridSpan w:val="2"/>
            <w:shd w:val="clear" w:color="auto" w:fill="F2F2F2" w:themeFill="background1" w:themeFillShade="F2"/>
          </w:tcPr>
          <w:p w14:paraId="3A5A042C" w14:textId="77777777" w:rsidR="00BC1C91" w:rsidRPr="00014CD0" w:rsidRDefault="00BC1C91" w:rsidP="00A43D88">
            <w:pPr>
              <w:spacing w:line="480" w:lineRule="auto"/>
              <w:contextualSpacing/>
              <w:rPr>
                <w:rFonts w:cstheme="minorHAnsi"/>
                <w:b/>
                <w:bCs/>
                <w:sz w:val="24"/>
                <w:szCs w:val="24"/>
              </w:rPr>
            </w:pPr>
            <w:r w:rsidRPr="00014CD0">
              <w:rPr>
                <w:rFonts w:cstheme="minorHAnsi"/>
                <w:b/>
                <w:bCs/>
                <w:sz w:val="24"/>
                <w:szCs w:val="24"/>
              </w:rPr>
              <w:t>Wie viel Zeit verbringt diese Person zu Hause?</w:t>
            </w:r>
          </w:p>
          <w:p w14:paraId="7AF74936" w14:textId="77777777" w:rsidR="00AC45E4" w:rsidRPr="00014CD0" w:rsidRDefault="00AC45E4" w:rsidP="00A43D88">
            <w:pPr>
              <w:spacing w:line="480" w:lineRule="auto"/>
              <w:contextualSpacing/>
              <w:rPr>
                <w:rFonts w:cstheme="minorHAnsi"/>
                <w:b/>
                <w:bCs/>
                <w:sz w:val="24"/>
                <w:szCs w:val="24"/>
              </w:rPr>
            </w:pPr>
          </w:p>
          <w:p w14:paraId="2C7DD98B" w14:textId="77777777" w:rsidR="00A43D88" w:rsidRPr="00014CD0" w:rsidRDefault="00A43D88" w:rsidP="00A43D88">
            <w:pPr>
              <w:spacing w:line="480" w:lineRule="auto"/>
              <w:contextualSpacing/>
              <w:rPr>
                <w:rFonts w:cstheme="minorHAnsi"/>
                <w:b/>
                <w:bCs/>
                <w:sz w:val="24"/>
                <w:szCs w:val="24"/>
              </w:rPr>
            </w:pPr>
          </w:p>
          <w:p w14:paraId="252A143A" w14:textId="6D994876" w:rsidR="00A43D88" w:rsidRPr="00014CD0" w:rsidRDefault="00A43D88" w:rsidP="00A43D88">
            <w:pPr>
              <w:spacing w:line="480" w:lineRule="auto"/>
              <w:contextualSpacing/>
              <w:rPr>
                <w:rFonts w:cstheme="minorHAnsi"/>
                <w:b/>
                <w:bCs/>
                <w:sz w:val="24"/>
                <w:szCs w:val="24"/>
              </w:rPr>
            </w:pPr>
          </w:p>
        </w:tc>
      </w:tr>
      <w:tr w:rsidR="00AC45E4" w14:paraId="014B3FEB" w14:textId="77777777" w:rsidTr="00636FAD">
        <w:tc>
          <w:tcPr>
            <w:tcW w:w="9356" w:type="dxa"/>
            <w:gridSpan w:val="2"/>
            <w:shd w:val="clear" w:color="auto" w:fill="F2F2F2" w:themeFill="background1" w:themeFillShade="F2"/>
          </w:tcPr>
          <w:p w14:paraId="650094CB" w14:textId="5770FA9C" w:rsidR="00BC1C91" w:rsidRPr="00014CD0" w:rsidRDefault="00BC1C91" w:rsidP="00A43D88">
            <w:pPr>
              <w:spacing w:line="480" w:lineRule="auto"/>
              <w:contextualSpacing/>
              <w:rPr>
                <w:rFonts w:cstheme="minorHAnsi"/>
                <w:b/>
                <w:bCs/>
                <w:sz w:val="24"/>
                <w:szCs w:val="24"/>
              </w:rPr>
            </w:pPr>
            <w:r w:rsidRPr="00014CD0">
              <w:rPr>
                <w:rFonts w:cstheme="minorHAnsi"/>
                <w:b/>
                <w:bCs/>
                <w:sz w:val="24"/>
                <w:szCs w:val="24"/>
              </w:rPr>
              <w:t>Wo hält sich diese Person am meisten auf?</w:t>
            </w:r>
          </w:p>
          <w:p w14:paraId="244B0672" w14:textId="77777777" w:rsidR="00F77CA6" w:rsidRPr="00014CD0" w:rsidRDefault="00F77CA6" w:rsidP="00A43D88">
            <w:pPr>
              <w:spacing w:line="480" w:lineRule="auto"/>
              <w:contextualSpacing/>
              <w:rPr>
                <w:rFonts w:cstheme="minorHAnsi"/>
                <w:b/>
                <w:bCs/>
                <w:sz w:val="24"/>
                <w:szCs w:val="24"/>
              </w:rPr>
            </w:pPr>
          </w:p>
          <w:p w14:paraId="1EE0E701" w14:textId="77777777" w:rsidR="00BC1C91" w:rsidRPr="00014CD0" w:rsidRDefault="00BC1C91" w:rsidP="00A43D88">
            <w:pPr>
              <w:spacing w:line="480" w:lineRule="auto"/>
              <w:contextualSpacing/>
              <w:rPr>
                <w:rFonts w:cstheme="minorHAnsi"/>
                <w:b/>
                <w:bCs/>
                <w:sz w:val="24"/>
                <w:szCs w:val="24"/>
              </w:rPr>
            </w:pPr>
          </w:p>
          <w:p w14:paraId="4BB1DBD4" w14:textId="6FB592DC" w:rsidR="00F77CA6" w:rsidRPr="00014CD0" w:rsidRDefault="00F77CA6" w:rsidP="00A43D88">
            <w:pPr>
              <w:spacing w:line="480" w:lineRule="auto"/>
              <w:contextualSpacing/>
              <w:rPr>
                <w:rFonts w:cstheme="minorHAnsi"/>
                <w:b/>
                <w:bCs/>
                <w:sz w:val="24"/>
                <w:szCs w:val="24"/>
              </w:rPr>
            </w:pPr>
          </w:p>
        </w:tc>
      </w:tr>
      <w:tr w:rsidR="00AC45E4" w14:paraId="2864EC7A" w14:textId="77777777" w:rsidTr="00636FAD">
        <w:tc>
          <w:tcPr>
            <w:tcW w:w="9356" w:type="dxa"/>
            <w:gridSpan w:val="2"/>
            <w:shd w:val="clear" w:color="auto" w:fill="F2F2F2" w:themeFill="background1" w:themeFillShade="F2"/>
          </w:tcPr>
          <w:p w14:paraId="7484CD5A" w14:textId="4DF81209" w:rsidR="00AC45E4" w:rsidRPr="00014CD0" w:rsidRDefault="00BC1C91" w:rsidP="00A43D88">
            <w:pPr>
              <w:spacing w:line="480" w:lineRule="auto"/>
              <w:contextualSpacing/>
              <w:rPr>
                <w:rFonts w:cstheme="minorHAnsi"/>
                <w:b/>
                <w:bCs/>
                <w:sz w:val="24"/>
                <w:szCs w:val="24"/>
              </w:rPr>
            </w:pPr>
            <w:r w:rsidRPr="00014CD0">
              <w:rPr>
                <w:rFonts w:cstheme="minorHAnsi"/>
                <w:b/>
                <w:bCs/>
                <w:sz w:val="24"/>
                <w:szCs w:val="24"/>
              </w:rPr>
              <w:t>Welche speziellen Anforderungen hat diese Person an ihr Zu</w:t>
            </w:r>
            <w:r w:rsidR="00F77CA6" w:rsidRPr="00014CD0">
              <w:rPr>
                <w:rFonts w:cstheme="minorHAnsi"/>
                <w:b/>
                <w:bCs/>
                <w:sz w:val="24"/>
                <w:szCs w:val="24"/>
              </w:rPr>
              <w:t>h</w:t>
            </w:r>
            <w:r w:rsidRPr="00014CD0">
              <w:rPr>
                <w:rFonts w:cstheme="minorHAnsi"/>
                <w:b/>
                <w:bCs/>
                <w:sz w:val="24"/>
                <w:szCs w:val="24"/>
              </w:rPr>
              <w:t>ause</w:t>
            </w:r>
            <w:r w:rsidRPr="00014CD0">
              <w:rPr>
                <w:rFonts w:cstheme="minorHAnsi"/>
                <w:b/>
                <w:bCs/>
                <w:sz w:val="24"/>
                <w:szCs w:val="24"/>
              </w:rPr>
              <w:t>?</w:t>
            </w:r>
          </w:p>
          <w:p w14:paraId="407ED9FA" w14:textId="4499CF4F" w:rsidR="002E3343" w:rsidRPr="00014CD0" w:rsidRDefault="002E3343" w:rsidP="00A43D88">
            <w:pPr>
              <w:spacing w:line="480" w:lineRule="auto"/>
              <w:contextualSpacing/>
              <w:rPr>
                <w:rFonts w:cstheme="minorHAnsi"/>
                <w:b/>
                <w:bCs/>
                <w:sz w:val="24"/>
                <w:szCs w:val="24"/>
              </w:rPr>
            </w:pPr>
          </w:p>
          <w:p w14:paraId="5BB2D4A0" w14:textId="77777777" w:rsidR="00A43D88" w:rsidRPr="00014CD0" w:rsidRDefault="00A43D88" w:rsidP="00A43D88">
            <w:pPr>
              <w:spacing w:line="480" w:lineRule="auto"/>
              <w:contextualSpacing/>
              <w:rPr>
                <w:rFonts w:cstheme="minorHAnsi"/>
                <w:b/>
                <w:bCs/>
                <w:sz w:val="24"/>
                <w:szCs w:val="24"/>
              </w:rPr>
            </w:pPr>
          </w:p>
          <w:p w14:paraId="2656C7D8" w14:textId="77777777" w:rsidR="002E3343" w:rsidRPr="00014CD0" w:rsidRDefault="002E3343" w:rsidP="00A43D88">
            <w:pPr>
              <w:spacing w:line="480" w:lineRule="auto"/>
              <w:contextualSpacing/>
              <w:rPr>
                <w:rFonts w:cstheme="minorHAnsi"/>
                <w:b/>
                <w:bCs/>
                <w:sz w:val="24"/>
                <w:szCs w:val="24"/>
              </w:rPr>
            </w:pPr>
          </w:p>
          <w:p w14:paraId="3EDFBD10" w14:textId="25C6EB8F" w:rsidR="00BC1C91" w:rsidRPr="00014CD0" w:rsidRDefault="00BC1C91" w:rsidP="00A43D88">
            <w:pPr>
              <w:spacing w:line="480" w:lineRule="auto"/>
              <w:contextualSpacing/>
              <w:rPr>
                <w:rFonts w:cstheme="minorHAnsi"/>
                <w:b/>
                <w:bCs/>
                <w:sz w:val="24"/>
                <w:szCs w:val="24"/>
              </w:rPr>
            </w:pPr>
          </w:p>
        </w:tc>
      </w:tr>
    </w:tbl>
    <w:p w14:paraId="3DB25CF9" w14:textId="13E94086" w:rsidR="00014CD0" w:rsidRDefault="00014CD0" w:rsidP="00766F7A">
      <w:pPr>
        <w:shd w:val="clear" w:color="auto" w:fill="FFFFFF" w:themeFill="background1"/>
        <w:spacing w:after="0" w:line="240" w:lineRule="auto"/>
        <w:rPr>
          <w:rFonts w:ascii="Arial" w:hAnsi="Arial" w:cs="Arial"/>
          <w:sz w:val="20"/>
          <w:szCs w:val="20"/>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014CD0" w:rsidRPr="00E55627" w14:paraId="428DC354" w14:textId="77777777" w:rsidTr="00535276">
        <w:tc>
          <w:tcPr>
            <w:tcW w:w="9356" w:type="dxa"/>
          </w:tcPr>
          <w:p w14:paraId="1F8F7751" w14:textId="77777777" w:rsidR="00C84D69" w:rsidRDefault="00C84D69" w:rsidP="00014CD0">
            <w:pPr>
              <w:pStyle w:val="ListParagraph"/>
              <w:numPr>
                <w:ilvl w:val="0"/>
                <w:numId w:val="32"/>
              </w:numPr>
              <w:rPr>
                <w:rFonts w:ascii="Arial" w:hAnsi="Arial"/>
                <w:sz w:val="20"/>
              </w:rPr>
            </w:pPr>
            <w:r>
              <w:rPr>
                <w:rFonts w:ascii="Arial" w:hAnsi="Arial"/>
                <w:sz w:val="20"/>
              </w:rPr>
              <w:t>Alle Steckbriefe der Klasse werden vermischt und jeder Schüler und jede Schülerin zieht zwei Steckbriefe aus dem Stapel.</w:t>
            </w:r>
            <w:r w:rsidR="00014CD0" w:rsidRPr="00014CD0">
              <w:rPr>
                <w:rFonts w:ascii="Arial" w:hAnsi="Arial"/>
                <w:sz w:val="20"/>
              </w:rPr>
              <w:t xml:space="preserve"> Deine Aufgabe ist es nun, für diese beiden Personen eine Wohnung zu entwerfen. Erstelle zuerst ein sinnvolles Beziehungsdiagramm. Dieses soll die Grösse, die Benutzung und die örtliche Lage zwischen den Räumen klären</w:t>
            </w:r>
            <w:r>
              <w:rPr>
                <w:rFonts w:ascii="Arial" w:hAnsi="Arial"/>
                <w:sz w:val="20"/>
              </w:rPr>
              <w:t xml:space="preserve">. </w:t>
            </w:r>
            <w:r w:rsidR="00014CD0" w:rsidRPr="00C84D69">
              <w:rPr>
                <w:rFonts w:ascii="Arial" w:hAnsi="Arial"/>
                <w:sz w:val="20"/>
              </w:rPr>
              <w:t xml:space="preserve">Zeichne in einem zweiten Schritt einen detaillierten Plan der Wohnung aus der Vogelperspektive. </w:t>
            </w:r>
          </w:p>
          <w:p w14:paraId="1FC32DB8" w14:textId="77777777" w:rsidR="00C84D69" w:rsidRDefault="00C84D69" w:rsidP="00C84D69">
            <w:pPr>
              <w:pStyle w:val="ListParagraph"/>
              <w:ind w:left="360"/>
              <w:rPr>
                <w:rFonts w:ascii="Arial" w:hAnsi="Arial"/>
                <w:sz w:val="20"/>
              </w:rPr>
            </w:pPr>
          </w:p>
          <w:p w14:paraId="08928629" w14:textId="77777777" w:rsidR="00C84D69" w:rsidRDefault="00014CD0" w:rsidP="00C84D69">
            <w:pPr>
              <w:pStyle w:val="ListParagraph"/>
              <w:ind w:left="360"/>
              <w:rPr>
                <w:rFonts w:ascii="Arial" w:hAnsi="Arial"/>
                <w:sz w:val="20"/>
              </w:rPr>
            </w:pPr>
            <w:r w:rsidRPr="00C84D69">
              <w:rPr>
                <w:rFonts w:ascii="Arial" w:hAnsi="Arial"/>
                <w:sz w:val="20"/>
              </w:rPr>
              <w:t>Stellt die entworfenen Pläne der Wohnungen aus und legt die Steckbriefe verdeckt dazu. Schaut euch nun die anderen Pläne an und überlegt, welche Personen hier wohnen könnten. Überprüft eure Mutmassung, indem ihr die verdeckten Steckbriefe anschaut. Diskutiert zum Schluss in der Klasse folgende Fragen:</w:t>
            </w:r>
          </w:p>
          <w:p w14:paraId="21AE9D26" w14:textId="77777777" w:rsidR="00C84D69" w:rsidRDefault="00C84D69" w:rsidP="00C84D69">
            <w:pPr>
              <w:pStyle w:val="ListParagraph"/>
              <w:ind w:left="360"/>
              <w:rPr>
                <w:rFonts w:ascii="Arial" w:hAnsi="Arial"/>
                <w:sz w:val="20"/>
              </w:rPr>
            </w:pPr>
          </w:p>
          <w:p w14:paraId="19E72B55" w14:textId="2824DA4E" w:rsidR="00C84D69" w:rsidRDefault="00014CD0" w:rsidP="00C84D69">
            <w:pPr>
              <w:pStyle w:val="ListParagraph"/>
              <w:numPr>
                <w:ilvl w:val="0"/>
                <w:numId w:val="33"/>
              </w:numPr>
              <w:rPr>
                <w:rFonts w:ascii="Arial" w:hAnsi="Arial"/>
                <w:sz w:val="20"/>
              </w:rPr>
            </w:pPr>
            <w:r>
              <w:rPr>
                <w:rFonts w:ascii="Arial" w:hAnsi="Arial"/>
                <w:sz w:val="20"/>
              </w:rPr>
              <w:t>Welche Herausforderungen stellen sich beim Entw</w:t>
            </w:r>
            <w:r w:rsidR="00BD7E85">
              <w:rPr>
                <w:rFonts w:ascii="Arial" w:hAnsi="Arial"/>
                <w:sz w:val="20"/>
              </w:rPr>
              <w:t>urf</w:t>
            </w:r>
            <w:r>
              <w:rPr>
                <w:rFonts w:ascii="Arial" w:hAnsi="Arial"/>
                <w:sz w:val="20"/>
              </w:rPr>
              <w:t xml:space="preserve"> </w:t>
            </w:r>
            <w:r w:rsidR="00C84D69">
              <w:rPr>
                <w:rFonts w:ascii="Arial" w:hAnsi="Arial"/>
                <w:sz w:val="20"/>
              </w:rPr>
              <w:t>einer</w:t>
            </w:r>
            <w:r>
              <w:rPr>
                <w:rFonts w:ascii="Arial" w:hAnsi="Arial"/>
                <w:sz w:val="20"/>
              </w:rPr>
              <w:t xml:space="preserve"> Wohnung</w:t>
            </w:r>
            <w:r w:rsidR="00BD7E85">
              <w:rPr>
                <w:rFonts w:ascii="Arial" w:hAnsi="Arial"/>
                <w:sz w:val="20"/>
              </w:rPr>
              <w:t xml:space="preserve"> oder eines Hauses</w:t>
            </w:r>
            <w:r>
              <w:rPr>
                <w:rFonts w:ascii="Arial" w:hAnsi="Arial"/>
                <w:sz w:val="20"/>
              </w:rPr>
              <w:t>, wenn die Bedürfnisse der Bewohner berücksichtigt werden</w:t>
            </w:r>
            <w:r w:rsidR="00B33489">
              <w:rPr>
                <w:rFonts w:ascii="Arial" w:hAnsi="Arial"/>
                <w:sz w:val="20"/>
              </w:rPr>
              <w:t xml:space="preserve"> sollen</w:t>
            </w:r>
            <w:bookmarkStart w:id="0" w:name="_GoBack"/>
            <w:bookmarkEnd w:id="0"/>
            <w:r>
              <w:rPr>
                <w:rFonts w:ascii="Arial" w:hAnsi="Arial"/>
                <w:sz w:val="20"/>
              </w:rPr>
              <w:t>?</w:t>
            </w:r>
          </w:p>
          <w:p w14:paraId="47E1F556" w14:textId="354ACEFF" w:rsidR="00014CD0" w:rsidRPr="00C84D69" w:rsidRDefault="007E3806" w:rsidP="00C84D69">
            <w:pPr>
              <w:pStyle w:val="ListParagraph"/>
              <w:numPr>
                <w:ilvl w:val="0"/>
                <w:numId w:val="33"/>
              </w:numPr>
              <w:rPr>
                <w:rFonts w:ascii="Arial" w:hAnsi="Arial"/>
                <w:sz w:val="20"/>
              </w:rPr>
            </w:pPr>
            <w:r>
              <w:rPr>
                <w:rFonts w:ascii="Arial" w:hAnsi="Arial"/>
                <w:sz w:val="20"/>
              </w:rPr>
              <w:t>Welches sind die generellen Herausforderungen, denen sich Architekten und Architektinnen stellen müssen?</w:t>
            </w:r>
          </w:p>
        </w:tc>
      </w:tr>
      <w:tr w:rsidR="007E3806" w:rsidRPr="00E55627" w14:paraId="3F8A179B" w14:textId="77777777" w:rsidTr="00535276">
        <w:tc>
          <w:tcPr>
            <w:tcW w:w="9356" w:type="dxa"/>
          </w:tcPr>
          <w:p w14:paraId="3808AAB8" w14:textId="77777777" w:rsidR="007E3806" w:rsidRPr="007E3806" w:rsidRDefault="007E3806" w:rsidP="007E3806">
            <w:pPr>
              <w:rPr>
                <w:rFonts w:ascii="Arial" w:hAnsi="Arial"/>
                <w:sz w:val="20"/>
              </w:rPr>
            </w:pPr>
          </w:p>
        </w:tc>
      </w:tr>
      <w:tr w:rsidR="007E3806" w:rsidRPr="00E55627" w14:paraId="535AD6D5" w14:textId="77777777" w:rsidTr="00535276">
        <w:tc>
          <w:tcPr>
            <w:tcW w:w="9356" w:type="dxa"/>
          </w:tcPr>
          <w:p w14:paraId="1EFC627B" w14:textId="259D4DBB" w:rsidR="007E3806" w:rsidRPr="007E3806" w:rsidRDefault="007E3806" w:rsidP="007E3806">
            <w:pPr>
              <w:rPr>
                <w:rFonts w:ascii="Arial" w:hAnsi="Arial"/>
                <w:sz w:val="20"/>
              </w:rPr>
            </w:pPr>
          </w:p>
        </w:tc>
      </w:tr>
      <w:tr w:rsidR="007E3806" w:rsidRPr="007E3806" w14:paraId="17684EC1" w14:textId="77777777" w:rsidTr="00535276">
        <w:tc>
          <w:tcPr>
            <w:tcW w:w="9356" w:type="dxa"/>
          </w:tcPr>
          <w:p w14:paraId="596BC9A5" w14:textId="77777777" w:rsidR="007E3806" w:rsidRDefault="007E3806" w:rsidP="007E3806">
            <w:pPr>
              <w:jc w:val="center"/>
              <w:rPr>
                <w:rFonts w:ascii="Arial" w:hAnsi="Arial"/>
                <w:sz w:val="20"/>
              </w:rPr>
            </w:pPr>
            <w:r>
              <w:rPr>
                <w:rFonts w:ascii="Arial" w:hAnsi="Arial"/>
                <w:noProof/>
                <w:sz w:val="20"/>
                <w:lang w:val="de-DE" w:eastAsia="de-DE"/>
              </w:rPr>
              <w:drawing>
                <wp:inline distT="0" distB="0" distL="0" distR="0" wp14:anchorId="3DC177B9" wp14:editId="1F166CB3">
                  <wp:extent cx="5580000" cy="4225913"/>
                  <wp:effectExtent l="0" t="0" r="1905" b="3810"/>
                  <wp:docPr id="2" name="Bild 2" descr="beziehungsdiagr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iehungsdiagram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000" cy="4225913"/>
                          </a:xfrm>
                          <a:prstGeom prst="rect">
                            <a:avLst/>
                          </a:prstGeom>
                          <a:noFill/>
                          <a:ln>
                            <a:noFill/>
                          </a:ln>
                        </pic:spPr>
                      </pic:pic>
                    </a:graphicData>
                  </a:graphic>
                </wp:inline>
              </w:drawing>
            </w:r>
          </w:p>
          <w:p w14:paraId="1723AC1D" w14:textId="1A1F0537" w:rsidR="007E3806" w:rsidRPr="007E3806" w:rsidRDefault="007E3806" w:rsidP="007E3806">
            <w:pPr>
              <w:pStyle w:val="Caption"/>
              <w:jc w:val="center"/>
              <w:rPr>
                <w:rFonts w:ascii="Arial" w:hAnsi="Arial"/>
                <w:color w:val="auto"/>
                <w:sz w:val="12"/>
                <w:szCs w:val="12"/>
              </w:rPr>
            </w:pPr>
            <w:r w:rsidRPr="007E3806">
              <w:rPr>
                <w:rFonts w:ascii="Arial" w:hAnsi="Arial"/>
                <w:color w:val="auto"/>
                <w:sz w:val="12"/>
                <w:szCs w:val="12"/>
              </w:rPr>
              <w:t xml:space="preserve">Bild: </w:t>
            </w:r>
            <w:r>
              <w:rPr>
                <w:rFonts w:ascii="Arial" w:hAnsi="Arial"/>
                <w:color w:val="auto"/>
                <w:sz w:val="12"/>
                <w:szCs w:val="12"/>
              </w:rPr>
              <w:t>Beispiel Beziehungsdiagramm</w:t>
            </w:r>
          </w:p>
          <w:p w14:paraId="4451F672" w14:textId="07DD4619" w:rsidR="007E3806" w:rsidRPr="007E3806" w:rsidRDefault="007E3806" w:rsidP="007E3806">
            <w:pPr>
              <w:jc w:val="center"/>
              <w:rPr>
                <w:rFonts w:ascii="Arial" w:hAnsi="Arial"/>
                <w:sz w:val="20"/>
              </w:rPr>
            </w:pPr>
            <w:r w:rsidRPr="007E3806">
              <w:rPr>
                <w:rFonts w:ascii="Arial" w:hAnsi="Arial" w:cs="Arial"/>
                <w:i/>
                <w:iCs/>
                <w:sz w:val="12"/>
                <w:szCs w:val="12"/>
              </w:rPr>
              <w:t xml:space="preserve">Quelle: </w:t>
            </w:r>
            <w:r>
              <w:rPr>
                <w:rFonts w:ascii="Arial" w:hAnsi="Arial" w:cs="Arial"/>
                <w:i/>
                <w:iCs/>
                <w:sz w:val="12"/>
                <w:szCs w:val="12"/>
              </w:rPr>
              <w:t>SRF mySchool</w:t>
            </w:r>
          </w:p>
        </w:tc>
      </w:tr>
    </w:tbl>
    <w:p w14:paraId="765D11AC" w14:textId="77777777" w:rsidR="00AC45E4" w:rsidRPr="007E3806" w:rsidRDefault="00AC45E4" w:rsidP="00766F7A">
      <w:pPr>
        <w:shd w:val="clear" w:color="auto" w:fill="FFFFFF" w:themeFill="background1"/>
        <w:spacing w:after="0" w:line="240" w:lineRule="auto"/>
        <w:rPr>
          <w:rFonts w:ascii="Arial" w:hAnsi="Arial" w:cs="Arial"/>
          <w:sz w:val="20"/>
          <w:szCs w:val="20"/>
        </w:rPr>
      </w:pPr>
    </w:p>
    <w:sectPr w:rsidR="00AC45E4" w:rsidRPr="007E3806" w:rsidSect="003B7325">
      <w:headerReference w:type="default" r:id="rId16"/>
      <w:footerReference w:type="default" r:id="rId17"/>
      <w:headerReference w:type="first" r:id="rId18"/>
      <w:footerReference w:type="first" r:id="rId19"/>
      <w:pgSz w:w="11906" w:h="16838" w:code="9"/>
      <w:pgMar w:top="1418" w:right="1418" w:bottom="135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D438" w14:textId="77777777" w:rsidR="007C1719" w:rsidRDefault="007C1719" w:rsidP="002D01FD">
      <w:pPr>
        <w:spacing w:after="0" w:line="240" w:lineRule="auto"/>
      </w:pPr>
      <w:r>
        <w:separator/>
      </w:r>
    </w:p>
  </w:endnote>
  <w:endnote w:type="continuationSeparator" w:id="0">
    <w:p w14:paraId="738E5A5D" w14:textId="77777777" w:rsidR="007C1719" w:rsidRDefault="007C1719"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330F9" w:rsidRPr="002D00AC" w14:paraId="58BD6D4E" w14:textId="77777777" w:rsidTr="00D80082">
      <w:trPr>
        <w:trHeight w:val="227"/>
      </w:trPr>
      <w:tc>
        <w:tcPr>
          <w:tcW w:w="2754" w:type="dxa"/>
          <w:shd w:val="clear" w:color="auto" w:fill="C7C0B9"/>
          <w:vAlign w:val="center"/>
        </w:tcPr>
        <w:p w14:paraId="607B3287" w14:textId="54F6BF82" w:rsidR="00E330F9" w:rsidRPr="00E231F5" w:rsidRDefault="00E330F9" w:rsidP="00104354">
          <w:pPr>
            <w:pStyle w:val="Header"/>
            <w:tabs>
              <w:tab w:val="clear" w:pos="4536"/>
              <w:tab w:val="clear" w:pos="9072"/>
            </w:tabs>
            <w:rPr>
              <w:rFonts w:ascii="Arial" w:hAnsi="Arial"/>
              <w:b/>
              <w:bCs/>
              <w:sz w:val="16"/>
              <w:szCs w:val="16"/>
            </w:rPr>
          </w:pPr>
          <w:r w:rsidRPr="00F04FE1">
            <w:rPr>
              <w:rFonts w:ascii="Arial" w:hAnsi="Arial"/>
              <w:b/>
              <w:bCs/>
              <w:sz w:val="16"/>
              <w:szCs w:val="16"/>
            </w:rPr>
            <w:t>srf.ch/myschool</w:t>
          </w:r>
        </w:p>
      </w:tc>
      <w:tc>
        <w:tcPr>
          <w:tcW w:w="4633" w:type="dxa"/>
          <w:shd w:val="clear" w:color="auto" w:fill="C7C0B9"/>
        </w:tcPr>
        <w:p w14:paraId="714E52F6" w14:textId="77777777" w:rsidR="00E330F9" w:rsidRPr="00E231F5" w:rsidRDefault="00E330F9" w:rsidP="009166F8">
          <w:pPr>
            <w:pStyle w:val="Header"/>
            <w:tabs>
              <w:tab w:val="clear" w:pos="4536"/>
              <w:tab w:val="clear" w:pos="9072"/>
            </w:tabs>
            <w:jc w:val="center"/>
            <w:rPr>
              <w:rFonts w:ascii="Arial" w:hAnsi="Arial"/>
              <w:b/>
              <w:sz w:val="16"/>
              <w:szCs w:val="16"/>
            </w:rPr>
          </w:pPr>
        </w:p>
      </w:tc>
      <w:tc>
        <w:tcPr>
          <w:tcW w:w="1969" w:type="dxa"/>
          <w:shd w:val="clear" w:color="auto" w:fill="C7C0B9"/>
          <w:vAlign w:val="center"/>
        </w:tcPr>
        <w:p w14:paraId="64D19E94" w14:textId="7BED519A" w:rsidR="00E330F9" w:rsidRPr="00E231F5" w:rsidRDefault="00E330F9" w:rsidP="00104354">
          <w:pPr>
            <w:pStyle w:val="Header"/>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52D48">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FA61B1">
            <w:rPr>
              <w:rFonts w:ascii="Arial" w:hAnsi="Arial"/>
              <w:b/>
              <w:noProof/>
              <w:sz w:val="16"/>
              <w:szCs w:val="16"/>
            </w:rPr>
            <w:fldChar w:fldCharType="begin"/>
          </w:r>
          <w:r w:rsidR="00FA61B1">
            <w:rPr>
              <w:rFonts w:ascii="Arial" w:hAnsi="Arial"/>
              <w:b/>
              <w:noProof/>
              <w:sz w:val="16"/>
              <w:szCs w:val="16"/>
            </w:rPr>
            <w:instrText xml:space="preserve"> NUMPAGES   \* MERGEFORMAT </w:instrText>
          </w:r>
          <w:r w:rsidR="00FA61B1">
            <w:rPr>
              <w:rFonts w:ascii="Arial" w:hAnsi="Arial"/>
              <w:b/>
              <w:noProof/>
              <w:sz w:val="16"/>
              <w:szCs w:val="16"/>
            </w:rPr>
            <w:fldChar w:fldCharType="separate"/>
          </w:r>
          <w:r w:rsidR="00652D48" w:rsidRPr="00652D48">
            <w:rPr>
              <w:rFonts w:ascii="Arial" w:hAnsi="Arial"/>
              <w:b/>
              <w:noProof/>
              <w:sz w:val="16"/>
              <w:szCs w:val="16"/>
            </w:rPr>
            <w:t>2</w:t>
          </w:r>
          <w:r w:rsidR="00FA61B1">
            <w:rPr>
              <w:rFonts w:ascii="Arial" w:hAnsi="Arial"/>
              <w:b/>
              <w:noProof/>
              <w:sz w:val="16"/>
              <w:szCs w:val="16"/>
            </w:rPr>
            <w:fldChar w:fldCharType="end"/>
          </w:r>
        </w:p>
      </w:tc>
    </w:tr>
  </w:tbl>
  <w:p w14:paraId="7617257F" w14:textId="77777777" w:rsidR="00E330F9" w:rsidRDefault="00E33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330F9" w:rsidRPr="00E231F5" w14:paraId="2471B369" w14:textId="77777777" w:rsidTr="00F900E3">
      <w:trPr>
        <w:trHeight w:val="227"/>
      </w:trPr>
      <w:tc>
        <w:tcPr>
          <w:tcW w:w="2754" w:type="dxa"/>
          <w:shd w:val="clear" w:color="auto" w:fill="C7C0B9"/>
          <w:vAlign w:val="center"/>
        </w:tcPr>
        <w:p w14:paraId="1E421EF0" w14:textId="0E7200F0" w:rsidR="00E330F9" w:rsidRPr="00E231F5" w:rsidRDefault="00E330F9" w:rsidP="00F900E3">
          <w:pPr>
            <w:pStyle w:val="Header"/>
            <w:tabs>
              <w:tab w:val="clear" w:pos="4536"/>
              <w:tab w:val="clear" w:pos="9072"/>
            </w:tabs>
            <w:rPr>
              <w:rFonts w:ascii="Arial" w:hAnsi="Arial"/>
              <w:b/>
              <w:bCs/>
              <w:sz w:val="16"/>
              <w:szCs w:val="16"/>
            </w:rPr>
          </w:pPr>
          <w:r w:rsidRPr="00056943">
            <w:rPr>
              <w:rFonts w:ascii="Arial" w:hAnsi="Arial"/>
              <w:b/>
              <w:bCs/>
              <w:sz w:val="16"/>
              <w:szCs w:val="16"/>
            </w:rPr>
            <w:t>srf.ch/myschool</w:t>
          </w:r>
        </w:p>
      </w:tc>
      <w:tc>
        <w:tcPr>
          <w:tcW w:w="4633" w:type="dxa"/>
          <w:shd w:val="clear" w:color="auto" w:fill="C7C0B9"/>
          <w:vAlign w:val="center"/>
        </w:tcPr>
        <w:p w14:paraId="69A9A5DE" w14:textId="77777777" w:rsidR="00E330F9" w:rsidRPr="00E231F5" w:rsidRDefault="00E330F9" w:rsidP="00F900E3">
          <w:pPr>
            <w:pStyle w:val="Header"/>
            <w:tabs>
              <w:tab w:val="clear" w:pos="4536"/>
              <w:tab w:val="clear" w:pos="9072"/>
            </w:tabs>
            <w:rPr>
              <w:rFonts w:ascii="Arial" w:hAnsi="Arial"/>
              <w:b/>
              <w:sz w:val="16"/>
              <w:szCs w:val="16"/>
            </w:rPr>
          </w:pPr>
        </w:p>
      </w:tc>
      <w:tc>
        <w:tcPr>
          <w:tcW w:w="1969" w:type="dxa"/>
          <w:shd w:val="clear" w:color="auto" w:fill="C7C0B9"/>
          <w:vAlign w:val="center"/>
        </w:tcPr>
        <w:p w14:paraId="2C4D16D5" w14:textId="1D07CF7D" w:rsidR="00E330F9" w:rsidRPr="00E231F5" w:rsidRDefault="00E330F9" w:rsidP="00F900E3">
          <w:pPr>
            <w:pStyle w:val="Header"/>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652D48">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r w:rsidR="00FA61B1">
            <w:rPr>
              <w:rFonts w:ascii="Arial" w:hAnsi="Arial"/>
              <w:b/>
              <w:noProof/>
              <w:sz w:val="16"/>
              <w:szCs w:val="16"/>
            </w:rPr>
            <w:fldChar w:fldCharType="begin"/>
          </w:r>
          <w:r w:rsidR="00FA61B1">
            <w:rPr>
              <w:rFonts w:ascii="Arial" w:hAnsi="Arial"/>
              <w:b/>
              <w:noProof/>
              <w:sz w:val="16"/>
              <w:szCs w:val="16"/>
            </w:rPr>
            <w:instrText xml:space="preserve"> NUMPAGES   \* MERGEFORMAT </w:instrText>
          </w:r>
          <w:r w:rsidR="00FA61B1">
            <w:rPr>
              <w:rFonts w:ascii="Arial" w:hAnsi="Arial"/>
              <w:b/>
              <w:noProof/>
              <w:sz w:val="16"/>
              <w:szCs w:val="16"/>
            </w:rPr>
            <w:fldChar w:fldCharType="separate"/>
          </w:r>
          <w:r w:rsidR="00652D48" w:rsidRPr="00652D48">
            <w:rPr>
              <w:rFonts w:ascii="Arial" w:hAnsi="Arial"/>
              <w:b/>
              <w:noProof/>
              <w:sz w:val="16"/>
              <w:szCs w:val="16"/>
            </w:rPr>
            <w:t>2</w:t>
          </w:r>
          <w:r w:rsidR="00FA61B1">
            <w:rPr>
              <w:rFonts w:ascii="Arial" w:hAnsi="Arial"/>
              <w:b/>
              <w:noProof/>
              <w:sz w:val="16"/>
              <w:szCs w:val="16"/>
            </w:rPr>
            <w:fldChar w:fldCharType="end"/>
          </w:r>
        </w:p>
      </w:tc>
    </w:tr>
  </w:tbl>
  <w:p w14:paraId="38FC884E" w14:textId="77777777" w:rsidR="00E330F9" w:rsidRDefault="00E330F9" w:rsidP="00B93F09">
    <w:pPr>
      <w:pStyle w:val="Footer"/>
      <w:tabs>
        <w:tab w:val="clear" w:pos="4536"/>
        <w:tab w:val="clear" w:pos="9072"/>
        <w:tab w:val="left" w:pos="39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C9A64" w14:textId="77777777" w:rsidR="007C1719" w:rsidRDefault="007C1719" w:rsidP="002D01FD">
      <w:pPr>
        <w:spacing w:after="0" w:line="240" w:lineRule="auto"/>
      </w:pPr>
      <w:r>
        <w:separator/>
      </w:r>
    </w:p>
  </w:footnote>
  <w:footnote w:type="continuationSeparator" w:id="0">
    <w:p w14:paraId="29AB0640" w14:textId="77777777" w:rsidR="007C1719" w:rsidRDefault="007C1719" w:rsidP="002D0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977"/>
      <w:gridCol w:w="6379"/>
    </w:tblGrid>
    <w:tr w:rsidR="005905E9" w14:paraId="0BE2BCDF" w14:textId="77777777" w:rsidTr="00164693">
      <w:tc>
        <w:tcPr>
          <w:tcW w:w="2977" w:type="dxa"/>
        </w:tcPr>
        <w:p w14:paraId="4F9C83C2" w14:textId="77777777" w:rsidR="005905E9" w:rsidRDefault="005905E9" w:rsidP="005905E9">
          <w:pPr>
            <w:pStyle w:val="Header"/>
          </w:pPr>
          <w:r>
            <w:rPr>
              <w:noProof/>
              <w:lang w:val="de-DE" w:eastAsia="de-DE"/>
            </w:rPr>
            <w:drawing>
              <wp:inline distT="0" distB="0" distL="0" distR="0" wp14:anchorId="14746399" wp14:editId="501D9AFB">
                <wp:extent cx="1656000" cy="421054"/>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4"/>
                        </a:xfrm>
                        <a:prstGeom prst="rect">
                          <a:avLst/>
                        </a:prstGeom>
                      </pic:spPr>
                    </pic:pic>
                  </a:graphicData>
                </a:graphic>
              </wp:inline>
            </w:drawing>
          </w:r>
        </w:p>
      </w:tc>
      <w:tc>
        <w:tcPr>
          <w:tcW w:w="6379" w:type="dxa"/>
          <w:vAlign w:val="bottom"/>
        </w:tcPr>
        <w:p w14:paraId="42778C3A" w14:textId="036FBC18" w:rsidR="005905E9" w:rsidRPr="008671D7" w:rsidRDefault="002C2D51" w:rsidP="005905E9">
          <w:pPr>
            <w:pStyle w:val="Header"/>
            <w:ind w:right="-108"/>
            <w:jc w:val="right"/>
            <w:rPr>
              <w:rFonts w:ascii="Arial" w:hAnsi="Arial"/>
              <w:b/>
              <w:sz w:val="24"/>
              <w:szCs w:val="24"/>
            </w:rPr>
          </w:pPr>
          <w:r>
            <w:rPr>
              <w:rFonts w:ascii="Arial" w:hAnsi="Arial"/>
              <w:b/>
              <w:sz w:val="24"/>
              <w:szCs w:val="24"/>
            </w:rPr>
            <w:t xml:space="preserve">ARTgenossen: </w:t>
          </w:r>
          <w:r w:rsidR="00901E23">
            <w:rPr>
              <w:rFonts w:ascii="Arial" w:hAnsi="Arial"/>
              <w:b/>
              <w:sz w:val="24"/>
              <w:szCs w:val="24"/>
            </w:rPr>
            <w:t>Le Corbusier</w:t>
          </w:r>
        </w:p>
        <w:p w14:paraId="7F4B6EB3" w14:textId="77A9502C" w:rsidR="005905E9" w:rsidRPr="002D01FD" w:rsidRDefault="00756FE2" w:rsidP="005905E9">
          <w:pPr>
            <w:pStyle w:val="Header"/>
            <w:jc w:val="right"/>
            <w:rPr>
              <w:rFonts w:ascii="Arial" w:hAnsi="Arial"/>
              <w:b/>
              <w:sz w:val="24"/>
              <w:szCs w:val="24"/>
            </w:rPr>
          </w:pPr>
          <w:r>
            <w:rPr>
              <w:rFonts w:ascii="Arial" w:hAnsi="Arial"/>
              <w:b/>
              <w:sz w:val="24"/>
              <w:szCs w:val="24"/>
            </w:rPr>
            <w:t>Arbeitsblätter</w:t>
          </w:r>
        </w:p>
      </w:tc>
    </w:tr>
  </w:tbl>
  <w:p w14:paraId="19EEFE4D" w14:textId="0E8A23CE" w:rsidR="00E330F9" w:rsidRDefault="00E330F9">
    <w:pPr>
      <w:pStyle w:val="Header"/>
      <w:rPr>
        <w:rFonts w:ascii="Arial" w:hAnsi="Arial" w:cs="Arial"/>
        <w:sz w:val="20"/>
        <w:szCs w:val="20"/>
      </w:rPr>
    </w:pPr>
  </w:p>
  <w:p w14:paraId="648C4B55" w14:textId="77777777" w:rsidR="005905E9" w:rsidRPr="00596BF0" w:rsidRDefault="005905E9">
    <w:pPr>
      <w:pStyle w:val="Head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24790B" w14:paraId="23271FC9" w14:textId="77777777" w:rsidTr="00535276">
      <w:trPr>
        <w:trHeight w:val="426"/>
      </w:trPr>
      <w:tc>
        <w:tcPr>
          <w:tcW w:w="2762" w:type="dxa"/>
        </w:tcPr>
        <w:p w14:paraId="6711F1C0" w14:textId="77777777" w:rsidR="0024790B" w:rsidRPr="0008046F" w:rsidRDefault="0024790B" w:rsidP="0024790B">
          <w:pPr>
            <w:pStyle w:val="Header"/>
          </w:pPr>
          <w:r>
            <w:rPr>
              <w:noProof/>
              <w:lang w:val="en-US"/>
            </w:rPr>
            <w:drawing>
              <wp:inline distT="0" distB="0" distL="0" distR="0" wp14:anchorId="3E577669" wp14:editId="3C6675B5">
                <wp:extent cx="1656000" cy="421052"/>
                <wp:effectExtent l="0" t="0" r="1905" b="0"/>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94" w:type="dxa"/>
          <w:gridSpan w:val="2"/>
          <w:vAlign w:val="bottom"/>
        </w:tcPr>
        <w:p w14:paraId="36743522" w14:textId="1C186F6B" w:rsidR="0024790B" w:rsidRPr="002D01FD" w:rsidRDefault="0024790B" w:rsidP="0024790B">
          <w:pPr>
            <w:pStyle w:val="Header"/>
            <w:jc w:val="right"/>
            <w:rPr>
              <w:rFonts w:ascii="Arial" w:hAnsi="Arial"/>
              <w:b/>
              <w:sz w:val="24"/>
              <w:szCs w:val="24"/>
            </w:rPr>
          </w:pPr>
          <w:r>
            <w:rPr>
              <w:rFonts w:ascii="Arial" w:hAnsi="Arial" w:cs="Arial"/>
              <w:b/>
              <w:sz w:val="24"/>
              <w:szCs w:val="24"/>
            </w:rPr>
            <w:t>Arbeitsblätter</w:t>
          </w:r>
        </w:p>
      </w:tc>
    </w:tr>
    <w:tr w:rsidR="0024790B" w14:paraId="75B8C9A9" w14:textId="77777777" w:rsidTr="00535276">
      <w:trPr>
        <w:trHeight w:hRule="exact" w:val="227"/>
      </w:trPr>
      <w:tc>
        <w:tcPr>
          <w:tcW w:w="9356" w:type="dxa"/>
          <w:gridSpan w:val="3"/>
        </w:tcPr>
        <w:p w14:paraId="2EFB31F8" w14:textId="77777777" w:rsidR="0024790B" w:rsidRPr="00092BCF" w:rsidRDefault="0024790B" w:rsidP="0024790B">
          <w:pPr>
            <w:pStyle w:val="Header"/>
            <w:rPr>
              <w:rFonts w:ascii="Arial" w:hAnsi="Arial"/>
              <w:sz w:val="20"/>
            </w:rPr>
          </w:pPr>
        </w:p>
      </w:tc>
    </w:tr>
    <w:tr w:rsidR="0024790B" w14:paraId="00FBD9EC" w14:textId="77777777" w:rsidTr="00535276">
      <w:trPr>
        <w:trHeight w:hRule="exact" w:val="227"/>
      </w:trPr>
      <w:tc>
        <w:tcPr>
          <w:tcW w:w="2762" w:type="dxa"/>
          <w:vMerge w:val="restart"/>
          <w:shd w:val="clear" w:color="auto" w:fill="auto"/>
          <w:vAlign w:val="center"/>
        </w:tcPr>
        <w:p w14:paraId="4D1D5F0A" w14:textId="77777777" w:rsidR="0024790B" w:rsidRPr="005301DE" w:rsidRDefault="0024790B" w:rsidP="0024790B">
          <w:pPr>
            <w:pStyle w:val="Header"/>
            <w:jc w:val="center"/>
            <w:rPr>
              <w:rFonts w:ascii="Arial" w:hAnsi="Arial"/>
              <w:b/>
              <w:sz w:val="30"/>
              <w:szCs w:val="30"/>
            </w:rPr>
          </w:pPr>
          <w:r>
            <w:rPr>
              <w:rFonts w:ascii="Arial" w:hAnsi="Arial" w:cs="Arial"/>
              <w:b/>
              <w:noProof/>
              <w:sz w:val="24"/>
              <w:szCs w:val="24"/>
            </w:rPr>
            <w:drawing>
              <wp:inline distT="0" distB="0" distL="0" distR="0" wp14:anchorId="41BE793F" wp14:editId="1348751B">
                <wp:extent cx="1656000" cy="931500"/>
                <wp:effectExtent l="0" t="0" r="1905" b="254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int\srf-tpc\EFS\Junge Zielgruppen\1 Basisangebote\SRF mySchool\02 PROJEKTE\Einfach Physik\Stills\myschool_Experiment1_ballon_MASTER_50i.00_00_21_17.Standbild001.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656000" cy="931500"/>
                        </a:xfrm>
                        <a:prstGeom prst="rect">
                          <a:avLst/>
                        </a:prstGeom>
                        <a:noFill/>
                        <a:ln>
                          <a:noFill/>
                        </a:ln>
                      </pic:spPr>
                    </pic:pic>
                  </a:graphicData>
                </a:graphic>
              </wp:inline>
            </w:drawing>
          </w:r>
        </w:p>
      </w:tc>
      <w:tc>
        <w:tcPr>
          <w:tcW w:w="170" w:type="dxa"/>
          <w:vMerge w:val="restart"/>
          <w:tcBorders>
            <w:left w:val="nil"/>
          </w:tcBorders>
        </w:tcPr>
        <w:p w14:paraId="7AD3EC34" w14:textId="77777777" w:rsidR="0024790B" w:rsidRDefault="0024790B" w:rsidP="0024790B">
          <w:pPr>
            <w:pStyle w:val="Header"/>
          </w:pPr>
        </w:p>
      </w:tc>
      <w:tc>
        <w:tcPr>
          <w:tcW w:w="6424" w:type="dxa"/>
          <w:shd w:val="clear" w:color="auto" w:fill="C7C0B9"/>
          <w:vAlign w:val="center"/>
        </w:tcPr>
        <w:p w14:paraId="2F198479" w14:textId="6DD4EAEF" w:rsidR="0024790B" w:rsidRPr="002D01FD" w:rsidRDefault="0024790B" w:rsidP="0024790B">
          <w:pPr>
            <w:pStyle w:val="Header"/>
            <w:rPr>
              <w:rFonts w:ascii="Arial" w:hAnsi="Arial"/>
              <w:sz w:val="18"/>
              <w:szCs w:val="18"/>
            </w:rPr>
          </w:pPr>
        </w:p>
      </w:tc>
    </w:tr>
    <w:tr w:rsidR="0024790B" w14:paraId="3D404CB6" w14:textId="77777777" w:rsidTr="00535276">
      <w:trPr>
        <w:trHeight w:hRule="exact" w:val="567"/>
      </w:trPr>
      <w:tc>
        <w:tcPr>
          <w:tcW w:w="2762" w:type="dxa"/>
          <w:vMerge/>
          <w:shd w:val="clear" w:color="auto" w:fill="auto"/>
        </w:tcPr>
        <w:p w14:paraId="58E3DC8B" w14:textId="77777777" w:rsidR="0024790B" w:rsidRDefault="0024790B" w:rsidP="0024790B">
          <w:pPr>
            <w:pStyle w:val="Header"/>
          </w:pPr>
        </w:p>
      </w:tc>
      <w:tc>
        <w:tcPr>
          <w:tcW w:w="170" w:type="dxa"/>
          <w:vMerge/>
          <w:tcBorders>
            <w:left w:val="nil"/>
          </w:tcBorders>
        </w:tcPr>
        <w:p w14:paraId="3890A7F9" w14:textId="77777777" w:rsidR="0024790B" w:rsidRDefault="0024790B" w:rsidP="0024790B">
          <w:pPr>
            <w:pStyle w:val="Header"/>
          </w:pPr>
        </w:p>
      </w:tc>
      <w:tc>
        <w:tcPr>
          <w:tcW w:w="6424" w:type="dxa"/>
          <w:shd w:val="clear" w:color="auto" w:fill="EAEAEA"/>
          <w:vAlign w:val="bottom"/>
        </w:tcPr>
        <w:p w14:paraId="2088DAD8" w14:textId="77777777" w:rsidR="0024790B" w:rsidRPr="006F2C9E" w:rsidRDefault="0024790B" w:rsidP="0024790B">
          <w:pPr>
            <w:pStyle w:val="Header"/>
            <w:rPr>
              <w:rFonts w:ascii="Arial" w:hAnsi="Arial"/>
              <w:b/>
              <w:sz w:val="24"/>
              <w:szCs w:val="24"/>
            </w:rPr>
          </w:pPr>
          <w:r>
            <w:rPr>
              <w:rFonts w:ascii="Arial" w:hAnsi="Arial" w:cs="Arial"/>
              <w:b/>
              <w:sz w:val="24"/>
              <w:szCs w:val="24"/>
            </w:rPr>
            <w:t>ARTgenossen</w:t>
          </w:r>
        </w:p>
      </w:tc>
    </w:tr>
    <w:tr w:rsidR="0024790B" w:rsidRPr="008B3E57" w14:paraId="43841CF3" w14:textId="77777777" w:rsidTr="00535276">
      <w:trPr>
        <w:trHeight w:hRule="exact" w:val="680"/>
      </w:trPr>
      <w:tc>
        <w:tcPr>
          <w:tcW w:w="2762" w:type="dxa"/>
          <w:vMerge/>
          <w:shd w:val="clear" w:color="auto" w:fill="auto"/>
        </w:tcPr>
        <w:p w14:paraId="66CBBD74" w14:textId="77777777" w:rsidR="0024790B" w:rsidRDefault="0024790B" w:rsidP="0024790B">
          <w:pPr>
            <w:pStyle w:val="Header"/>
          </w:pPr>
        </w:p>
      </w:tc>
      <w:tc>
        <w:tcPr>
          <w:tcW w:w="170" w:type="dxa"/>
          <w:vMerge/>
          <w:tcBorders>
            <w:left w:val="nil"/>
          </w:tcBorders>
        </w:tcPr>
        <w:p w14:paraId="312FF517" w14:textId="77777777" w:rsidR="0024790B" w:rsidRDefault="0024790B" w:rsidP="0024790B">
          <w:pPr>
            <w:pStyle w:val="Header"/>
          </w:pPr>
        </w:p>
      </w:tc>
      <w:tc>
        <w:tcPr>
          <w:tcW w:w="6424" w:type="dxa"/>
          <w:shd w:val="clear" w:color="auto" w:fill="EAEAEA"/>
          <w:vAlign w:val="center"/>
        </w:tcPr>
        <w:p w14:paraId="17DA470E" w14:textId="77777777" w:rsidR="0024790B" w:rsidRDefault="0024790B" w:rsidP="0024790B">
          <w:pPr>
            <w:pStyle w:val="Header"/>
            <w:rPr>
              <w:rFonts w:ascii="Arial" w:hAnsi="Arial"/>
              <w:sz w:val="18"/>
              <w:szCs w:val="18"/>
            </w:rPr>
          </w:pPr>
          <w:r>
            <w:rPr>
              <w:rFonts w:ascii="Arial" w:hAnsi="Arial"/>
              <w:sz w:val="18"/>
              <w:szCs w:val="18"/>
            </w:rPr>
            <w:t>Le Corbusier</w:t>
          </w:r>
          <w:r w:rsidRPr="00985509">
            <w:rPr>
              <w:rFonts w:ascii="Arial" w:hAnsi="Arial"/>
              <w:sz w:val="18"/>
              <w:szCs w:val="18"/>
            </w:rPr>
            <w:t xml:space="preserve"> </w:t>
          </w:r>
        </w:p>
        <w:p w14:paraId="2BE49371" w14:textId="77777777" w:rsidR="0024790B" w:rsidRPr="00985509" w:rsidRDefault="0024790B" w:rsidP="0024790B">
          <w:pPr>
            <w:pStyle w:val="Header"/>
            <w:rPr>
              <w:rFonts w:ascii="Arial" w:hAnsi="Arial"/>
              <w:sz w:val="18"/>
              <w:szCs w:val="18"/>
            </w:rPr>
          </w:pPr>
        </w:p>
        <w:p w14:paraId="7AF92818" w14:textId="77777777" w:rsidR="0024790B" w:rsidRPr="008B3E57" w:rsidRDefault="0024790B" w:rsidP="0024790B">
          <w:pPr>
            <w:pStyle w:val="Header"/>
            <w:rPr>
              <w:sz w:val="18"/>
              <w:szCs w:val="18"/>
              <w:lang w:val="en-US"/>
            </w:rPr>
          </w:pPr>
          <w:r>
            <w:rPr>
              <w:rFonts w:ascii="Arial" w:hAnsi="Arial"/>
              <w:sz w:val="18"/>
              <w:szCs w:val="18"/>
            </w:rPr>
            <w:t>08:05</w:t>
          </w:r>
          <w:r w:rsidRPr="00F460A0">
            <w:rPr>
              <w:rFonts w:ascii="Arial" w:hAnsi="Arial"/>
              <w:sz w:val="18"/>
              <w:szCs w:val="18"/>
            </w:rPr>
            <w:t xml:space="preserve"> Minuten</w:t>
          </w:r>
        </w:p>
      </w:tc>
    </w:tr>
  </w:tbl>
  <w:p w14:paraId="3F408975" w14:textId="7F944401" w:rsidR="002E3656" w:rsidRDefault="002E3656">
    <w:pPr>
      <w:pStyle w:val="Header"/>
      <w:rPr>
        <w:rFonts w:ascii="Arial" w:hAnsi="Arial" w:cs="Arial"/>
        <w:sz w:val="20"/>
        <w:szCs w:val="20"/>
      </w:rPr>
    </w:pPr>
  </w:p>
  <w:p w14:paraId="56D5E729" w14:textId="77777777" w:rsidR="0024790B" w:rsidRPr="00026638" w:rsidRDefault="0024790B">
    <w:pPr>
      <w:pStyle w:val="Head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612976"/>
    <w:multiLevelType w:val="hybridMultilevel"/>
    <w:tmpl w:val="A3E0628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12C36923"/>
    <w:multiLevelType w:val="hybridMultilevel"/>
    <w:tmpl w:val="91223C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6015A92"/>
    <w:multiLevelType w:val="hybridMultilevel"/>
    <w:tmpl w:val="CE30BC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89E15E8"/>
    <w:multiLevelType w:val="hybridMultilevel"/>
    <w:tmpl w:val="FAB8FE5E"/>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19BE3A92"/>
    <w:multiLevelType w:val="hybridMultilevel"/>
    <w:tmpl w:val="6E7880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9F344E3"/>
    <w:multiLevelType w:val="hybridMultilevel"/>
    <w:tmpl w:val="B2C8505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1B5D7D06"/>
    <w:multiLevelType w:val="hybridMultilevel"/>
    <w:tmpl w:val="21A2BC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D574ADE"/>
    <w:multiLevelType w:val="hybridMultilevel"/>
    <w:tmpl w:val="628E69E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1492BA3"/>
    <w:multiLevelType w:val="hybridMultilevel"/>
    <w:tmpl w:val="842E66B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3" w15:restartNumberingAfterBreak="0">
    <w:nsid w:val="23C75410"/>
    <w:multiLevelType w:val="hybridMultilevel"/>
    <w:tmpl w:val="6E7ADB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46B4ACD"/>
    <w:multiLevelType w:val="hybridMultilevel"/>
    <w:tmpl w:val="AB8A53E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8CD02D1"/>
    <w:multiLevelType w:val="hybridMultilevel"/>
    <w:tmpl w:val="8080449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6" w15:restartNumberingAfterBreak="0">
    <w:nsid w:val="2CB96E92"/>
    <w:multiLevelType w:val="hybridMultilevel"/>
    <w:tmpl w:val="5F00109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FA16B62"/>
    <w:multiLevelType w:val="hybridMultilevel"/>
    <w:tmpl w:val="E0D4AB1E"/>
    <w:lvl w:ilvl="0" w:tplc="3850BE22">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C2926BB"/>
    <w:multiLevelType w:val="hybridMultilevel"/>
    <w:tmpl w:val="32A2F6BC"/>
    <w:lvl w:ilvl="0" w:tplc="04070017">
      <w:start w:val="1"/>
      <w:numFmt w:val="lowerLetter"/>
      <w:lvlText w:val="%1)"/>
      <w:lvlJc w:val="left"/>
      <w:pPr>
        <w:ind w:left="0" w:hanging="36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20" w15:restartNumberingAfterBreak="0">
    <w:nsid w:val="3F154077"/>
    <w:multiLevelType w:val="hybridMultilevel"/>
    <w:tmpl w:val="B718B7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AEB568D"/>
    <w:multiLevelType w:val="hybridMultilevel"/>
    <w:tmpl w:val="2FF4ED54"/>
    <w:lvl w:ilvl="0" w:tplc="3DA07D3A">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5129A1"/>
    <w:multiLevelType w:val="hybridMultilevel"/>
    <w:tmpl w:val="7040D3C6"/>
    <w:lvl w:ilvl="0" w:tplc="3DA07D3A">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D770FE"/>
    <w:multiLevelType w:val="hybridMultilevel"/>
    <w:tmpl w:val="27CE86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7040C57"/>
    <w:multiLevelType w:val="hybridMultilevel"/>
    <w:tmpl w:val="176C0A5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A46047A"/>
    <w:multiLevelType w:val="hybridMultilevel"/>
    <w:tmpl w:val="C28629B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8" w15:restartNumberingAfterBreak="0">
    <w:nsid w:val="605C036D"/>
    <w:multiLevelType w:val="hybridMultilevel"/>
    <w:tmpl w:val="E56858C4"/>
    <w:lvl w:ilvl="0" w:tplc="04070001">
      <w:start w:val="1"/>
      <w:numFmt w:val="bullet"/>
      <w:lvlText w:val=""/>
      <w:lvlJc w:val="left"/>
      <w:pPr>
        <w:ind w:left="720" w:hanging="360"/>
      </w:pPr>
      <w:rPr>
        <w:rFonts w:ascii="Symbol" w:hAnsi="Symbol" w:hint="default"/>
      </w:rPr>
    </w:lvl>
    <w:lvl w:ilvl="1" w:tplc="0807000B">
      <w:start w:val="1"/>
      <w:numFmt w:val="bullet"/>
      <w:lvlText w:val=""/>
      <w:lvlJc w:val="left"/>
      <w:pPr>
        <w:ind w:left="1134"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206056"/>
    <w:multiLevelType w:val="hybridMultilevel"/>
    <w:tmpl w:val="F972247C"/>
    <w:lvl w:ilvl="0" w:tplc="0807000F">
      <w:start w:val="1"/>
      <w:numFmt w:val="decimal"/>
      <w:lvlText w:val="%1."/>
      <w:lvlJc w:val="left"/>
      <w:pPr>
        <w:ind w:left="805" w:hanging="360"/>
      </w:pPr>
    </w:lvl>
    <w:lvl w:ilvl="1" w:tplc="08070019" w:tentative="1">
      <w:start w:val="1"/>
      <w:numFmt w:val="lowerLetter"/>
      <w:lvlText w:val="%2."/>
      <w:lvlJc w:val="left"/>
      <w:pPr>
        <w:ind w:left="1525" w:hanging="360"/>
      </w:pPr>
    </w:lvl>
    <w:lvl w:ilvl="2" w:tplc="0807001B" w:tentative="1">
      <w:start w:val="1"/>
      <w:numFmt w:val="lowerRoman"/>
      <w:lvlText w:val="%3."/>
      <w:lvlJc w:val="right"/>
      <w:pPr>
        <w:ind w:left="2245" w:hanging="180"/>
      </w:pPr>
    </w:lvl>
    <w:lvl w:ilvl="3" w:tplc="0807000F" w:tentative="1">
      <w:start w:val="1"/>
      <w:numFmt w:val="decimal"/>
      <w:lvlText w:val="%4."/>
      <w:lvlJc w:val="left"/>
      <w:pPr>
        <w:ind w:left="2965" w:hanging="360"/>
      </w:pPr>
    </w:lvl>
    <w:lvl w:ilvl="4" w:tplc="08070019" w:tentative="1">
      <w:start w:val="1"/>
      <w:numFmt w:val="lowerLetter"/>
      <w:lvlText w:val="%5."/>
      <w:lvlJc w:val="left"/>
      <w:pPr>
        <w:ind w:left="3685" w:hanging="360"/>
      </w:pPr>
    </w:lvl>
    <w:lvl w:ilvl="5" w:tplc="0807001B" w:tentative="1">
      <w:start w:val="1"/>
      <w:numFmt w:val="lowerRoman"/>
      <w:lvlText w:val="%6."/>
      <w:lvlJc w:val="right"/>
      <w:pPr>
        <w:ind w:left="4405" w:hanging="180"/>
      </w:pPr>
    </w:lvl>
    <w:lvl w:ilvl="6" w:tplc="0807000F" w:tentative="1">
      <w:start w:val="1"/>
      <w:numFmt w:val="decimal"/>
      <w:lvlText w:val="%7."/>
      <w:lvlJc w:val="left"/>
      <w:pPr>
        <w:ind w:left="5125" w:hanging="360"/>
      </w:pPr>
    </w:lvl>
    <w:lvl w:ilvl="7" w:tplc="08070019" w:tentative="1">
      <w:start w:val="1"/>
      <w:numFmt w:val="lowerLetter"/>
      <w:lvlText w:val="%8."/>
      <w:lvlJc w:val="left"/>
      <w:pPr>
        <w:ind w:left="5845" w:hanging="360"/>
      </w:pPr>
    </w:lvl>
    <w:lvl w:ilvl="8" w:tplc="0807001B" w:tentative="1">
      <w:start w:val="1"/>
      <w:numFmt w:val="lowerRoman"/>
      <w:lvlText w:val="%9."/>
      <w:lvlJc w:val="right"/>
      <w:pPr>
        <w:ind w:left="6565" w:hanging="180"/>
      </w:pPr>
    </w:lvl>
  </w:abstractNum>
  <w:abstractNum w:abstractNumId="30" w15:restartNumberingAfterBreak="0">
    <w:nsid w:val="790F16E9"/>
    <w:multiLevelType w:val="hybridMultilevel"/>
    <w:tmpl w:val="622CAF0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7D4A4A73"/>
    <w:multiLevelType w:val="hybridMultilevel"/>
    <w:tmpl w:val="A4A0210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2" w15:restartNumberingAfterBreak="0">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2"/>
  </w:num>
  <w:num w:numId="5">
    <w:abstractNumId w:val="18"/>
  </w:num>
  <w:num w:numId="6">
    <w:abstractNumId w:val="8"/>
  </w:num>
  <w:num w:numId="7">
    <w:abstractNumId w:val="19"/>
  </w:num>
  <w:num w:numId="8">
    <w:abstractNumId w:val="30"/>
  </w:num>
  <w:num w:numId="9">
    <w:abstractNumId w:val="16"/>
  </w:num>
  <w:num w:numId="10">
    <w:abstractNumId w:val="31"/>
  </w:num>
  <w:num w:numId="11">
    <w:abstractNumId w:val="1"/>
  </w:num>
  <w:num w:numId="12">
    <w:abstractNumId w:val="9"/>
  </w:num>
  <w:num w:numId="13">
    <w:abstractNumId w:val="2"/>
  </w:num>
  <w:num w:numId="14">
    <w:abstractNumId w:val="5"/>
  </w:num>
  <w:num w:numId="15">
    <w:abstractNumId w:val="28"/>
  </w:num>
  <w:num w:numId="16">
    <w:abstractNumId w:val="13"/>
  </w:num>
  <w:num w:numId="17">
    <w:abstractNumId w:val="24"/>
  </w:num>
  <w:num w:numId="18">
    <w:abstractNumId w:val="23"/>
  </w:num>
  <w:num w:numId="19">
    <w:abstractNumId w:val="29"/>
  </w:num>
  <w:num w:numId="20">
    <w:abstractNumId w:val="11"/>
  </w:num>
  <w:num w:numId="21">
    <w:abstractNumId w:val="26"/>
  </w:num>
  <w:num w:numId="22">
    <w:abstractNumId w:val="17"/>
  </w:num>
  <w:num w:numId="23">
    <w:abstractNumId w:val="21"/>
  </w:num>
  <w:num w:numId="24">
    <w:abstractNumId w:val="7"/>
  </w:num>
  <w:num w:numId="25">
    <w:abstractNumId w:val="20"/>
  </w:num>
  <w:num w:numId="26">
    <w:abstractNumId w:val="25"/>
  </w:num>
  <w:num w:numId="27">
    <w:abstractNumId w:val="10"/>
  </w:num>
  <w:num w:numId="28">
    <w:abstractNumId w:val="4"/>
  </w:num>
  <w:num w:numId="29">
    <w:abstractNumId w:val="27"/>
  </w:num>
  <w:num w:numId="30">
    <w:abstractNumId w:val="15"/>
  </w:num>
  <w:num w:numId="31">
    <w:abstractNumId w:val="14"/>
  </w:num>
  <w:num w:numId="32">
    <w:abstractNumId w:val="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A0"/>
    <w:rsid w:val="00007987"/>
    <w:rsid w:val="00012D91"/>
    <w:rsid w:val="000149AD"/>
    <w:rsid w:val="000149B6"/>
    <w:rsid w:val="00014CD0"/>
    <w:rsid w:val="00021B1D"/>
    <w:rsid w:val="000233C2"/>
    <w:rsid w:val="00026638"/>
    <w:rsid w:val="00030DFE"/>
    <w:rsid w:val="00041640"/>
    <w:rsid w:val="00047A1D"/>
    <w:rsid w:val="000529E4"/>
    <w:rsid w:val="00053840"/>
    <w:rsid w:val="0005385A"/>
    <w:rsid w:val="000543E5"/>
    <w:rsid w:val="00054963"/>
    <w:rsid w:val="00056943"/>
    <w:rsid w:val="00060F0C"/>
    <w:rsid w:val="0007265B"/>
    <w:rsid w:val="0008046F"/>
    <w:rsid w:val="000831B4"/>
    <w:rsid w:val="00083EA2"/>
    <w:rsid w:val="0008638F"/>
    <w:rsid w:val="00091CF0"/>
    <w:rsid w:val="00092BCF"/>
    <w:rsid w:val="000934CD"/>
    <w:rsid w:val="000959C9"/>
    <w:rsid w:val="00096488"/>
    <w:rsid w:val="00096CDE"/>
    <w:rsid w:val="000A3D10"/>
    <w:rsid w:val="000A4A74"/>
    <w:rsid w:val="000B0C0B"/>
    <w:rsid w:val="000B147E"/>
    <w:rsid w:val="000B201B"/>
    <w:rsid w:val="000B2CBB"/>
    <w:rsid w:val="000B33AF"/>
    <w:rsid w:val="000B6349"/>
    <w:rsid w:val="000C3473"/>
    <w:rsid w:val="000D41F6"/>
    <w:rsid w:val="000D52AF"/>
    <w:rsid w:val="000D5E9B"/>
    <w:rsid w:val="000D7A31"/>
    <w:rsid w:val="000D7E45"/>
    <w:rsid w:val="000E09B5"/>
    <w:rsid w:val="000E0FF0"/>
    <w:rsid w:val="000E62F6"/>
    <w:rsid w:val="000F0170"/>
    <w:rsid w:val="000F1BC1"/>
    <w:rsid w:val="000F23AD"/>
    <w:rsid w:val="0010093D"/>
    <w:rsid w:val="00104354"/>
    <w:rsid w:val="00105005"/>
    <w:rsid w:val="00105E95"/>
    <w:rsid w:val="00111DD6"/>
    <w:rsid w:val="0011781B"/>
    <w:rsid w:val="00120535"/>
    <w:rsid w:val="001249D9"/>
    <w:rsid w:val="001265E0"/>
    <w:rsid w:val="00126DFA"/>
    <w:rsid w:val="00132030"/>
    <w:rsid w:val="00132805"/>
    <w:rsid w:val="00133206"/>
    <w:rsid w:val="00133D1B"/>
    <w:rsid w:val="0013574C"/>
    <w:rsid w:val="00135A2E"/>
    <w:rsid w:val="00140EB3"/>
    <w:rsid w:val="00143ABB"/>
    <w:rsid w:val="001468FF"/>
    <w:rsid w:val="0015477F"/>
    <w:rsid w:val="001567B1"/>
    <w:rsid w:val="001567BE"/>
    <w:rsid w:val="00160DDE"/>
    <w:rsid w:val="0016244E"/>
    <w:rsid w:val="00171596"/>
    <w:rsid w:val="00177B29"/>
    <w:rsid w:val="00181A23"/>
    <w:rsid w:val="00184F82"/>
    <w:rsid w:val="00185803"/>
    <w:rsid w:val="00185D00"/>
    <w:rsid w:val="0019394C"/>
    <w:rsid w:val="0019566B"/>
    <w:rsid w:val="00195E58"/>
    <w:rsid w:val="001A00F4"/>
    <w:rsid w:val="001A174C"/>
    <w:rsid w:val="001A1BC1"/>
    <w:rsid w:val="001A7E9C"/>
    <w:rsid w:val="001B0DC5"/>
    <w:rsid w:val="001B47F6"/>
    <w:rsid w:val="001B51E3"/>
    <w:rsid w:val="001C08A5"/>
    <w:rsid w:val="001C226B"/>
    <w:rsid w:val="001C4C64"/>
    <w:rsid w:val="001C4D41"/>
    <w:rsid w:val="001C6BB7"/>
    <w:rsid w:val="001D15F3"/>
    <w:rsid w:val="001D21EE"/>
    <w:rsid w:val="001D3697"/>
    <w:rsid w:val="001D3702"/>
    <w:rsid w:val="001D700B"/>
    <w:rsid w:val="001D7DBC"/>
    <w:rsid w:val="001E07F8"/>
    <w:rsid w:val="001E611D"/>
    <w:rsid w:val="001E7EB5"/>
    <w:rsid w:val="001F3549"/>
    <w:rsid w:val="001F4605"/>
    <w:rsid w:val="001F567D"/>
    <w:rsid w:val="001F6025"/>
    <w:rsid w:val="001F7433"/>
    <w:rsid w:val="001F7C7F"/>
    <w:rsid w:val="002040FB"/>
    <w:rsid w:val="00204130"/>
    <w:rsid w:val="00204949"/>
    <w:rsid w:val="00210D75"/>
    <w:rsid w:val="00211E8A"/>
    <w:rsid w:val="002126CE"/>
    <w:rsid w:val="00224E85"/>
    <w:rsid w:val="00232ED0"/>
    <w:rsid w:val="00233884"/>
    <w:rsid w:val="00234DC8"/>
    <w:rsid w:val="002407F4"/>
    <w:rsid w:val="0024080C"/>
    <w:rsid w:val="0024528B"/>
    <w:rsid w:val="0024790B"/>
    <w:rsid w:val="0025073A"/>
    <w:rsid w:val="002552CC"/>
    <w:rsid w:val="0026165E"/>
    <w:rsid w:val="00270CC6"/>
    <w:rsid w:val="00271A2B"/>
    <w:rsid w:val="0027244A"/>
    <w:rsid w:val="002725BA"/>
    <w:rsid w:val="00272E29"/>
    <w:rsid w:val="00281935"/>
    <w:rsid w:val="00282A36"/>
    <w:rsid w:val="00282AFC"/>
    <w:rsid w:val="002847DE"/>
    <w:rsid w:val="002849B0"/>
    <w:rsid w:val="00286AA2"/>
    <w:rsid w:val="00286E42"/>
    <w:rsid w:val="0028704C"/>
    <w:rsid w:val="00292AA1"/>
    <w:rsid w:val="00292D77"/>
    <w:rsid w:val="0029433A"/>
    <w:rsid w:val="00296C08"/>
    <w:rsid w:val="002A02F2"/>
    <w:rsid w:val="002A301F"/>
    <w:rsid w:val="002A344A"/>
    <w:rsid w:val="002A4C4D"/>
    <w:rsid w:val="002A7677"/>
    <w:rsid w:val="002B620A"/>
    <w:rsid w:val="002B6776"/>
    <w:rsid w:val="002B7BE6"/>
    <w:rsid w:val="002C2D51"/>
    <w:rsid w:val="002C2D5C"/>
    <w:rsid w:val="002C33AD"/>
    <w:rsid w:val="002C7070"/>
    <w:rsid w:val="002D01FD"/>
    <w:rsid w:val="002D19AC"/>
    <w:rsid w:val="002D30D9"/>
    <w:rsid w:val="002D4D26"/>
    <w:rsid w:val="002D6CB6"/>
    <w:rsid w:val="002D6CE8"/>
    <w:rsid w:val="002D716F"/>
    <w:rsid w:val="002E0B9E"/>
    <w:rsid w:val="002E1FBA"/>
    <w:rsid w:val="002E2A89"/>
    <w:rsid w:val="002E2CDE"/>
    <w:rsid w:val="002E3343"/>
    <w:rsid w:val="002E3656"/>
    <w:rsid w:val="002E4BDC"/>
    <w:rsid w:val="002E69A9"/>
    <w:rsid w:val="002F0C3D"/>
    <w:rsid w:val="002F1DC0"/>
    <w:rsid w:val="002F1E59"/>
    <w:rsid w:val="00304798"/>
    <w:rsid w:val="0031285A"/>
    <w:rsid w:val="00314070"/>
    <w:rsid w:val="00316256"/>
    <w:rsid w:val="003200F3"/>
    <w:rsid w:val="00321266"/>
    <w:rsid w:val="00322943"/>
    <w:rsid w:val="0033005B"/>
    <w:rsid w:val="0033101D"/>
    <w:rsid w:val="003332CE"/>
    <w:rsid w:val="00333A78"/>
    <w:rsid w:val="00334D37"/>
    <w:rsid w:val="003427E0"/>
    <w:rsid w:val="003428D2"/>
    <w:rsid w:val="0035061B"/>
    <w:rsid w:val="00361724"/>
    <w:rsid w:val="00365492"/>
    <w:rsid w:val="00370B95"/>
    <w:rsid w:val="003725A0"/>
    <w:rsid w:val="00372D3F"/>
    <w:rsid w:val="00372E69"/>
    <w:rsid w:val="003771D0"/>
    <w:rsid w:val="00382D69"/>
    <w:rsid w:val="00382F74"/>
    <w:rsid w:val="00385C98"/>
    <w:rsid w:val="00390D7E"/>
    <w:rsid w:val="00392901"/>
    <w:rsid w:val="00396239"/>
    <w:rsid w:val="003A0DEE"/>
    <w:rsid w:val="003A1BA8"/>
    <w:rsid w:val="003A3D56"/>
    <w:rsid w:val="003A4420"/>
    <w:rsid w:val="003A795A"/>
    <w:rsid w:val="003B3B74"/>
    <w:rsid w:val="003B4C61"/>
    <w:rsid w:val="003B5CFC"/>
    <w:rsid w:val="003B6A01"/>
    <w:rsid w:val="003B7325"/>
    <w:rsid w:val="003B75C0"/>
    <w:rsid w:val="003B7D15"/>
    <w:rsid w:val="003C1BF1"/>
    <w:rsid w:val="003C3651"/>
    <w:rsid w:val="003C5220"/>
    <w:rsid w:val="003C7F95"/>
    <w:rsid w:val="003D0163"/>
    <w:rsid w:val="003D3F7E"/>
    <w:rsid w:val="003E16AC"/>
    <w:rsid w:val="003E1747"/>
    <w:rsid w:val="003E55C5"/>
    <w:rsid w:val="003F163B"/>
    <w:rsid w:val="003F599B"/>
    <w:rsid w:val="003F6A42"/>
    <w:rsid w:val="003F7AB8"/>
    <w:rsid w:val="00400332"/>
    <w:rsid w:val="0040498F"/>
    <w:rsid w:val="00405A00"/>
    <w:rsid w:val="00410FE2"/>
    <w:rsid w:val="00411B72"/>
    <w:rsid w:val="00411DF6"/>
    <w:rsid w:val="00416FD9"/>
    <w:rsid w:val="0041709F"/>
    <w:rsid w:val="00421521"/>
    <w:rsid w:val="004259C5"/>
    <w:rsid w:val="0042742C"/>
    <w:rsid w:val="00433F8E"/>
    <w:rsid w:val="0043751F"/>
    <w:rsid w:val="00444024"/>
    <w:rsid w:val="00454FE2"/>
    <w:rsid w:val="00461979"/>
    <w:rsid w:val="004630C8"/>
    <w:rsid w:val="004636E7"/>
    <w:rsid w:val="004645EE"/>
    <w:rsid w:val="00465697"/>
    <w:rsid w:val="00466A57"/>
    <w:rsid w:val="00466EBC"/>
    <w:rsid w:val="00467756"/>
    <w:rsid w:val="00471F78"/>
    <w:rsid w:val="004720C9"/>
    <w:rsid w:val="004727EF"/>
    <w:rsid w:val="00475E90"/>
    <w:rsid w:val="00477FE2"/>
    <w:rsid w:val="004822D5"/>
    <w:rsid w:val="0048563F"/>
    <w:rsid w:val="004969DA"/>
    <w:rsid w:val="004A3ADD"/>
    <w:rsid w:val="004B1D0F"/>
    <w:rsid w:val="004B3B30"/>
    <w:rsid w:val="004B46E6"/>
    <w:rsid w:val="004B5FD0"/>
    <w:rsid w:val="004B64C5"/>
    <w:rsid w:val="004B6AA7"/>
    <w:rsid w:val="004C2217"/>
    <w:rsid w:val="004C2EAD"/>
    <w:rsid w:val="004C536E"/>
    <w:rsid w:val="004D19C3"/>
    <w:rsid w:val="004D2718"/>
    <w:rsid w:val="004D2DA1"/>
    <w:rsid w:val="004D2ED9"/>
    <w:rsid w:val="004D3D4B"/>
    <w:rsid w:val="004D490C"/>
    <w:rsid w:val="004D4CD3"/>
    <w:rsid w:val="004D56D9"/>
    <w:rsid w:val="004D5904"/>
    <w:rsid w:val="004D7A16"/>
    <w:rsid w:val="004D7B32"/>
    <w:rsid w:val="004E5678"/>
    <w:rsid w:val="004E795C"/>
    <w:rsid w:val="004F3EE4"/>
    <w:rsid w:val="0050380F"/>
    <w:rsid w:val="00504FD5"/>
    <w:rsid w:val="00505BEA"/>
    <w:rsid w:val="005120B6"/>
    <w:rsid w:val="0051282B"/>
    <w:rsid w:val="00512DE4"/>
    <w:rsid w:val="00515375"/>
    <w:rsid w:val="005156F6"/>
    <w:rsid w:val="00523E70"/>
    <w:rsid w:val="00532A7E"/>
    <w:rsid w:val="00541995"/>
    <w:rsid w:val="005433FA"/>
    <w:rsid w:val="005449D4"/>
    <w:rsid w:val="005504E4"/>
    <w:rsid w:val="00553723"/>
    <w:rsid w:val="00555D6F"/>
    <w:rsid w:val="00557B31"/>
    <w:rsid w:val="00562262"/>
    <w:rsid w:val="00562D95"/>
    <w:rsid w:val="00566837"/>
    <w:rsid w:val="00566D69"/>
    <w:rsid w:val="00567312"/>
    <w:rsid w:val="005707A0"/>
    <w:rsid w:val="005860F7"/>
    <w:rsid w:val="00586813"/>
    <w:rsid w:val="005905E9"/>
    <w:rsid w:val="00590D82"/>
    <w:rsid w:val="005942E5"/>
    <w:rsid w:val="00596BF0"/>
    <w:rsid w:val="005A0414"/>
    <w:rsid w:val="005A155C"/>
    <w:rsid w:val="005A29DF"/>
    <w:rsid w:val="005A306D"/>
    <w:rsid w:val="005A7376"/>
    <w:rsid w:val="005B5027"/>
    <w:rsid w:val="005C0E6C"/>
    <w:rsid w:val="005C6ACA"/>
    <w:rsid w:val="005C721D"/>
    <w:rsid w:val="005D2319"/>
    <w:rsid w:val="005D3CBF"/>
    <w:rsid w:val="005D3F2C"/>
    <w:rsid w:val="005E19EA"/>
    <w:rsid w:val="005E26A7"/>
    <w:rsid w:val="005E2A9A"/>
    <w:rsid w:val="005F4CB7"/>
    <w:rsid w:val="005F572A"/>
    <w:rsid w:val="005F6E4A"/>
    <w:rsid w:val="006026B3"/>
    <w:rsid w:val="00604E51"/>
    <w:rsid w:val="006067B7"/>
    <w:rsid w:val="00606E49"/>
    <w:rsid w:val="006073F9"/>
    <w:rsid w:val="006109D0"/>
    <w:rsid w:val="006114D0"/>
    <w:rsid w:val="006119C6"/>
    <w:rsid w:val="0061471C"/>
    <w:rsid w:val="00615B2C"/>
    <w:rsid w:val="00622A8A"/>
    <w:rsid w:val="0062502C"/>
    <w:rsid w:val="00625880"/>
    <w:rsid w:val="00631FC6"/>
    <w:rsid w:val="006346BB"/>
    <w:rsid w:val="0063582C"/>
    <w:rsid w:val="00636FAD"/>
    <w:rsid w:val="0063749F"/>
    <w:rsid w:val="00640FDD"/>
    <w:rsid w:val="006439F5"/>
    <w:rsid w:val="00643F86"/>
    <w:rsid w:val="0064780E"/>
    <w:rsid w:val="00651B41"/>
    <w:rsid w:val="00651B6F"/>
    <w:rsid w:val="00652CF2"/>
    <w:rsid w:val="00652D48"/>
    <w:rsid w:val="00663327"/>
    <w:rsid w:val="00664CF6"/>
    <w:rsid w:val="0066539F"/>
    <w:rsid w:val="00673734"/>
    <w:rsid w:val="00673F47"/>
    <w:rsid w:val="00682653"/>
    <w:rsid w:val="00683660"/>
    <w:rsid w:val="00697D51"/>
    <w:rsid w:val="006A6F3F"/>
    <w:rsid w:val="006C3A9D"/>
    <w:rsid w:val="006D2F65"/>
    <w:rsid w:val="006D5022"/>
    <w:rsid w:val="006D53E1"/>
    <w:rsid w:val="006E1F10"/>
    <w:rsid w:val="006E5BEF"/>
    <w:rsid w:val="006E6DC9"/>
    <w:rsid w:val="006F2040"/>
    <w:rsid w:val="006F223A"/>
    <w:rsid w:val="006F2C9E"/>
    <w:rsid w:val="006F3E46"/>
    <w:rsid w:val="006F7102"/>
    <w:rsid w:val="007025BF"/>
    <w:rsid w:val="007042BE"/>
    <w:rsid w:val="0070624B"/>
    <w:rsid w:val="00710B20"/>
    <w:rsid w:val="007125A1"/>
    <w:rsid w:val="00716076"/>
    <w:rsid w:val="00720803"/>
    <w:rsid w:val="00720FA0"/>
    <w:rsid w:val="00721D66"/>
    <w:rsid w:val="00725ABA"/>
    <w:rsid w:val="0073023F"/>
    <w:rsid w:val="00730EF7"/>
    <w:rsid w:val="00741981"/>
    <w:rsid w:val="00741F18"/>
    <w:rsid w:val="007420FD"/>
    <w:rsid w:val="00744618"/>
    <w:rsid w:val="0074558B"/>
    <w:rsid w:val="00745CA1"/>
    <w:rsid w:val="007461AD"/>
    <w:rsid w:val="00747ACA"/>
    <w:rsid w:val="00752F1B"/>
    <w:rsid w:val="007547AF"/>
    <w:rsid w:val="00755E4D"/>
    <w:rsid w:val="00756FE2"/>
    <w:rsid w:val="00765CC0"/>
    <w:rsid w:val="00766F7A"/>
    <w:rsid w:val="00774B54"/>
    <w:rsid w:val="007750F1"/>
    <w:rsid w:val="00775EF6"/>
    <w:rsid w:val="00776B0A"/>
    <w:rsid w:val="007775C4"/>
    <w:rsid w:val="00783F0C"/>
    <w:rsid w:val="0079582E"/>
    <w:rsid w:val="007A42C0"/>
    <w:rsid w:val="007A431A"/>
    <w:rsid w:val="007A5D85"/>
    <w:rsid w:val="007B1DBF"/>
    <w:rsid w:val="007B23C4"/>
    <w:rsid w:val="007C1719"/>
    <w:rsid w:val="007C4F47"/>
    <w:rsid w:val="007C6B77"/>
    <w:rsid w:val="007D068B"/>
    <w:rsid w:val="007D239D"/>
    <w:rsid w:val="007D5C31"/>
    <w:rsid w:val="007E3806"/>
    <w:rsid w:val="007E75B1"/>
    <w:rsid w:val="007F20EB"/>
    <w:rsid w:val="007F4BCF"/>
    <w:rsid w:val="007F5ACF"/>
    <w:rsid w:val="007F5E9D"/>
    <w:rsid w:val="00802560"/>
    <w:rsid w:val="00805415"/>
    <w:rsid w:val="00807733"/>
    <w:rsid w:val="008103E2"/>
    <w:rsid w:val="0081090D"/>
    <w:rsid w:val="0081319B"/>
    <w:rsid w:val="008175A5"/>
    <w:rsid w:val="00827E34"/>
    <w:rsid w:val="00833258"/>
    <w:rsid w:val="00840F90"/>
    <w:rsid w:val="00844F51"/>
    <w:rsid w:val="00845ECF"/>
    <w:rsid w:val="008524DC"/>
    <w:rsid w:val="00853A93"/>
    <w:rsid w:val="008613A7"/>
    <w:rsid w:val="0086545E"/>
    <w:rsid w:val="00873290"/>
    <w:rsid w:val="0087578B"/>
    <w:rsid w:val="00876BE1"/>
    <w:rsid w:val="00880A3F"/>
    <w:rsid w:val="0088329C"/>
    <w:rsid w:val="00885E49"/>
    <w:rsid w:val="008914A4"/>
    <w:rsid w:val="008A03A9"/>
    <w:rsid w:val="008A12C5"/>
    <w:rsid w:val="008B736D"/>
    <w:rsid w:val="008C1228"/>
    <w:rsid w:val="008C1584"/>
    <w:rsid w:val="008C15FF"/>
    <w:rsid w:val="008D01C5"/>
    <w:rsid w:val="008D146E"/>
    <w:rsid w:val="008D4771"/>
    <w:rsid w:val="008D68F3"/>
    <w:rsid w:val="008E090D"/>
    <w:rsid w:val="008E11FC"/>
    <w:rsid w:val="008E4429"/>
    <w:rsid w:val="008F03F2"/>
    <w:rsid w:val="008F1853"/>
    <w:rsid w:val="008F3A94"/>
    <w:rsid w:val="008F48FE"/>
    <w:rsid w:val="009001B2"/>
    <w:rsid w:val="009010F7"/>
    <w:rsid w:val="00901E23"/>
    <w:rsid w:val="009111CA"/>
    <w:rsid w:val="00914BC9"/>
    <w:rsid w:val="009166F8"/>
    <w:rsid w:val="009215AC"/>
    <w:rsid w:val="0092331C"/>
    <w:rsid w:val="00923C18"/>
    <w:rsid w:val="0092455E"/>
    <w:rsid w:val="009262C5"/>
    <w:rsid w:val="00926576"/>
    <w:rsid w:val="0093445C"/>
    <w:rsid w:val="00950495"/>
    <w:rsid w:val="00952C19"/>
    <w:rsid w:val="00955A74"/>
    <w:rsid w:val="009620A5"/>
    <w:rsid w:val="00975CF4"/>
    <w:rsid w:val="0097616B"/>
    <w:rsid w:val="0098681E"/>
    <w:rsid w:val="00987C77"/>
    <w:rsid w:val="009907BF"/>
    <w:rsid w:val="0099294C"/>
    <w:rsid w:val="009A2523"/>
    <w:rsid w:val="009A6487"/>
    <w:rsid w:val="009B0AD2"/>
    <w:rsid w:val="009B69F7"/>
    <w:rsid w:val="009B74F5"/>
    <w:rsid w:val="009C7306"/>
    <w:rsid w:val="009D0DF3"/>
    <w:rsid w:val="009D0EA7"/>
    <w:rsid w:val="009D2FC6"/>
    <w:rsid w:val="009D3429"/>
    <w:rsid w:val="009E07F7"/>
    <w:rsid w:val="009E1891"/>
    <w:rsid w:val="009E2DAB"/>
    <w:rsid w:val="009E4127"/>
    <w:rsid w:val="009E5686"/>
    <w:rsid w:val="009F2627"/>
    <w:rsid w:val="00A015D6"/>
    <w:rsid w:val="00A016D3"/>
    <w:rsid w:val="00A017E3"/>
    <w:rsid w:val="00A031A2"/>
    <w:rsid w:val="00A06131"/>
    <w:rsid w:val="00A13553"/>
    <w:rsid w:val="00A14AFF"/>
    <w:rsid w:val="00A1688A"/>
    <w:rsid w:val="00A24452"/>
    <w:rsid w:val="00A2518C"/>
    <w:rsid w:val="00A32514"/>
    <w:rsid w:val="00A32539"/>
    <w:rsid w:val="00A33619"/>
    <w:rsid w:val="00A34486"/>
    <w:rsid w:val="00A41314"/>
    <w:rsid w:val="00A42A30"/>
    <w:rsid w:val="00A42B13"/>
    <w:rsid w:val="00A43D88"/>
    <w:rsid w:val="00A4524D"/>
    <w:rsid w:val="00A458A5"/>
    <w:rsid w:val="00A470DC"/>
    <w:rsid w:val="00A538B0"/>
    <w:rsid w:val="00A57BA9"/>
    <w:rsid w:val="00A63174"/>
    <w:rsid w:val="00A6320D"/>
    <w:rsid w:val="00A6692E"/>
    <w:rsid w:val="00A71FB0"/>
    <w:rsid w:val="00A724DF"/>
    <w:rsid w:val="00A73114"/>
    <w:rsid w:val="00A86735"/>
    <w:rsid w:val="00A86E88"/>
    <w:rsid w:val="00A87B14"/>
    <w:rsid w:val="00A90D3F"/>
    <w:rsid w:val="00A91DFC"/>
    <w:rsid w:val="00A9240A"/>
    <w:rsid w:val="00A95B12"/>
    <w:rsid w:val="00A96AB9"/>
    <w:rsid w:val="00AA2BD4"/>
    <w:rsid w:val="00AB05F6"/>
    <w:rsid w:val="00AB09E3"/>
    <w:rsid w:val="00AB1122"/>
    <w:rsid w:val="00AB36A8"/>
    <w:rsid w:val="00AB59A6"/>
    <w:rsid w:val="00AC006D"/>
    <w:rsid w:val="00AC2333"/>
    <w:rsid w:val="00AC3A08"/>
    <w:rsid w:val="00AC4254"/>
    <w:rsid w:val="00AC45E4"/>
    <w:rsid w:val="00AD0CDA"/>
    <w:rsid w:val="00AD1A10"/>
    <w:rsid w:val="00AD34D6"/>
    <w:rsid w:val="00AE1292"/>
    <w:rsid w:val="00AE289F"/>
    <w:rsid w:val="00AE514A"/>
    <w:rsid w:val="00AF06F4"/>
    <w:rsid w:val="00AF69E2"/>
    <w:rsid w:val="00AF7B86"/>
    <w:rsid w:val="00B12654"/>
    <w:rsid w:val="00B31D76"/>
    <w:rsid w:val="00B33489"/>
    <w:rsid w:val="00B43CBA"/>
    <w:rsid w:val="00B51D94"/>
    <w:rsid w:val="00B554E9"/>
    <w:rsid w:val="00B56823"/>
    <w:rsid w:val="00B62DEB"/>
    <w:rsid w:val="00B65CF1"/>
    <w:rsid w:val="00B6706B"/>
    <w:rsid w:val="00B67E62"/>
    <w:rsid w:val="00B72CB6"/>
    <w:rsid w:val="00B82EDF"/>
    <w:rsid w:val="00B84473"/>
    <w:rsid w:val="00B844CF"/>
    <w:rsid w:val="00B9015D"/>
    <w:rsid w:val="00B93101"/>
    <w:rsid w:val="00B93F09"/>
    <w:rsid w:val="00BA0217"/>
    <w:rsid w:val="00BA1309"/>
    <w:rsid w:val="00BA27D5"/>
    <w:rsid w:val="00BA3734"/>
    <w:rsid w:val="00BA391F"/>
    <w:rsid w:val="00BA43AF"/>
    <w:rsid w:val="00BA463A"/>
    <w:rsid w:val="00BA4D59"/>
    <w:rsid w:val="00BA50D4"/>
    <w:rsid w:val="00BA6169"/>
    <w:rsid w:val="00BB0655"/>
    <w:rsid w:val="00BB0EA0"/>
    <w:rsid w:val="00BB1C01"/>
    <w:rsid w:val="00BB2453"/>
    <w:rsid w:val="00BC1C91"/>
    <w:rsid w:val="00BC2914"/>
    <w:rsid w:val="00BC63B4"/>
    <w:rsid w:val="00BD4036"/>
    <w:rsid w:val="00BD51CB"/>
    <w:rsid w:val="00BD5641"/>
    <w:rsid w:val="00BD77B3"/>
    <w:rsid w:val="00BD7E85"/>
    <w:rsid w:val="00BE05BB"/>
    <w:rsid w:val="00BE3272"/>
    <w:rsid w:val="00BE5F37"/>
    <w:rsid w:val="00C01553"/>
    <w:rsid w:val="00C02B90"/>
    <w:rsid w:val="00C07664"/>
    <w:rsid w:val="00C21A42"/>
    <w:rsid w:val="00C24F75"/>
    <w:rsid w:val="00C24F82"/>
    <w:rsid w:val="00C253C6"/>
    <w:rsid w:val="00C337EA"/>
    <w:rsid w:val="00C34D4F"/>
    <w:rsid w:val="00C37C1F"/>
    <w:rsid w:val="00C404FE"/>
    <w:rsid w:val="00C42235"/>
    <w:rsid w:val="00C47B79"/>
    <w:rsid w:val="00C52324"/>
    <w:rsid w:val="00C536D5"/>
    <w:rsid w:val="00C5459F"/>
    <w:rsid w:val="00C54FE8"/>
    <w:rsid w:val="00C653D8"/>
    <w:rsid w:val="00C67246"/>
    <w:rsid w:val="00C700C3"/>
    <w:rsid w:val="00C744E2"/>
    <w:rsid w:val="00C84D69"/>
    <w:rsid w:val="00C84DBB"/>
    <w:rsid w:val="00C85B4B"/>
    <w:rsid w:val="00C93C52"/>
    <w:rsid w:val="00C9675F"/>
    <w:rsid w:val="00CA1576"/>
    <w:rsid w:val="00CA2B54"/>
    <w:rsid w:val="00CB2F0D"/>
    <w:rsid w:val="00CB4F0A"/>
    <w:rsid w:val="00CB4F7C"/>
    <w:rsid w:val="00CB6A6D"/>
    <w:rsid w:val="00CC419A"/>
    <w:rsid w:val="00CC6B00"/>
    <w:rsid w:val="00CD4D45"/>
    <w:rsid w:val="00CD7D0C"/>
    <w:rsid w:val="00CE12A6"/>
    <w:rsid w:val="00CE2ABD"/>
    <w:rsid w:val="00CE5C18"/>
    <w:rsid w:val="00CE6167"/>
    <w:rsid w:val="00CF249B"/>
    <w:rsid w:val="00CF36EF"/>
    <w:rsid w:val="00CF78DC"/>
    <w:rsid w:val="00D0021B"/>
    <w:rsid w:val="00D1168F"/>
    <w:rsid w:val="00D17823"/>
    <w:rsid w:val="00D201C8"/>
    <w:rsid w:val="00D21D5A"/>
    <w:rsid w:val="00D2225F"/>
    <w:rsid w:val="00D2637C"/>
    <w:rsid w:val="00D3178F"/>
    <w:rsid w:val="00D319AC"/>
    <w:rsid w:val="00D31C4A"/>
    <w:rsid w:val="00D32B8C"/>
    <w:rsid w:val="00D35631"/>
    <w:rsid w:val="00D36636"/>
    <w:rsid w:val="00D37555"/>
    <w:rsid w:val="00D40626"/>
    <w:rsid w:val="00D40C9B"/>
    <w:rsid w:val="00D416CF"/>
    <w:rsid w:val="00D41AF0"/>
    <w:rsid w:val="00D53668"/>
    <w:rsid w:val="00D60824"/>
    <w:rsid w:val="00D6228B"/>
    <w:rsid w:val="00D64AE7"/>
    <w:rsid w:val="00D67B49"/>
    <w:rsid w:val="00D700A3"/>
    <w:rsid w:val="00D74077"/>
    <w:rsid w:val="00D75CFE"/>
    <w:rsid w:val="00D80082"/>
    <w:rsid w:val="00D80E2F"/>
    <w:rsid w:val="00D912A4"/>
    <w:rsid w:val="00D93762"/>
    <w:rsid w:val="00D944DE"/>
    <w:rsid w:val="00D9580A"/>
    <w:rsid w:val="00D95B35"/>
    <w:rsid w:val="00DA0F72"/>
    <w:rsid w:val="00DA12F4"/>
    <w:rsid w:val="00DA3079"/>
    <w:rsid w:val="00DA3776"/>
    <w:rsid w:val="00DA4D87"/>
    <w:rsid w:val="00DA651F"/>
    <w:rsid w:val="00DB0E9D"/>
    <w:rsid w:val="00DB22DE"/>
    <w:rsid w:val="00DB24B4"/>
    <w:rsid w:val="00DB27E4"/>
    <w:rsid w:val="00DB52C4"/>
    <w:rsid w:val="00DB6DE4"/>
    <w:rsid w:val="00DB71EA"/>
    <w:rsid w:val="00DC080F"/>
    <w:rsid w:val="00DC53B3"/>
    <w:rsid w:val="00DC6BA4"/>
    <w:rsid w:val="00DC7C44"/>
    <w:rsid w:val="00DD1909"/>
    <w:rsid w:val="00DD2760"/>
    <w:rsid w:val="00DD64E4"/>
    <w:rsid w:val="00DD66A1"/>
    <w:rsid w:val="00DE1073"/>
    <w:rsid w:val="00DE3724"/>
    <w:rsid w:val="00DE4B14"/>
    <w:rsid w:val="00DF099B"/>
    <w:rsid w:val="00DF3493"/>
    <w:rsid w:val="00DF4184"/>
    <w:rsid w:val="00DF5827"/>
    <w:rsid w:val="00DF5A8E"/>
    <w:rsid w:val="00DF67E3"/>
    <w:rsid w:val="00E0258F"/>
    <w:rsid w:val="00E032F8"/>
    <w:rsid w:val="00E035EA"/>
    <w:rsid w:val="00E03887"/>
    <w:rsid w:val="00E06D58"/>
    <w:rsid w:val="00E106FD"/>
    <w:rsid w:val="00E11D89"/>
    <w:rsid w:val="00E125B7"/>
    <w:rsid w:val="00E14D4A"/>
    <w:rsid w:val="00E1653F"/>
    <w:rsid w:val="00E1751E"/>
    <w:rsid w:val="00E30CE5"/>
    <w:rsid w:val="00E30EF2"/>
    <w:rsid w:val="00E330F9"/>
    <w:rsid w:val="00E40B9D"/>
    <w:rsid w:val="00E42D27"/>
    <w:rsid w:val="00E44C85"/>
    <w:rsid w:val="00E45E83"/>
    <w:rsid w:val="00E53CA0"/>
    <w:rsid w:val="00E55627"/>
    <w:rsid w:val="00E55963"/>
    <w:rsid w:val="00E560DE"/>
    <w:rsid w:val="00E60008"/>
    <w:rsid w:val="00E64DAA"/>
    <w:rsid w:val="00E664B7"/>
    <w:rsid w:val="00E66D50"/>
    <w:rsid w:val="00E670CE"/>
    <w:rsid w:val="00E72D79"/>
    <w:rsid w:val="00E81F11"/>
    <w:rsid w:val="00E83105"/>
    <w:rsid w:val="00E845E7"/>
    <w:rsid w:val="00E90F81"/>
    <w:rsid w:val="00E92995"/>
    <w:rsid w:val="00E93738"/>
    <w:rsid w:val="00E940D8"/>
    <w:rsid w:val="00E96EE6"/>
    <w:rsid w:val="00E96F8D"/>
    <w:rsid w:val="00EA4C86"/>
    <w:rsid w:val="00EB0D12"/>
    <w:rsid w:val="00EB7598"/>
    <w:rsid w:val="00EC2374"/>
    <w:rsid w:val="00ED3A9E"/>
    <w:rsid w:val="00ED3D4D"/>
    <w:rsid w:val="00ED5AC3"/>
    <w:rsid w:val="00EE4F2C"/>
    <w:rsid w:val="00EE6492"/>
    <w:rsid w:val="00EE6762"/>
    <w:rsid w:val="00EF00C2"/>
    <w:rsid w:val="00EF3500"/>
    <w:rsid w:val="00EF6F58"/>
    <w:rsid w:val="00EF7609"/>
    <w:rsid w:val="00EF7D34"/>
    <w:rsid w:val="00F04FE1"/>
    <w:rsid w:val="00F05E25"/>
    <w:rsid w:val="00F1023A"/>
    <w:rsid w:val="00F128B2"/>
    <w:rsid w:val="00F1734C"/>
    <w:rsid w:val="00F21B26"/>
    <w:rsid w:val="00F318B3"/>
    <w:rsid w:val="00F32BE9"/>
    <w:rsid w:val="00F34843"/>
    <w:rsid w:val="00F43349"/>
    <w:rsid w:val="00F460A0"/>
    <w:rsid w:val="00F50C41"/>
    <w:rsid w:val="00F537DA"/>
    <w:rsid w:val="00F550B1"/>
    <w:rsid w:val="00F554AE"/>
    <w:rsid w:val="00F75497"/>
    <w:rsid w:val="00F77369"/>
    <w:rsid w:val="00F77CA6"/>
    <w:rsid w:val="00F77F48"/>
    <w:rsid w:val="00F829FF"/>
    <w:rsid w:val="00F84D71"/>
    <w:rsid w:val="00F876BE"/>
    <w:rsid w:val="00F900E3"/>
    <w:rsid w:val="00F93495"/>
    <w:rsid w:val="00F93A98"/>
    <w:rsid w:val="00F9732A"/>
    <w:rsid w:val="00F97D47"/>
    <w:rsid w:val="00FA09D6"/>
    <w:rsid w:val="00FA0DD8"/>
    <w:rsid w:val="00FA1F3B"/>
    <w:rsid w:val="00FA2E01"/>
    <w:rsid w:val="00FA3FE9"/>
    <w:rsid w:val="00FA5F1C"/>
    <w:rsid w:val="00FA61B1"/>
    <w:rsid w:val="00FA70E0"/>
    <w:rsid w:val="00FA75D8"/>
    <w:rsid w:val="00FA77EA"/>
    <w:rsid w:val="00FB3581"/>
    <w:rsid w:val="00FB6F83"/>
    <w:rsid w:val="00FC1E84"/>
    <w:rsid w:val="00FC4996"/>
    <w:rsid w:val="00FC4D5A"/>
    <w:rsid w:val="00FC5CE8"/>
    <w:rsid w:val="00FC7EEC"/>
    <w:rsid w:val="00FD172D"/>
    <w:rsid w:val="00FE0BDE"/>
    <w:rsid w:val="00FE15C2"/>
    <w:rsid w:val="00FE265F"/>
    <w:rsid w:val="00FE721F"/>
    <w:rsid w:val="00FF45E4"/>
    <w:rsid w:val="00FF74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1EAEE9"/>
  <w15:docId w15:val="{3FAE4F76-D23F-419F-878E-12AD8A1B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1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01FD"/>
  </w:style>
  <w:style w:type="paragraph" w:styleId="Footer">
    <w:name w:val="footer"/>
    <w:basedOn w:val="Normal"/>
    <w:link w:val="FooterChar"/>
    <w:uiPriority w:val="99"/>
    <w:unhideWhenUsed/>
    <w:rsid w:val="002D01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01FD"/>
  </w:style>
  <w:style w:type="table" w:styleId="TableGrid">
    <w:name w:val="Table Grid"/>
    <w:basedOn w:val="TableNormal"/>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1FD"/>
    <w:rPr>
      <w:rFonts w:ascii="Tahoma" w:hAnsi="Tahoma" w:cs="Tahoma"/>
      <w:sz w:val="16"/>
      <w:szCs w:val="16"/>
    </w:rPr>
  </w:style>
  <w:style w:type="character" w:customStyle="1" w:styleId="postbody1">
    <w:name w:val="postbody1"/>
    <w:basedOn w:val="DefaultParagraphFont"/>
    <w:rsid w:val="0027244A"/>
    <w:rPr>
      <w:spacing w:val="155"/>
      <w:sz w:val="10"/>
      <w:szCs w:val="10"/>
    </w:rPr>
  </w:style>
  <w:style w:type="paragraph" w:styleId="ListParagraph">
    <w:name w:val="List Paragraph"/>
    <w:basedOn w:val="Normal"/>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DefaultParagraphFont"/>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727EF"/>
    <w:rPr>
      <w:sz w:val="16"/>
      <w:szCs w:val="16"/>
    </w:rPr>
  </w:style>
  <w:style w:type="paragraph" w:styleId="CommentText">
    <w:name w:val="annotation text"/>
    <w:basedOn w:val="Normal"/>
    <w:link w:val="CommentTextChar"/>
    <w:uiPriority w:val="99"/>
    <w:semiHidden/>
    <w:unhideWhenUsed/>
    <w:rsid w:val="004727EF"/>
    <w:pPr>
      <w:spacing w:line="240" w:lineRule="auto"/>
    </w:pPr>
    <w:rPr>
      <w:sz w:val="20"/>
      <w:szCs w:val="20"/>
    </w:rPr>
  </w:style>
  <w:style w:type="character" w:customStyle="1" w:styleId="CommentTextChar">
    <w:name w:val="Comment Text Char"/>
    <w:basedOn w:val="DefaultParagraphFont"/>
    <w:link w:val="CommentText"/>
    <w:uiPriority w:val="99"/>
    <w:semiHidden/>
    <w:rsid w:val="004727EF"/>
    <w:rPr>
      <w:sz w:val="20"/>
      <w:szCs w:val="20"/>
    </w:rPr>
  </w:style>
  <w:style w:type="paragraph" w:styleId="CommentSubject">
    <w:name w:val="annotation subject"/>
    <w:basedOn w:val="CommentText"/>
    <w:next w:val="CommentText"/>
    <w:link w:val="CommentSubjectChar"/>
    <w:uiPriority w:val="99"/>
    <w:semiHidden/>
    <w:unhideWhenUsed/>
    <w:rsid w:val="004727EF"/>
    <w:rPr>
      <w:b/>
      <w:bCs/>
    </w:rPr>
  </w:style>
  <w:style w:type="character" w:customStyle="1" w:styleId="CommentSubjectChar">
    <w:name w:val="Comment Subject Char"/>
    <w:basedOn w:val="CommentTextChar"/>
    <w:link w:val="CommentSubject"/>
    <w:uiPriority w:val="99"/>
    <w:semiHidden/>
    <w:rsid w:val="004727EF"/>
    <w:rPr>
      <w:b/>
      <w:bCs/>
      <w:sz w:val="20"/>
      <w:szCs w:val="20"/>
    </w:rPr>
  </w:style>
  <w:style w:type="paragraph" w:styleId="Caption">
    <w:name w:val="caption"/>
    <w:basedOn w:val="Normal"/>
    <w:next w:val="Normal"/>
    <w:uiPriority w:val="35"/>
    <w:unhideWhenUsed/>
    <w:qFormat/>
    <w:rsid w:val="00A6692E"/>
    <w:pPr>
      <w:spacing w:line="240" w:lineRule="auto"/>
    </w:pPr>
    <w:rPr>
      <w:rFonts w:ascii="HelveticaNeueLT Std" w:eastAsia="Times New Roman" w:hAnsi="HelveticaNeueLT Std" w:cs="Arial"/>
      <w:i/>
      <w:iCs/>
      <w:color w:val="1F497D" w:themeColor="text2"/>
      <w:sz w:val="18"/>
      <w:szCs w:val="18"/>
      <w:lang w:eastAsia="en-US"/>
    </w:rPr>
  </w:style>
  <w:style w:type="character" w:styleId="UnresolvedMention">
    <w:name w:val="Unresolved Mention"/>
    <w:basedOn w:val="DefaultParagraphFont"/>
    <w:uiPriority w:val="99"/>
    <w:semiHidden/>
    <w:unhideWhenUsed/>
    <w:rsid w:val="00012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9.pn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Y:\1%20Basisangebote\SRF%20mySchool\01%20PLANUNG\04%20Umat\Vorlagen%20Begleitmaterial\BG_Vorlagen_2016\vorlage_IML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F0BE2A-A521-4334-941D-8BC89D88A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vorlage_IMLA.dotx</Template>
  <TotalTime>0</TotalTime>
  <Pages>6</Pages>
  <Words>957</Words>
  <Characters>6030</Characters>
  <Application>Microsoft Office Word</Application>
  <DocSecurity>0</DocSecurity>
  <Lines>50</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ARTgenossen</vt:lpstr>
      <vt:lpstr>ARTgenossen</vt:lpstr>
    </vt:vector>
  </TitlesOfParts>
  <Company>Informatik tpc ag</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ARTgenossen</dc:title>
  <dc:creator>lukas.lippert@srf.ch</dc:creator>
  <cp:lastModifiedBy>Steven</cp:lastModifiedBy>
  <cp:revision>56</cp:revision>
  <cp:lastPrinted>2012-11-30T16:36:00Z</cp:lastPrinted>
  <dcterms:created xsi:type="dcterms:W3CDTF">2020-03-11T12:41:00Z</dcterms:created>
  <dcterms:modified xsi:type="dcterms:W3CDTF">2020-03-11T15:58:00Z</dcterms:modified>
</cp:coreProperties>
</file>