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2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5"/>
        <w:gridCol w:w="180"/>
        <w:gridCol w:w="1443"/>
        <w:gridCol w:w="717"/>
        <w:gridCol w:w="180"/>
        <w:gridCol w:w="1265"/>
        <w:gridCol w:w="2635"/>
        <w:gridCol w:w="30"/>
      </w:tblGrid>
      <w:tr w:rsidR="00472297" w:rsidRPr="002F6596" w:rsidTr="00B14706">
        <w:trPr>
          <w:cantSplit/>
          <w:trHeight w:val="20"/>
        </w:trPr>
        <w:tc>
          <w:tcPr>
            <w:tcW w:w="9215" w:type="dxa"/>
            <w:gridSpan w:val="8"/>
          </w:tcPr>
          <w:p w:rsidR="00472297" w:rsidRPr="002F6596" w:rsidRDefault="00472297" w:rsidP="00B14706">
            <w:pPr>
              <w:pStyle w:val="berschrift4"/>
              <w:jc w:val="right"/>
            </w:pPr>
          </w:p>
        </w:tc>
      </w:tr>
      <w:tr w:rsidR="00472297" w:rsidRPr="002F6596" w:rsidTr="00472297">
        <w:trPr>
          <w:cantSplit/>
          <w:trHeight w:val="680"/>
        </w:trPr>
        <w:tc>
          <w:tcPr>
            <w:tcW w:w="4388" w:type="dxa"/>
            <w:gridSpan w:val="3"/>
            <w:vMerge w:val="restart"/>
          </w:tcPr>
          <w:p w:rsidR="00472297" w:rsidRPr="002F6596" w:rsidRDefault="00DA4C6D" w:rsidP="00B14706">
            <w:pPr>
              <w:ind w:left="708" w:hanging="708"/>
              <w:rPr>
                <w:rFonts w:ascii="Arial" w:hAnsi="Arial"/>
                <w:sz w:val="26"/>
              </w:rPr>
            </w:pPr>
            <w:r w:rsidRPr="002F6596">
              <w:rPr>
                <w:rFonts w:ascii="Arial" w:hAnsi="Arial"/>
                <w:noProof/>
                <w:lang w:eastAsia="de-CH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1" o:spid="_x0000_i1025" type="#_x0000_t75" alt="MySchool_Dossier_Logo" style="width:195.9pt;height:55.25pt;visibility:visible">
                  <v:imagedata r:id="rId6" o:title="MySchool_Dossier_Logo"/>
                </v:shape>
              </w:pict>
            </w:r>
          </w:p>
        </w:tc>
        <w:tc>
          <w:tcPr>
            <w:tcW w:w="2162" w:type="dxa"/>
            <w:gridSpan w:val="3"/>
            <w:vMerge w:val="restart"/>
          </w:tcPr>
          <w:p w:rsidR="00472297" w:rsidRPr="002F6596" w:rsidRDefault="00472297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Align w:val="bottom"/>
          </w:tcPr>
          <w:p w:rsidR="00472297" w:rsidRPr="002F6596" w:rsidRDefault="00A82E3B" w:rsidP="00B14706">
            <w:pPr>
              <w:pStyle w:val="berschrift4"/>
              <w:spacing w:after="40"/>
              <w:jc w:val="right"/>
            </w:pPr>
            <w:r>
              <w:t>Arbeit</w:t>
            </w:r>
            <w:r w:rsidR="00472297" w:rsidRPr="002F6596">
              <w:t>sblatt</w:t>
            </w:r>
          </w:p>
        </w:tc>
      </w:tr>
      <w:tr w:rsidR="00DF5F70" w:rsidRPr="002F6596" w:rsidTr="00472297">
        <w:trPr>
          <w:cantSplit/>
          <w:trHeight w:val="253"/>
        </w:trPr>
        <w:tc>
          <w:tcPr>
            <w:tcW w:w="4388" w:type="dxa"/>
            <w:gridSpan w:val="3"/>
            <w:vMerge/>
          </w:tcPr>
          <w:p w:rsidR="00DF5F70" w:rsidRPr="002F6596" w:rsidRDefault="00DF5F70" w:rsidP="00B14706">
            <w:pPr>
              <w:ind w:left="708" w:hanging="708"/>
              <w:rPr>
                <w:rFonts w:ascii="Arial" w:hAnsi="Arial"/>
              </w:rPr>
            </w:pPr>
          </w:p>
        </w:tc>
        <w:tc>
          <w:tcPr>
            <w:tcW w:w="2162" w:type="dxa"/>
            <w:gridSpan w:val="3"/>
            <w:vMerge/>
          </w:tcPr>
          <w:p w:rsidR="00DF5F70" w:rsidRPr="002F6596" w:rsidRDefault="00DF5F70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Merge w:val="restart"/>
            <w:vAlign w:val="bottom"/>
          </w:tcPr>
          <w:p w:rsidR="00DF5F70" w:rsidRPr="002F6596" w:rsidRDefault="00DF5F70" w:rsidP="00DF5F70">
            <w:pPr>
              <w:pStyle w:val="berschrift4"/>
              <w:spacing w:after="200"/>
            </w:pPr>
          </w:p>
        </w:tc>
      </w:tr>
      <w:tr w:rsidR="00DF5F70" w:rsidRPr="002F6596" w:rsidTr="00472297">
        <w:trPr>
          <w:cantSplit/>
        </w:trPr>
        <w:tc>
          <w:tcPr>
            <w:tcW w:w="4388" w:type="dxa"/>
            <w:gridSpan w:val="3"/>
          </w:tcPr>
          <w:p w:rsidR="00DF5F70" w:rsidRPr="002F6596" w:rsidRDefault="00DF5F7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2" w:type="dxa"/>
            <w:gridSpan w:val="3"/>
            <w:vAlign w:val="bottom"/>
          </w:tcPr>
          <w:p w:rsidR="00DF5F70" w:rsidRPr="002F6596" w:rsidRDefault="00DF5F70">
            <w:pPr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2665" w:type="dxa"/>
            <w:gridSpan w:val="2"/>
            <w:vMerge/>
            <w:vAlign w:val="bottom"/>
          </w:tcPr>
          <w:p w:rsidR="00DF5F70" w:rsidRPr="002F6596" w:rsidRDefault="00DF5F70">
            <w:pPr>
              <w:pStyle w:val="berschrift4"/>
              <w:rPr>
                <w:sz w:val="20"/>
              </w:rPr>
            </w:pPr>
          </w:p>
        </w:tc>
      </w:tr>
      <w:tr w:rsidR="00B14706" w:rsidRPr="002F6596">
        <w:trPr>
          <w:cantSplit/>
          <w:trHeight w:val="49"/>
        </w:trPr>
        <w:tc>
          <w:tcPr>
            <w:tcW w:w="9215" w:type="dxa"/>
            <w:gridSpan w:val="8"/>
          </w:tcPr>
          <w:p w:rsidR="00B14706" w:rsidRPr="002F6596" w:rsidRDefault="00B14706">
            <w:pPr>
              <w:pStyle w:val="Kommentartext"/>
              <w:rPr>
                <w:rFonts w:ascii="Arial" w:hAnsi="Arial"/>
                <w:bCs/>
                <w:sz w:val="4"/>
                <w:szCs w:val="4"/>
              </w:rPr>
            </w:pPr>
          </w:p>
        </w:tc>
      </w:tr>
      <w:tr w:rsidR="00040B7E" w:rsidRPr="002F6596" w:rsidTr="00472297">
        <w:trPr>
          <w:cantSplit/>
          <w:trHeight w:val="35"/>
        </w:trPr>
        <w:tc>
          <w:tcPr>
            <w:tcW w:w="2765" w:type="dxa"/>
            <w:vMerge w:val="restart"/>
            <w:vAlign w:val="center"/>
          </w:tcPr>
          <w:p w:rsidR="00040B7E" w:rsidRPr="002F6596" w:rsidRDefault="00040B7E" w:rsidP="007465B5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 w:rsidRPr="002F6596">
              <w:rPr>
                <w:rFonts w:ascii="Arial" w:hAnsi="Arial"/>
                <w:sz w:val="10"/>
              </w:rPr>
              <w:pict>
                <v:shape id="_x0000_i1026" type="#_x0000_t75" style="width:131.45pt;height:94.6pt">
                  <v:imagedata r:id="rId7" o:title="3562_img_bn_f1_patrick_mofa"/>
                </v:shape>
              </w:pict>
            </w:r>
          </w:p>
        </w:tc>
        <w:tc>
          <w:tcPr>
            <w:tcW w:w="180" w:type="dxa"/>
            <w:vMerge w:val="restart"/>
            <w:vAlign w:val="center"/>
          </w:tcPr>
          <w:p w:rsidR="00040B7E" w:rsidRPr="002F6596" w:rsidRDefault="00040B7E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3605" w:type="dxa"/>
            <w:gridSpan w:val="4"/>
            <w:shd w:val="clear" w:color="auto" w:fill="C7C0B9"/>
          </w:tcPr>
          <w:p w:rsidR="00040B7E" w:rsidRPr="002F6596" w:rsidRDefault="00040B7E" w:rsidP="007465B5">
            <w:pPr>
              <w:ind w:left="708" w:hanging="708"/>
              <w:rPr>
                <w:rFonts w:ascii="Arial" w:hAnsi="Arial"/>
                <w:sz w:val="18"/>
                <w:szCs w:val="18"/>
                <w:highlight w:val="lightGray"/>
              </w:rPr>
            </w:pPr>
          </w:p>
        </w:tc>
        <w:tc>
          <w:tcPr>
            <w:tcW w:w="2665" w:type="dxa"/>
            <w:gridSpan w:val="2"/>
            <w:shd w:val="clear" w:color="auto" w:fill="C7C0B9"/>
          </w:tcPr>
          <w:p w:rsidR="00040B7E" w:rsidRPr="002F6596" w:rsidRDefault="00040B7E">
            <w:pPr>
              <w:ind w:left="708" w:hanging="708"/>
              <w:jc w:val="right"/>
              <w:rPr>
                <w:rFonts w:ascii="Arial" w:hAnsi="Arial"/>
                <w:sz w:val="18"/>
              </w:rPr>
            </w:pPr>
          </w:p>
        </w:tc>
      </w:tr>
      <w:tr w:rsidR="00040B7E" w:rsidRPr="002F6596" w:rsidTr="00472297">
        <w:trPr>
          <w:cantSplit/>
          <w:trHeight w:hRule="exact" w:val="600"/>
        </w:trPr>
        <w:tc>
          <w:tcPr>
            <w:tcW w:w="2765" w:type="dxa"/>
            <w:vMerge/>
            <w:vAlign w:val="center"/>
          </w:tcPr>
          <w:p w:rsidR="00040B7E" w:rsidRPr="002F6596" w:rsidRDefault="00040B7E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vAlign w:val="center"/>
          </w:tcPr>
          <w:p w:rsidR="00040B7E" w:rsidRPr="002F6596" w:rsidRDefault="00040B7E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shd w:val="clear" w:color="auto" w:fill="EAEAEA"/>
          </w:tcPr>
          <w:p w:rsidR="00040B7E" w:rsidRPr="002F6596" w:rsidRDefault="00040B7E" w:rsidP="007465B5">
            <w:pPr>
              <w:rPr>
                <w:rFonts w:ascii="Arial" w:hAnsi="Arial"/>
                <w:b/>
                <w:bCs/>
                <w:sz w:val="26"/>
                <w:szCs w:val="26"/>
              </w:rPr>
            </w:pPr>
          </w:p>
          <w:p w:rsidR="00040B7E" w:rsidRPr="002F6596" w:rsidRDefault="00040B7E" w:rsidP="007465B5">
            <w:pPr>
              <w:pStyle w:val="berschrift6"/>
              <w:rPr>
                <w:color w:val="auto"/>
                <w:sz w:val="26"/>
                <w:highlight w:val="lightGray"/>
              </w:rPr>
            </w:pPr>
            <w:r w:rsidRPr="002F6596">
              <w:rPr>
                <w:color w:val="auto"/>
                <w:sz w:val="26"/>
                <w:szCs w:val="26"/>
              </w:rPr>
              <w:t>Das will ich werden: Zweiradmechaniker</w:t>
            </w:r>
          </w:p>
        </w:tc>
      </w:tr>
      <w:tr w:rsidR="00040B7E" w:rsidRPr="002F6596" w:rsidTr="00472297">
        <w:trPr>
          <w:cantSplit/>
          <w:trHeight w:val="1100"/>
        </w:trPr>
        <w:tc>
          <w:tcPr>
            <w:tcW w:w="2765" w:type="dxa"/>
            <w:vMerge/>
            <w:tcBorders>
              <w:bottom w:val="nil"/>
            </w:tcBorders>
            <w:vAlign w:val="center"/>
          </w:tcPr>
          <w:p w:rsidR="00040B7E" w:rsidRPr="002F6596" w:rsidRDefault="00040B7E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tcBorders>
              <w:bottom w:val="nil"/>
            </w:tcBorders>
            <w:vAlign w:val="center"/>
          </w:tcPr>
          <w:p w:rsidR="00040B7E" w:rsidRPr="002F6596" w:rsidRDefault="00040B7E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tcBorders>
              <w:bottom w:val="nil"/>
            </w:tcBorders>
            <w:shd w:val="clear" w:color="auto" w:fill="EAEAEA"/>
          </w:tcPr>
          <w:p w:rsidR="00040B7E" w:rsidRPr="002F6596" w:rsidRDefault="00040B7E" w:rsidP="007465B5">
            <w:pPr>
              <w:rPr>
                <w:rFonts w:ascii="Arial" w:hAnsi="Arial"/>
                <w:sz w:val="20"/>
              </w:rPr>
            </w:pPr>
            <w:r w:rsidRPr="002F6596">
              <w:rPr>
                <w:rFonts w:ascii="Arial" w:hAnsi="Arial"/>
                <w:sz w:val="20"/>
              </w:rPr>
              <w:t>Berufsbilder aus der Schweiz (61)</w:t>
            </w:r>
          </w:p>
          <w:p w:rsidR="00040B7E" w:rsidRPr="002F6596" w:rsidRDefault="00040B7E" w:rsidP="007465B5">
            <w:pPr>
              <w:rPr>
                <w:rFonts w:ascii="Arial" w:hAnsi="Arial"/>
                <w:sz w:val="20"/>
              </w:rPr>
            </w:pPr>
          </w:p>
          <w:p w:rsidR="00040B7E" w:rsidRPr="002F6596" w:rsidRDefault="00040B7E" w:rsidP="007465B5">
            <w:pPr>
              <w:rPr>
                <w:rFonts w:ascii="Arial" w:hAnsi="Arial"/>
                <w:sz w:val="20"/>
              </w:rPr>
            </w:pPr>
          </w:p>
          <w:p w:rsidR="00040B7E" w:rsidRPr="002F6596" w:rsidRDefault="00040B7E" w:rsidP="007465B5">
            <w:pPr>
              <w:rPr>
                <w:rFonts w:ascii="Arial" w:hAnsi="Arial"/>
                <w:highlight w:val="lightGray"/>
              </w:rPr>
            </w:pPr>
            <w:r w:rsidRPr="002F6596">
              <w:rPr>
                <w:rFonts w:ascii="Arial" w:hAnsi="Arial"/>
                <w:sz w:val="20"/>
              </w:rPr>
              <w:t>14:30 Minuten</w:t>
            </w:r>
          </w:p>
        </w:tc>
      </w:tr>
      <w:tr w:rsidR="00040B7E" w:rsidRPr="002F6596" w:rsidTr="00472297">
        <w:trPr>
          <w:gridAfter w:val="1"/>
          <w:wAfter w:w="30" w:type="dxa"/>
          <w:trHeight w:hRule="exact" w:val="240"/>
        </w:trPr>
        <w:tc>
          <w:tcPr>
            <w:tcW w:w="2765" w:type="dxa"/>
          </w:tcPr>
          <w:p w:rsidR="00040B7E" w:rsidRPr="002F6596" w:rsidRDefault="00040B7E" w:rsidP="007465B5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40B7E" w:rsidRPr="002F6596" w:rsidRDefault="00040B7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040B7E" w:rsidRPr="002F6596" w:rsidRDefault="00040B7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40B7E" w:rsidRPr="002F6596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40B7E" w:rsidRPr="002F6596" w:rsidRDefault="00040B7E" w:rsidP="007465B5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2F6596">
              <w:rPr>
                <w:rFonts w:ascii="Arial" w:hAnsi="Arial"/>
                <w:sz w:val="10"/>
              </w:rPr>
              <w:pict>
                <v:shape id="_x0000_i1027" type="#_x0000_t75" style="width:131.45pt;height:94.6pt">
                  <v:imagedata r:id="rId8" o:title="3562_img_bn_f2_einfetten"/>
                </v:shape>
              </w:pict>
            </w:r>
          </w:p>
        </w:tc>
        <w:tc>
          <w:tcPr>
            <w:tcW w:w="180" w:type="dxa"/>
          </w:tcPr>
          <w:p w:rsidR="00040B7E" w:rsidRPr="002F6596" w:rsidRDefault="00040B7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0" w:type="dxa"/>
            <w:gridSpan w:val="2"/>
          </w:tcPr>
          <w:p w:rsidR="00040B7E" w:rsidRPr="002F6596" w:rsidRDefault="00040B7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180" w:type="dxa"/>
          </w:tcPr>
          <w:p w:rsidR="00040B7E" w:rsidRPr="002F6596" w:rsidRDefault="00040B7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3900" w:type="dxa"/>
            <w:gridSpan w:val="2"/>
          </w:tcPr>
          <w:p w:rsidR="00040B7E" w:rsidRPr="002F6596" w:rsidRDefault="00040B7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F6596" w:rsidRPr="002F6596" w:rsidTr="00047C1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F6596" w:rsidRPr="002F6596" w:rsidRDefault="002F659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F6596" w:rsidRPr="002F6596" w:rsidRDefault="002F65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 w:val="restart"/>
          </w:tcPr>
          <w:p w:rsidR="002F6596" w:rsidRPr="002F6596" w:rsidRDefault="002F6596" w:rsidP="007465B5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  <w:r w:rsidRPr="002F6596">
              <w:rPr>
                <w:rFonts w:ascii="Arial" w:hAnsi="Arial"/>
                <w:sz w:val="20"/>
              </w:rPr>
              <w:t>1. Wie heisst der Beruf, den Patrick lernt?</w:t>
            </w:r>
          </w:p>
          <w:p w:rsidR="002F6596" w:rsidRDefault="002F6596" w:rsidP="007465B5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A82E3B" w:rsidRPr="002F6596" w:rsidRDefault="00A82E3B" w:rsidP="007465B5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2F6596" w:rsidRPr="002F6596" w:rsidRDefault="002F6596" w:rsidP="007465B5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  <w:r w:rsidRPr="002F6596">
              <w:rPr>
                <w:rFonts w:ascii="Arial" w:hAnsi="Arial"/>
                <w:sz w:val="20"/>
              </w:rPr>
              <w:t>2. Aus welchem Kanton kommt Patrick?</w:t>
            </w:r>
          </w:p>
          <w:p w:rsidR="002F6596" w:rsidRDefault="002F6596" w:rsidP="007465B5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A82E3B" w:rsidRPr="002F6596" w:rsidRDefault="00A82E3B" w:rsidP="007465B5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2F6596" w:rsidRPr="002F6596" w:rsidRDefault="002F6596" w:rsidP="007465B5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  <w:r w:rsidRPr="002F6596">
              <w:rPr>
                <w:rFonts w:ascii="Arial" w:hAnsi="Arial"/>
                <w:sz w:val="20"/>
              </w:rPr>
              <w:t>3. Was verkauft oder wartet sein Lehrbetrieb?</w:t>
            </w:r>
          </w:p>
          <w:p w:rsidR="002F6596" w:rsidRDefault="002F6596" w:rsidP="007465B5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A82E3B" w:rsidRPr="002F6596" w:rsidRDefault="00A82E3B" w:rsidP="007465B5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2F6596" w:rsidRPr="002F6596" w:rsidRDefault="002F6596" w:rsidP="007465B5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  <w:r w:rsidRPr="002F6596">
              <w:rPr>
                <w:rFonts w:ascii="Arial" w:hAnsi="Arial"/>
                <w:sz w:val="20"/>
              </w:rPr>
              <w:t>4. Was wollte Patrick ursprünglich werden?</w:t>
            </w:r>
          </w:p>
          <w:p w:rsidR="002F6596" w:rsidRDefault="002F6596" w:rsidP="007465B5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A82E3B" w:rsidRPr="002F6596" w:rsidRDefault="00A82E3B" w:rsidP="007465B5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2F6596" w:rsidRPr="002F6596" w:rsidRDefault="002F6596" w:rsidP="007465B5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  <w:r w:rsidRPr="002F6596">
              <w:rPr>
                <w:rFonts w:ascii="Arial" w:hAnsi="Arial"/>
                <w:sz w:val="20"/>
              </w:rPr>
              <w:t>5. Wie heisst die Fachrichtung, die Patrick für seine Lehre g</w:t>
            </w:r>
            <w:r w:rsidRPr="002F6596">
              <w:rPr>
                <w:rFonts w:ascii="Arial" w:hAnsi="Arial"/>
                <w:sz w:val="20"/>
              </w:rPr>
              <w:t>e</w:t>
            </w:r>
            <w:r w:rsidRPr="002F6596">
              <w:rPr>
                <w:rFonts w:ascii="Arial" w:hAnsi="Arial"/>
                <w:sz w:val="20"/>
              </w:rPr>
              <w:t>wählt hat?</w:t>
            </w:r>
          </w:p>
          <w:p w:rsidR="002F6596" w:rsidRDefault="002F6596" w:rsidP="007465B5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A82E3B" w:rsidRPr="002F6596" w:rsidRDefault="00A82E3B" w:rsidP="007465B5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2F6596" w:rsidRPr="002F6596" w:rsidRDefault="002F6596" w:rsidP="007465B5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  <w:r w:rsidRPr="002F6596">
              <w:rPr>
                <w:rFonts w:ascii="Arial" w:hAnsi="Arial"/>
                <w:sz w:val="20"/>
              </w:rPr>
              <w:t>6. Wie häufig muss man den Ölwechsel mindestens machen, damit ein Mofa einwandfrei läuft?</w:t>
            </w:r>
          </w:p>
          <w:p w:rsidR="002F6596" w:rsidRDefault="002F6596" w:rsidP="007465B5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A82E3B" w:rsidRPr="002F6596" w:rsidRDefault="00A82E3B" w:rsidP="007465B5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2F6596" w:rsidRPr="002F6596" w:rsidRDefault="002F6596" w:rsidP="007465B5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  <w:r w:rsidRPr="002F6596">
              <w:rPr>
                <w:rFonts w:ascii="Arial" w:hAnsi="Arial"/>
                <w:sz w:val="20"/>
              </w:rPr>
              <w:t>7. Worauf achtet Patricks Lehrmeister, wenn er einen Lehrling au</w:t>
            </w:r>
            <w:r w:rsidRPr="002F6596">
              <w:rPr>
                <w:rFonts w:ascii="Arial" w:hAnsi="Arial"/>
                <w:sz w:val="20"/>
              </w:rPr>
              <w:t>s</w:t>
            </w:r>
            <w:r w:rsidRPr="002F6596">
              <w:rPr>
                <w:rFonts w:ascii="Arial" w:hAnsi="Arial"/>
                <w:sz w:val="20"/>
              </w:rPr>
              <w:t>wählt?</w:t>
            </w:r>
          </w:p>
          <w:p w:rsidR="002F6596" w:rsidRDefault="002F6596" w:rsidP="007465B5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A82E3B" w:rsidRPr="002F6596" w:rsidRDefault="00A82E3B" w:rsidP="007465B5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2F6596" w:rsidRPr="002F6596" w:rsidRDefault="002F6596" w:rsidP="007465B5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  <w:r w:rsidRPr="002F6596">
              <w:rPr>
                <w:rFonts w:ascii="Arial" w:hAnsi="Arial"/>
                <w:sz w:val="20"/>
              </w:rPr>
              <w:t>8. Was macht Patrick als Hobby?</w:t>
            </w:r>
          </w:p>
          <w:p w:rsidR="002F6596" w:rsidRDefault="002F6596" w:rsidP="007465B5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A82E3B" w:rsidRPr="002F6596" w:rsidRDefault="00A82E3B" w:rsidP="007465B5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2F6596" w:rsidRPr="002F6596" w:rsidRDefault="002F6596" w:rsidP="007465B5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  <w:r w:rsidRPr="002F6596">
              <w:rPr>
                <w:rFonts w:ascii="Arial" w:hAnsi="Arial"/>
                <w:sz w:val="20"/>
              </w:rPr>
              <w:t>9. Was gefällt dir an diesem Beruf, was nicht? Nenne minde</w:t>
            </w:r>
            <w:r w:rsidRPr="002F6596">
              <w:rPr>
                <w:rFonts w:ascii="Arial" w:hAnsi="Arial"/>
                <w:sz w:val="20"/>
              </w:rPr>
              <w:t>s</w:t>
            </w:r>
            <w:r w:rsidRPr="002F6596">
              <w:rPr>
                <w:rFonts w:ascii="Arial" w:hAnsi="Arial"/>
                <w:sz w:val="20"/>
              </w:rPr>
              <w:t>tens drei Argumente dafür und drei dagegen.</w:t>
            </w:r>
          </w:p>
          <w:p w:rsidR="002F6596" w:rsidRDefault="002F6596" w:rsidP="007465B5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A82E3B" w:rsidRPr="002F6596" w:rsidRDefault="00A82E3B" w:rsidP="007465B5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2F6596" w:rsidRPr="002F6596" w:rsidRDefault="002F6596" w:rsidP="007465B5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  <w:r w:rsidRPr="002F6596">
              <w:rPr>
                <w:rFonts w:ascii="Arial" w:hAnsi="Arial"/>
                <w:sz w:val="20"/>
              </w:rPr>
              <w:t>10. Flickst du dein Mofa/Fahrrad selber? Macht es dir Spass, wenn du an Motoren basteln kannst?</w:t>
            </w:r>
          </w:p>
          <w:p w:rsidR="002F6596" w:rsidRDefault="002F6596" w:rsidP="007465B5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A82E3B" w:rsidRPr="002F6596" w:rsidRDefault="00A82E3B" w:rsidP="007465B5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2F6596" w:rsidRPr="002F6596" w:rsidRDefault="002F6596" w:rsidP="007465B5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  <w:r w:rsidRPr="002F6596">
              <w:rPr>
                <w:rFonts w:ascii="Arial" w:hAnsi="Arial"/>
                <w:sz w:val="20"/>
              </w:rPr>
              <w:t>11. Warum ist professioneller Verkauf auch für den Zweiradmech</w:t>
            </w:r>
            <w:r w:rsidRPr="002F6596">
              <w:rPr>
                <w:rFonts w:ascii="Arial" w:hAnsi="Arial"/>
                <w:sz w:val="20"/>
              </w:rPr>
              <w:t>a</w:t>
            </w:r>
            <w:r w:rsidRPr="002F6596">
              <w:rPr>
                <w:rFonts w:ascii="Arial" w:hAnsi="Arial"/>
                <w:sz w:val="20"/>
              </w:rPr>
              <w:t>niker wichtig?</w:t>
            </w:r>
          </w:p>
        </w:tc>
      </w:tr>
      <w:tr w:rsidR="002F6596" w:rsidRPr="002F6596" w:rsidTr="00047C1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F6596" w:rsidRPr="002F6596" w:rsidRDefault="002F659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F6596" w:rsidRPr="002F6596" w:rsidRDefault="002F65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2F6596" w:rsidRPr="002F6596" w:rsidRDefault="002F65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F6596" w:rsidRPr="002F659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F6596" w:rsidRPr="002F6596" w:rsidRDefault="002F659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F6596" w:rsidRPr="002F6596" w:rsidRDefault="002F65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2F6596" w:rsidRPr="002F6596" w:rsidRDefault="002F65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F6596" w:rsidRPr="002F659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F6596" w:rsidRPr="002F6596" w:rsidRDefault="002F659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F6596" w:rsidRPr="002F6596" w:rsidRDefault="002F65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2F6596" w:rsidRPr="002F6596" w:rsidRDefault="002F65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F6596" w:rsidRPr="002F659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F6596" w:rsidRPr="002F6596" w:rsidRDefault="002F659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F6596" w:rsidRPr="002F6596" w:rsidRDefault="002F65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2F6596" w:rsidRPr="002F6596" w:rsidRDefault="002F65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F6596" w:rsidRPr="002F659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F6596" w:rsidRPr="002F6596" w:rsidRDefault="002F659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F6596" w:rsidRPr="002F6596" w:rsidRDefault="002F65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2F6596" w:rsidRPr="002F6596" w:rsidRDefault="002F65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F6596" w:rsidRPr="002F659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F6596" w:rsidRPr="002F6596" w:rsidRDefault="002F659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F6596" w:rsidRPr="002F6596" w:rsidRDefault="002F65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2F6596" w:rsidRPr="002F6596" w:rsidRDefault="002F65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F6596" w:rsidRPr="002F659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2F6596" w:rsidRPr="002F6596" w:rsidRDefault="002F6596" w:rsidP="007465B5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F6596" w:rsidRPr="002F6596" w:rsidRDefault="002F65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2F6596" w:rsidRPr="002F6596" w:rsidRDefault="002F65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F6596" w:rsidRPr="002F6596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2F6596" w:rsidRPr="002F6596" w:rsidRDefault="002F6596" w:rsidP="007465B5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2F6596">
              <w:rPr>
                <w:rFonts w:ascii="Arial" w:hAnsi="Arial"/>
                <w:sz w:val="10"/>
              </w:rPr>
              <w:pict>
                <v:shape id="_x0000_i1028" type="#_x0000_t75" style="width:131.45pt;height:94.6pt">
                  <v:imagedata r:id="rId9" o:title="3562_img_bn_f3_verkaufsberatung"/>
                </v:shape>
              </w:pict>
            </w:r>
          </w:p>
        </w:tc>
        <w:tc>
          <w:tcPr>
            <w:tcW w:w="180" w:type="dxa"/>
          </w:tcPr>
          <w:p w:rsidR="002F6596" w:rsidRPr="002F6596" w:rsidRDefault="002F65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2F6596" w:rsidRPr="002F6596" w:rsidRDefault="002F65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F6596" w:rsidRPr="002F659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F6596" w:rsidRPr="002F6596" w:rsidRDefault="002F659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F6596" w:rsidRPr="002F6596" w:rsidRDefault="002F65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2F6596" w:rsidRPr="002F6596" w:rsidRDefault="002F65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F6596" w:rsidRPr="002F659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F6596" w:rsidRPr="002F6596" w:rsidRDefault="002F659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F6596" w:rsidRPr="002F6596" w:rsidRDefault="002F65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2F6596" w:rsidRPr="002F6596" w:rsidRDefault="002F65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F6596" w:rsidRPr="002F659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F6596" w:rsidRPr="002F6596" w:rsidRDefault="002F659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F6596" w:rsidRPr="002F6596" w:rsidRDefault="002F65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2F6596" w:rsidRPr="002F6596" w:rsidRDefault="002F65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F6596" w:rsidRPr="002F659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F6596" w:rsidRPr="002F6596" w:rsidRDefault="002F659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F6596" w:rsidRPr="002F6596" w:rsidRDefault="002F65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2F6596" w:rsidRPr="002F6596" w:rsidRDefault="002F65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F6596" w:rsidRPr="002F659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F6596" w:rsidRPr="002F6596" w:rsidRDefault="002F659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F6596" w:rsidRPr="002F6596" w:rsidRDefault="002F65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2F6596" w:rsidRPr="002F6596" w:rsidRDefault="002F65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F6596" w:rsidRPr="002F659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F6596" w:rsidRPr="002F6596" w:rsidRDefault="002F659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F6596" w:rsidRPr="002F6596" w:rsidRDefault="002F65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2F6596" w:rsidRPr="002F6596" w:rsidRDefault="002F65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F6596" w:rsidRPr="002F659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F6596" w:rsidRPr="002F6596" w:rsidRDefault="002F659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F6596" w:rsidRPr="002F6596" w:rsidRDefault="002F65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2F6596" w:rsidRPr="002F6596" w:rsidRDefault="002F65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F6596" w:rsidRPr="002F659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2F6596" w:rsidRPr="002F6596" w:rsidRDefault="002F6596" w:rsidP="007465B5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F6596" w:rsidRPr="002F6596" w:rsidRDefault="002F65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2F6596" w:rsidRPr="002F6596" w:rsidRDefault="002F65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F6596" w:rsidRPr="002F6596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2F6596" w:rsidRPr="002F6596" w:rsidRDefault="002F6596" w:rsidP="007465B5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2F6596">
              <w:rPr>
                <w:rFonts w:ascii="Arial" w:hAnsi="Arial"/>
                <w:sz w:val="10"/>
              </w:rPr>
              <w:pict>
                <v:shape id="_x0000_i1029" type="#_x0000_t75" style="width:131.45pt;height:94.6pt">
                  <v:imagedata r:id="rId10" o:title="3562_img_bn_f4_schwingen"/>
                </v:shape>
              </w:pict>
            </w:r>
          </w:p>
        </w:tc>
        <w:tc>
          <w:tcPr>
            <w:tcW w:w="180" w:type="dxa"/>
          </w:tcPr>
          <w:p w:rsidR="002F6596" w:rsidRPr="002F6596" w:rsidRDefault="002F65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2F6596" w:rsidRPr="002F6596" w:rsidRDefault="002F65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F6596" w:rsidRPr="002F659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F6596" w:rsidRPr="002F6596" w:rsidRDefault="002F659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F6596" w:rsidRPr="002F6596" w:rsidRDefault="002F65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2F6596" w:rsidRPr="002F6596" w:rsidRDefault="002F65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F6596" w:rsidRPr="002F659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F6596" w:rsidRPr="002F6596" w:rsidRDefault="002F659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F6596" w:rsidRPr="002F6596" w:rsidRDefault="002F65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2F6596" w:rsidRPr="002F6596" w:rsidRDefault="002F65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F6596" w:rsidRPr="002F659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F6596" w:rsidRPr="002F6596" w:rsidRDefault="002F659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F6596" w:rsidRPr="002F6596" w:rsidRDefault="002F65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2F6596" w:rsidRPr="002F6596" w:rsidRDefault="002F65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F6596" w:rsidRPr="002F659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F6596" w:rsidRPr="002F6596" w:rsidRDefault="002F659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F6596" w:rsidRPr="002F6596" w:rsidRDefault="002F65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2F6596" w:rsidRPr="002F6596" w:rsidRDefault="002F65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F6596" w:rsidRPr="002F659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F6596" w:rsidRPr="002F6596" w:rsidRDefault="002F659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F6596" w:rsidRPr="002F6596" w:rsidRDefault="002F65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2F6596" w:rsidRPr="002F6596" w:rsidRDefault="002F65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F6596" w:rsidRPr="002F659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F6596" w:rsidRPr="002F6596" w:rsidRDefault="002F659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F6596" w:rsidRPr="002F6596" w:rsidRDefault="002F65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2F6596" w:rsidRPr="002F6596" w:rsidRDefault="002F65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F6596" w:rsidRPr="002F659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F6596" w:rsidRPr="002F6596" w:rsidRDefault="002F659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F6596" w:rsidRPr="002F6596" w:rsidRDefault="002F65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2F6596" w:rsidRPr="002F6596" w:rsidRDefault="002F65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F6596" w:rsidRPr="002F659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2F6596" w:rsidRPr="002F6596" w:rsidRDefault="002F6596" w:rsidP="007465B5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F6596" w:rsidRPr="002F6596" w:rsidRDefault="002F65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2F6596" w:rsidRPr="002F6596" w:rsidRDefault="002F65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F6596" w:rsidRPr="002F6596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2F6596" w:rsidRPr="002F6596" w:rsidRDefault="002F6596" w:rsidP="007465B5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2F6596">
              <w:rPr>
                <w:rFonts w:ascii="Arial" w:hAnsi="Arial"/>
                <w:sz w:val="10"/>
              </w:rPr>
              <w:pict>
                <v:shape id="_x0000_i1030" type="#_x0000_t75" style="width:131.45pt;height:94.6pt">
                  <v:imagedata r:id="rId11" o:title="3562_img_bn_f5_kerzenschlüssel"/>
                </v:shape>
              </w:pict>
            </w:r>
          </w:p>
        </w:tc>
        <w:tc>
          <w:tcPr>
            <w:tcW w:w="180" w:type="dxa"/>
          </w:tcPr>
          <w:p w:rsidR="002F6596" w:rsidRPr="002F6596" w:rsidRDefault="002F65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2F6596" w:rsidRPr="002F6596" w:rsidRDefault="002F65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F6596" w:rsidRPr="002F659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F6596" w:rsidRPr="002F6596" w:rsidRDefault="002F659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F6596" w:rsidRPr="002F6596" w:rsidRDefault="002F65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2F6596" w:rsidRPr="002F6596" w:rsidRDefault="002F65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F6596" w:rsidRPr="002F659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F6596" w:rsidRPr="002F6596" w:rsidRDefault="002F659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F6596" w:rsidRPr="002F6596" w:rsidRDefault="002F65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2F6596" w:rsidRPr="002F6596" w:rsidRDefault="002F65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F6596" w:rsidRPr="002F659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F6596" w:rsidRPr="002F6596" w:rsidRDefault="002F659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F6596" w:rsidRPr="002F6596" w:rsidRDefault="002F65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2F6596" w:rsidRPr="002F6596" w:rsidRDefault="002F65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F6596" w:rsidRPr="002F659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F6596" w:rsidRPr="002F6596" w:rsidRDefault="002F659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F6596" w:rsidRPr="002F6596" w:rsidRDefault="002F65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2F6596" w:rsidRPr="002F6596" w:rsidRDefault="002F65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F6596" w:rsidRPr="002F659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F6596" w:rsidRPr="002F6596" w:rsidRDefault="002F659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F6596" w:rsidRPr="002F6596" w:rsidRDefault="002F65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2F6596" w:rsidRPr="002F6596" w:rsidRDefault="002F65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F6596" w:rsidRPr="002F659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F6596" w:rsidRPr="002F6596" w:rsidRDefault="002F659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F6596" w:rsidRPr="002F6596" w:rsidRDefault="002F65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2F6596" w:rsidRPr="002F6596" w:rsidRDefault="002F65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F6596" w:rsidRPr="002F659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F6596" w:rsidRPr="002F6596" w:rsidRDefault="002F659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F6596" w:rsidRPr="002F6596" w:rsidRDefault="002F65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2F6596" w:rsidRPr="002F6596" w:rsidRDefault="002F65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F6596" w:rsidRPr="002F659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2F6596" w:rsidRPr="002F6596" w:rsidRDefault="002F6596" w:rsidP="007465B5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F6596" w:rsidRPr="002F6596" w:rsidRDefault="002F65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2F6596" w:rsidRPr="002F6596" w:rsidRDefault="002F65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F6596" w:rsidRPr="002F6596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2F6596" w:rsidRPr="002F6596" w:rsidRDefault="002F6596" w:rsidP="007465B5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2F6596">
              <w:rPr>
                <w:rFonts w:ascii="Arial" w:hAnsi="Arial"/>
                <w:sz w:val="10"/>
              </w:rPr>
              <w:pict>
                <v:shape id="_x0000_i1031" type="#_x0000_t75" style="width:131.45pt;height:94.6pt">
                  <v:imagedata r:id="rId12" o:title="3562_img_bn_f6_mofawaesche"/>
                </v:shape>
              </w:pict>
            </w:r>
          </w:p>
        </w:tc>
        <w:tc>
          <w:tcPr>
            <w:tcW w:w="180" w:type="dxa"/>
          </w:tcPr>
          <w:p w:rsidR="002F6596" w:rsidRPr="002F6596" w:rsidRDefault="002F65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2F6596" w:rsidRPr="002F6596" w:rsidRDefault="002F65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F6596" w:rsidRPr="002F659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F6596" w:rsidRPr="002F6596" w:rsidRDefault="002F659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F6596" w:rsidRPr="002F6596" w:rsidRDefault="002F65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2F6596" w:rsidRPr="002F6596" w:rsidRDefault="002F65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F6596" w:rsidRPr="002F659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F6596" w:rsidRPr="002F6596" w:rsidRDefault="002F659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F6596" w:rsidRPr="002F6596" w:rsidRDefault="002F65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2F6596" w:rsidRPr="002F6596" w:rsidRDefault="002F65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F6596" w:rsidRPr="002F659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F6596" w:rsidRPr="002F6596" w:rsidRDefault="002F659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F6596" w:rsidRPr="002F6596" w:rsidRDefault="002F65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2F6596" w:rsidRPr="002F6596" w:rsidRDefault="002F65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F6596" w:rsidRPr="002F659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F6596" w:rsidRPr="002F6596" w:rsidRDefault="002F659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F6596" w:rsidRPr="002F6596" w:rsidRDefault="002F65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2F6596" w:rsidRPr="002F6596" w:rsidRDefault="002F65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F6596" w:rsidRPr="002F659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F6596" w:rsidRPr="002F6596" w:rsidRDefault="002F659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F6596" w:rsidRPr="002F6596" w:rsidRDefault="002F65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2F6596" w:rsidRPr="002F6596" w:rsidRDefault="002F65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F6596" w:rsidRPr="002F659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F6596" w:rsidRPr="002F6596" w:rsidRDefault="002F659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F6596" w:rsidRPr="002F6596" w:rsidRDefault="002F65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2F6596" w:rsidRPr="002F6596" w:rsidRDefault="002F65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F6596" w:rsidRPr="002F659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F6596" w:rsidRPr="002F6596" w:rsidRDefault="002F659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F6596" w:rsidRPr="002F6596" w:rsidRDefault="002F65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2F6596" w:rsidRPr="002F6596" w:rsidRDefault="002F65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bookmarkStart w:id="0" w:name="_GoBack"/>
            <w:bookmarkEnd w:id="0"/>
          </w:p>
        </w:tc>
      </w:tr>
      <w:tr w:rsidR="002F6596" w:rsidRPr="002F6596" w:rsidTr="00472297">
        <w:trPr>
          <w:gridAfter w:val="1"/>
          <w:wAfter w:w="30" w:type="dxa"/>
          <w:trHeight w:hRule="exact" w:val="49"/>
        </w:trPr>
        <w:tc>
          <w:tcPr>
            <w:tcW w:w="2765" w:type="dxa"/>
          </w:tcPr>
          <w:p w:rsidR="002F6596" w:rsidRPr="002F6596" w:rsidRDefault="002F659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4"/>
              </w:rPr>
            </w:pPr>
          </w:p>
        </w:tc>
        <w:tc>
          <w:tcPr>
            <w:tcW w:w="180" w:type="dxa"/>
          </w:tcPr>
          <w:p w:rsidR="002F6596" w:rsidRPr="002F6596" w:rsidRDefault="002F65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  <w:tc>
          <w:tcPr>
            <w:tcW w:w="6240" w:type="dxa"/>
            <w:gridSpan w:val="5"/>
          </w:tcPr>
          <w:p w:rsidR="002F6596" w:rsidRPr="002F6596" w:rsidRDefault="002F65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</w:tr>
    </w:tbl>
    <w:p w:rsidR="00472297" w:rsidRPr="002F6596" w:rsidRDefault="00472297">
      <w:pPr>
        <w:pStyle w:val="Kopfzeile"/>
        <w:tabs>
          <w:tab w:val="clear" w:pos="4536"/>
          <w:tab w:val="clear" w:pos="9072"/>
        </w:tabs>
        <w:rPr>
          <w:rFonts w:ascii="Arial" w:hAnsi="Arial"/>
          <w:sz w:val="6"/>
        </w:rPr>
      </w:pPr>
    </w:p>
    <w:sectPr w:rsidR="00472297" w:rsidRPr="002F6596" w:rsidSect="00B30553">
      <w:headerReference w:type="default" r:id="rId13"/>
      <w:footerReference w:type="default" r:id="rId14"/>
      <w:footerReference w:type="first" r:id="rId15"/>
      <w:pgSz w:w="11906" w:h="16838" w:code="9"/>
      <w:pgMar w:top="1000" w:right="1417" w:bottom="1134" w:left="1417" w:header="708" w:footer="66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2EAC" w:rsidRDefault="00452EAC">
      <w:r>
        <w:separator/>
      </w:r>
    </w:p>
  </w:endnote>
  <w:endnote w:type="continuationSeparator" w:id="0">
    <w:p w:rsidR="00452EAC" w:rsidRDefault="00452E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706" w:rsidRDefault="00B14706">
    <w:pPr>
      <w:pStyle w:val="Fuzeile"/>
      <w:shd w:val="clear" w:color="auto" w:fill="C7C0B9"/>
      <w:rPr>
        <w:rFonts w:ascii="Arial" w:hAnsi="Arial"/>
        <w:b/>
        <w:bCs/>
        <w:color w:val="FFFFFF"/>
        <w:sz w:val="16"/>
      </w:rPr>
    </w:pPr>
    <w:r>
      <w:rPr>
        <w:rFonts w:ascii="Arial" w:hAnsi="Arial"/>
        <w:b/>
        <w:bCs/>
        <w:color w:val="FFFFFF"/>
        <w:sz w:val="16"/>
      </w:rPr>
      <w:t xml:space="preserve">  www.myschool.sf.tv</w:t>
    </w:r>
    <w:r>
      <w:rPr>
        <w:rFonts w:ascii="Arial" w:hAnsi="Arial"/>
        <w:b/>
        <w:bCs/>
        <w:color w:val="FFFFFF"/>
        <w:sz w:val="16"/>
      </w:rPr>
      <w:tab/>
    </w:r>
    <w:r>
      <w:rPr>
        <w:rFonts w:ascii="Arial" w:hAnsi="Arial"/>
        <w:b/>
        <w:bCs/>
        <w:color w:val="FFFFFF"/>
        <w:sz w:val="16"/>
      </w:rPr>
      <w:tab/>
      <w:t xml:space="preserve">attraktiv – nützlich – multimedial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7"/>
      <w:gridCol w:w="180"/>
      <w:gridCol w:w="2925"/>
      <w:gridCol w:w="1508"/>
      <w:gridCol w:w="1825"/>
    </w:tblGrid>
    <w:tr w:rsidR="00810069" w:rsidRPr="003B11B4" w:rsidTr="00D86BED">
      <w:tc>
        <w:tcPr>
          <w:tcW w:w="2777" w:type="dxa"/>
        </w:tcPr>
        <w:p w:rsidR="00810069" w:rsidRPr="003B11B4" w:rsidRDefault="00810069" w:rsidP="00047C17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810069" w:rsidRPr="003B11B4" w:rsidRDefault="00810069" w:rsidP="00047C17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2925" w:type="dxa"/>
          <w:shd w:val="clear" w:color="auto" w:fill="C7C0B9"/>
          <w:vAlign w:val="center"/>
        </w:tcPr>
        <w:p w:rsidR="00810069" w:rsidRPr="003B11B4" w:rsidRDefault="00D86BED" w:rsidP="00047C17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1508" w:type="dxa"/>
          <w:shd w:val="clear" w:color="auto" w:fill="C7C0B9"/>
          <w:vAlign w:val="center"/>
        </w:tcPr>
        <w:p w:rsidR="00810069" w:rsidRPr="003B11B4" w:rsidRDefault="00810069" w:rsidP="00047C17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810069" w:rsidRPr="003B11B4" w:rsidRDefault="00526352" w:rsidP="00047C17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A82E3B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end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A82E3B" w:rsidRPr="00A82E3B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B14706" w:rsidRDefault="00B14706">
    <w:pPr>
      <w:pStyle w:val="Fuzeile"/>
      <w:rPr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2EAC" w:rsidRDefault="00452EAC">
      <w:r>
        <w:separator/>
      </w:r>
    </w:p>
  </w:footnote>
  <w:footnote w:type="continuationSeparator" w:id="0">
    <w:p w:rsidR="00452EAC" w:rsidRDefault="00452E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706" w:rsidRDefault="00B14706">
    <w:pPr>
      <w:pStyle w:val="Kopfzeile"/>
    </w:pPr>
  </w:p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0"/>
      <w:gridCol w:w="160"/>
      <w:gridCol w:w="1460"/>
      <w:gridCol w:w="2160"/>
      <w:gridCol w:w="1800"/>
      <w:gridCol w:w="842"/>
      <w:gridCol w:w="23"/>
    </w:tblGrid>
    <w:tr w:rsidR="00B14706">
      <w:trPr>
        <w:cantSplit/>
      </w:trPr>
      <w:tc>
        <w:tcPr>
          <w:tcW w:w="4390" w:type="dxa"/>
          <w:gridSpan w:val="3"/>
        </w:tcPr>
        <w:p w:rsidR="00B14706" w:rsidRDefault="00DA4C6D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</w:rPr>
          </w:pPr>
          <w:r w:rsidRPr="00DA4C6D">
            <w:rPr>
              <w:rFonts w:ascii="Arial" w:hAnsi="Arial"/>
              <w:noProof/>
              <w:lang w:eastAsia="de-CH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2" o:spid="_x0000_i1032" type="#_x0000_t75" alt="071106_mySchool Logo RGB_neu" style="width:197.6pt;height:52.75pt;visibility:visible">
                <v:imagedata r:id="rId1" o:title="071106_mySchool Logo RGB_neu"/>
              </v:shape>
            </w:pict>
          </w:r>
        </w:p>
      </w:tc>
      <w:tc>
        <w:tcPr>
          <w:tcW w:w="2160" w:type="dxa"/>
          <w:vAlign w:val="bottom"/>
        </w:tcPr>
        <w:p w:rsidR="00B14706" w:rsidRDefault="00B14706">
          <w:pPr>
            <w:jc w:val="right"/>
            <w:rPr>
              <w:rFonts w:ascii="Arial" w:hAnsi="Arial"/>
              <w:b/>
              <w:bCs/>
              <w:color w:val="808080"/>
              <w:sz w:val="18"/>
            </w:rPr>
          </w:pPr>
        </w:p>
      </w:tc>
      <w:tc>
        <w:tcPr>
          <w:tcW w:w="2665" w:type="dxa"/>
          <w:gridSpan w:val="3"/>
          <w:vAlign w:val="bottom"/>
        </w:tcPr>
        <w:p w:rsidR="00B14706" w:rsidRDefault="00B14706">
          <w:pPr>
            <w:pStyle w:val="berschrift3"/>
            <w:rPr>
              <w:sz w:val="24"/>
            </w:rPr>
          </w:pPr>
          <w:r>
            <w:rPr>
              <w:sz w:val="24"/>
            </w:rPr>
            <w:t>Modul ???</w:t>
          </w:r>
        </w:p>
      </w:tc>
    </w:tr>
    <w:tr w:rsidR="00B14706">
      <w:trPr>
        <w:cantSplit/>
        <w:trHeight w:val="49"/>
      </w:trPr>
      <w:tc>
        <w:tcPr>
          <w:tcW w:w="9215" w:type="dxa"/>
          <w:gridSpan w:val="7"/>
        </w:tcPr>
        <w:p w:rsidR="00B14706" w:rsidRDefault="00B14706">
          <w:pPr>
            <w:rPr>
              <w:rFonts w:ascii="Arial" w:hAnsi="Arial"/>
              <w:sz w:val="26"/>
            </w:rPr>
          </w:pPr>
        </w:p>
      </w:tc>
    </w:tr>
    <w:tr w:rsidR="00B14706">
      <w:trPr>
        <w:cantSplit/>
        <w:trHeight w:val="49"/>
      </w:trPr>
      <w:tc>
        <w:tcPr>
          <w:tcW w:w="6550" w:type="dxa"/>
          <w:gridSpan w:val="4"/>
        </w:tcPr>
        <w:p w:rsidR="00B14706" w:rsidRDefault="00B14706">
          <w:pPr>
            <w:jc w:val="both"/>
            <w:rPr>
              <w:rFonts w:ascii="Arial" w:hAnsi="Arial"/>
              <w:sz w:val="28"/>
            </w:rPr>
          </w:pPr>
        </w:p>
      </w:tc>
      <w:tc>
        <w:tcPr>
          <w:tcW w:w="2665" w:type="dxa"/>
          <w:gridSpan w:val="3"/>
        </w:tcPr>
        <w:p w:rsidR="00B14706" w:rsidRDefault="00B14706">
          <w:pPr>
            <w:rPr>
              <w:rFonts w:ascii="Arial" w:hAnsi="Arial"/>
              <w:b/>
              <w:bCs/>
              <w:color w:val="808080"/>
              <w:sz w:val="20"/>
            </w:rPr>
          </w:pPr>
        </w:p>
      </w:tc>
    </w:tr>
    <w:tr w:rsidR="00B14706">
      <w:trPr>
        <w:gridAfter w:val="1"/>
        <w:wAfter w:w="23" w:type="dxa"/>
        <w:cantSplit/>
      </w:trPr>
      <w:tc>
        <w:tcPr>
          <w:tcW w:w="277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6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5420" w:type="dxa"/>
          <w:gridSpan w:val="3"/>
          <w:shd w:val="clear" w:color="auto" w:fill="C7C0B9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  <w:r>
            <w:rPr>
              <w:rFonts w:ascii="Arial" w:hAnsi="Arial"/>
              <w:b/>
              <w:bCs/>
              <w:sz w:val="20"/>
            </w:rPr>
            <w:t>Titel ???</w:t>
          </w:r>
        </w:p>
      </w:tc>
      <w:tc>
        <w:tcPr>
          <w:tcW w:w="842" w:type="dxa"/>
          <w:shd w:val="clear" w:color="auto" w:fill="C7C0B9"/>
        </w:tcPr>
        <w:p w:rsidR="00B14706" w:rsidRDefault="00526352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PAGE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810069">
            <w:rPr>
              <w:rStyle w:val="Seitenzahl"/>
              <w:rFonts w:ascii="Arial" w:hAnsi="Arial"/>
              <w:b/>
              <w:bCs/>
              <w:noProof/>
              <w:sz w:val="20"/>
            </w:rPr>
            <w:t>2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t>/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NUMPAGES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5C53A2">
            <w:rPr>
              <w:rStyle w:val="Seitenzahl"/>
              <w:rFonts w:ascii="Arial" w:hAnsi="Arial"/>
              <w:b/>
              <w:bCs/>
              <w:noProof/>
              <w:sz w:val="20"/>
            </w:rPr>
            <w:t>1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</w:p>
      </w:tc>
    </w:tr>
  </w:tbl>
  <w:p w:rsidR="00B14706" w:rsidRDefault="00B14706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oNotTrackMoves/>
  <w:defaultTabStop w:val="360"/>
  <w:hyphenationZone w:val="425"/>
  <w:doNotShadeFormData/>
  <w:noPunctuationKerning/>
  <w:characterSpacingControl w:val="doNotCompress"/>
  <w:hdrShapeDefaults>
    <o:shapedefaults v:ext="edit" spidmax="9218">
      <o:colormru v:ext="edit" colors="#eaeaea"/>
      <o:colormenu v:ext="edit" fillcolor="silver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0224D"/>
    <w:rsid w:val="00040B7E"/>
    <w:rsid w:val="00047C17"/>
    <w:rsid w:val="002F6596"/>
    <w:rsid w:val="003B11B4"/>
    <w:rsid w:val="003F0A02"/>
    <w:rsid w:val="00452EAC"/>
    <w:rsid w:val="00472297"/>
    <w:rsid w:val="00526352"/>
    <w:rsid w:val="005C53A2"/>
    <w:rsid w:val="007465B5"/>
    <w:rsid w:val="00810069"/>
    <w:rsid w:val="00A82E3B"/>
    <w:rsid w:val="00B060D7"/>
    <w:rsid w:val="00B14706"/>
    <w:rsid w:val="00B30553"/>
    <w:rsid w:val="00BF1EC6"/>
    <w:rsid w:val="00C0224D"/>
    <w:rsid w:val="00D86BED"/>
    <w:rsid w:val="00DA4C6D"/>
    <w:rsid w:val="00DF5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>
      <o:colormru v:ext="edit" colors="#eaeaea"/>
      <o:colormenu v:ext="edit" fillcolor="silver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30553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B30553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B30553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B30553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B30553"/>
    <w:pPr>
      <w:keepNext/>
      <w:outlineLvl w:val="3"/>
    </w:pPr>
    <w:rPr>
      <w:rFonts w:ascii="Arial" w:hAnsi="Arial"/>
      <w:b/>
      <w:bCs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5C53A2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B30553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B30553"/>
    <w:rPr>
      <w:sz w:val="16"/>
      <w:szCs w:val="16"/>
    </w:rPr>
  </w:style>
  <w:style w:type="paragraph" w:styleId="Kommentartext">
    <w:name w:val="annotation text"/>
    <w:basedOn w:val="Standard"/>
    <w:semiHidden/>
    <w:rsid w:val="00B30553"/>
    <w:rPr>
      <w:sz w:val="20"/>
    </w:rPr>
  </w:style>
  <w:style w:type="paragraph" w:styleId="Kopfzeile">
    <w:name w:val="header"/>
    <w:basedOn w:val="Standard"/>
    <w:link w:val="KopfzeileZchn"/>
    <w:rsid w:val="00B3055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B30553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B30553"/>
  </w:style>
  <w:style w:type="character" w:customStyle="1" w:styleId="KopfzeileZchn">
    <w:name w:val="Kopfzeile Zchn"/>
    <w:basedOn w:val="Absatz-Standardschriftart"/>
    <w:link w:val="Kopfzeile"/>
    <w:rsid w:val="00810069"/>
    <w:rPr>
      <w:rFonts w:ascii="HelveticaNeueLT Std" w:hAnsi="HelveticaNeueLT Std" w:cs="Arial"/>
      <w:sz w:val="22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5C53A2"/>
    <w:rPr>
      <w:rFonts w:ascii="Arial" w:hAnsi="Arial" w:cs="Arial"/>
      <w:b/>
      <w:bCs/>
      <w:color w:val="0000FF"/>
      <w:sz w:val="2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A4C6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A4C6D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462163BC.dotm</Template>
  <TotalTime>0</TotalTime>
  <Pages>1</Pages>
  <Words>144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1054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Web-Dokus</dc:title>
  <dc:creator>hebeisph</dc:creator>
  <cp:lastModifiedBy>Bargetze, Sandra</cp:lastModifiedBy>
  <cp:revision>2</cp:revision>
  <cp:lastPrinted>2010-07-26T13:39:00Z</cp:lastPrinted>
  <dcterms:created xsi:type="dcterms:W3CDTF">2012-06-05T09:44:00Z</dcterms:created>
  <dcterms:modified xsi:type="dcterms:W3CDTF">2012-06-05T09:44:00Z</dcterms:modified>
  <cp:category>Zuma Vorlage phe</cp:category>
</cp:coreProperties>
</file>