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565944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565944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960C34" w:rsidP="00960C34">
            <w:pPr>
              <w:pStyle w:val="berschrift4"/>
              <w:spacing w:after="40"/>
              <w:jc w:val="right"/>
            </w:pPr>
            <w:r>
              <w:t>Arbeits</w:t>
            </w:r>
            <w:r w:rsidR="00472297">
              <w:t>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  <w:r>
              <w:rPr>
                <w:color w:val="808080"/>
                <w:sz w:val="20"/>
              </w:rPr>
              <w:tab/>
            </w:r>
            <w:proofErr w:type="spellStart"/>
            <w:r>
              <w:rPr>
                <w:color w:val="808080"/>
                <w:sz w:val="20"/>
              </w:rPr>
              <w:t>SchülerIn</w:t>
            </w:r>
            <w:proofErr w:type="spellEnd"/>
            <w:r>
              <w:rPr>
                <w:color w:val="808080"/>
                <w:sz w:val="20"/>
              </w:rPr>
              <w:t>:</w:t>
            </w: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5C53A2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5C53A2" w:rsidRDefault="00215FA0" w:rsidP="00C831E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8" o:title="3680_img_bn_säger_COB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5C53A2" w:rsidRDefault="005C53A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5C53A2" w:rsidRPr="005C1047" w:rsidRDefault="00EF3018" w:rsidP="00960C34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  <w:r w:rsidRPr="005C1047">
              <w:rPr>
                <w:rFonts w:ascii="Arial" w:hAnsi="Arial"/>
                <w:sz w:val="18"/>
              </w:rPr>
              <w:t xml:space="preserve">Berufskunde für </w:t>
            </w:r>
            <w:r w:rsidR="00960C34">
              <w:rPr>
                <w:rFonts w:ascii="Arial" w:hAnsi="Arial"/>
                <w:sz w:val="18"/>
              </w:rPr>
              <w:t>Sek I und II</w:t>
            </w:r>
          </w:p>
        </w:tc>
        <w:tc>
          <w:tcPr>
            <w:tcW w:w="2665" w:type="dxa"/>
            <w:gridSpan w:val="2"/>
            <w:shd w:val="clear" w:color="auto" w:fill="C7C0B9"/>
          </w:tcPr>
          <w:p w:rsidR="005C53A2" w:rsidRPr="005C1047" w:rsidRDefault="005C53A2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5C53A2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5C53A2" w:rsidRDefault="005C53A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5C53A2" w:rsidRDefault="005C53A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5C53A2" w:rsidRPr="005C1047" w:rsidRDefault="005C53A2" w:rsidP="00C831E1">
            <w:pPr>
              <w:rPr>
                <w:rFonts w:ascii="Arial" w:hAnsi="Arial"/>
                <w:b/>
                <w:bCs/>
                <w:sz w:val="26"/>
              </w:rPr>
            </w:pPr>
          </w:p>
          <w:p w:rsidR="005C53A2" w:rsidRPr="005C1047" w:rsidRDefault="00EF3018" w:rsidP="00F6116D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5C1047">
              <w:rPr>
                <w:color w:val="auto"/>
                <w:sz w:val="26"/>
              </w:rPr>
              <w:t xml:space="preserve">Das will ich werden: Säger </w:t>
            </w:r>
            <w:r w:rsidR="00F6116D">
              <w:rPr>
                <w:color w:val="auto"/>
                <w:sz w:val="26"/>
              </w:rPr>
              <w:t>Holzindustrie</w:t>
            </w:r>
            <w:r w:rsidRPr="005C1047">
              <w:rPr>
                <w:color w:val="auto"/>
                <w:sz w:val="26"/>
              </w:rPr>
              <w:t xml:space="preserve"> EFZ</w:t>
            </w:r>
          </w:p>
        </w:tc>
      </w:tr>
      <w:tr w:rsidR="005C53A2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5C53A2" w:rsidRDefault="005C53A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5C53A2" w:rsidRDefault="005C53A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5C53A2" w:rsidRPr="005C1047" w:rsidRDefault="00EF3018" w:rsidP="00C831E1">
            <w:pPr>
              <w:rPr>
                <w:rFonts w:ascii="Arial" w:hAnsi="Arial"/>
                <w:sz w:val="20"/>
              </w:rPr>
            </w:pPr>
            <w:r w:rsidRPr="005C1047">
              <w:rPr>
                <w:rFonts w:ascii="Arial" w:hAnsi="Arial"/>
                <w:sz w:val="20"/>
              </w:rPr>
              <w:t xml:space="preserve">Berufsbilder </w:t>
            </w:r>
            <w:r w:rsidR="005C1047">
              <w:rPr>
                <w:rFonts w:ascii="Arial" w:hAnsi="Arial"/>
                <w:sz w:val="20"/>
              </w:rPr>
              <w:t xml:space="preserve">aus </w:t>
            </w:r>
            <w:r w:rsidRPr="005C1047">
              <w:rPr>
                <w:rFonts w:ascii="Arial" w:hAnsi="Arial"/>
                <w:sz w:val="20"/>
              </w:rPr>
              <w:t>der Schweiz (90)</w:t>
            </w:r>
          </w:p>
          <w:p w:rsidR="005C53A2" w:rsidRPr="005C1047" w:rsidRDefault="005C53A2" w:rsidP="00C831E1">
            <w:pPr>
              <w:rPr>
                <w:rFonts w:ascii="Arial" w:hAnsi="Arial"/>
                <w:sz w:val="20"/>
              </w:rPr>
            </w:pPr>
          </w:p>
          <w:p w:rsidR="005C53A2" w:rsidRPr="005C1047" w:rsidRDefault="005C53A2" w:rsidP="00C831E1">
            <w:pPr>
              <w:rPr>
                <w:rFonts w:ascii="Arial" w:hAnsi="Arial"/>
                <w:sz w:val="20"/>
              </w:rPr>
            </w:pPr>
          </w:p>
          <w:p w:rsidR="005C53A2" w:rsidRPr="005C1047" w:rsidRDefault="00EF3018" w:rsidP="00C831E1">
            <w:pPr>
              <w:rPr>
                <w:rFonts w:ascii="Arial" w:hAnsi="Arial"/>
                <w:highlight w:val="lightGray"/>
              </w:rPr>
            </w:pPr>
            <w:r w:rsidRPr="005C1047">
              <w:rPr>
                <w:rFonts w:ascii="Arial" w:hAnsi="Arial"/>
                <w:sz w:val="20"/>
              </w:rPr>
              <w:t>15:00</w:t>
            </w:r>
            <w:r w:rsidR="005C53A2" w:rsidRPr="005C1047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B14706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4734A2" w:rsidP="00C831E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565944">
              <w:rPr>
                <w:rFonts w:ascii="Arial" w:hAnsi="Arial"/>
                <w:noProof/>
                <w:sz w:val="10"/>
                <w:lang w:eastAsia="de-CH"/>
              </w:rPr>
              <w:pict>
                <v:shape id="Bild 8" o:spid="_x0000_i1027" type="#_x0000_t75" style="width:131.25pt;height:94.5pt;visibility:visible">
                  <v:imagedata r:id="rId9" o:title="img_säger_im sägewerk_bn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C831E1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711CB2" w:rsidRPr="00876929" w:rsidRDefault="00711CB2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876929">
              <w:rPr>
                <w:rFonts w:ascii="Arial" w:hAnsi="Arial"/>
                <w:sz w:val="20"/>
              </w:rPr>
              <w:t>1. Nenne die Voraussetzungen, welche der Lehrlingschef Martin Fankhauser für den B</w:t>
            </w:r>
            <w:r w:rsidRPr="00876929">
              <w:rPr>
                <w:rFonts w:ascii="Arial" w:hAnsi="Arial"/>
                <w:sz w:val="20"/>
              </w:rPr>
              <w:t>e</w:t>
            </w:r>
            <w:r w:rsidRPr="00876929">
              <w:rPr>
                <w:rFonts w:ascii="Arial" w:hAnsi="Arial"/>
                <w:sz w:val="20"/>
              </w:rPr>
              <w:t>ruf Säger aufzählt.</w:t>
            </w:r>
          </w:p>
          <w:p w:rsidR="00711CB2" w:rsidRDefault="00711CB2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Pr="00876929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11CB2" w:rsidRPr="00876929" w:rsidRDefault="00711CB2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876929">
              <w:rPr>
                <w:rFonts w:ascii="Arial" w:hAnsi="Arial"/>
                <w:sz w:val="20"/>
              </w:rPr>
              <w:t>2. Wie hat sich das Berufsbild des Sägers im Laufe der Jahre verändert? Erkläre.</w:t>
            </w:r>
          </w:p>
          <w:p w:rsidR="00711CB2" w:rsidRDefault="00711CB2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Pr="00876929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11CB2" w:rsidRPr="00876929" w:rsidRDefault="00711CB2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876929">
              <w:rPr>
                <w:rFonts w:ascii="Arial" w:hAnsi="Arial"/>
                <w:sz w:val="20"/>
              </w:rPr>
              <w:t>3. Wie oft besucht Kevin den Berufsschulunterricht und was lernt er da?</w:t>
            </w:r>
          </w:p>
          <w:p w:rsidR="00711CB2" w:rsidRDefault="00711CB2" w:rsidP="008E2923">
            <w:pPr>
              <w:tabs>
                <w:tab w:val="left" w:pos="657"/>
              </w:tabs>
              <w:rPr>
                <w:rFonts w:ascii="Arial" w:hAnsi="Arial"/>
                <w:sz w:val="20"/>
              </w:rPr>
            </w:pPr>
          </w:p>
          <w:p w:rsidR="00960C34" w:rsidRDefault="00960C34" w:rsidP="008E2923">
            <w:pPr>
              <w:tabs>
                <w:tab w:val="left" w:pos="657"/>
              </w:tabs>
              <w:rPr>
                <w:rFonts w:ascii="Arial" w:hAnsi="Arial"/>
                <w:sz w:val="20"/>
              </w:rPr>
            </w:pPr>
          </w:p>
          <w:p w:rsidR="00960C34" w:rsidRPr="00876929" w:rsidRDefault="00960C34" w:rsidP="008E2923">
            <w:pPr>
              <w:tabs>
                <w:tab w:val="left" w:pos="657"/>
              </w:tabs>
              <w:rPr>
                <w:rFonts w:ascii="Arial" w:hAnsi="Arial"/>
                <w:sz w:val="20"/>
              </w:rPr>
            </w:pPr>
          </w:p>
          <w:p w:rsidR="00711CB2" w:rsidRPr="00876929" w:rsidRDefault="00711CB2" w:rsidP="008E2923">
            <w:pPr>
              <w:rPr>
                <w:rFonts w:ascii="Arial" w:hAnsi="Arial"/>
                <w:sz w:val="20"/>
              </w:rPr>
            </w:pPr>
            <w:r w:rsidRPr="00876929">
              <w:rPr>
                <w:rFonts w:ascii="Arial" w:hAnsi="Arial"/>
                <w:sz w:val="20"/>
              </w:rPr>
              <w:t>4. Was meint der Berufsschullehrer Christoph Kipfer zu den Z</w:t>
            </w:r>
            <w:r w:rsidRPr="00876929">
              <w:rPr>
                <w:rFonts w:ascii="Arial" w:hAnsi="Arial"/>
                <w:sz w:val="20"/>
              </w:rPr>
              <w:t>u</w:t>
            </w:r>
            <w:r w:rsidRPr="00876929">
              <w:rPr>
                <w:rFonts w:ascii="Arial" w:hAnsi="Arial"/>
                <w:sz w:val="20"/>
              </w:rPr>
              <w:t xml:space="preserve">kunftsaussichten des Berufs? </w:t>
            </w:r>
          </w:p>
          <w:p w:rsidR="00960C34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Pr="00876929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11CB2" w:rsidRPr="00876929" w:rsidRDefault="00711CB2" w:rsidP="008E2923">
            <w:pPr>
              <w:rPr>
                <w:rFonts w:ascii="Arial" w:hAnsi="Arial"/>
                <w:sz w:val="20"/>
              </w:rPr>
            </w:pPr>
            <w:r w:rsidRPr="00876929">
              <w:rPr>
                <w:rFonts w:ascii="Arial" w:hAnsi="Arial"/>
                <w:sz w:val="20"/>
              </w:rPr>
              <w:t>5. Wo kann sich ein Säger weiterbilden?</w:t>
            </w:r>
          </w:p>
          <w:p w:rsidR="00960C34" w:rsidRDefault="00960C34" w:rsidP="008E2923">
            <w:pPr>
              <w:rPr>
                <w:rFonts w:ascii="Arial" w:hAnsi="Arial"/>
                <w:sz w:val="20"/>
              </w:rPr>
            </w:pPr>
          </w:p>
          <w:p w:rsidR="00960C34" w:rsidRDefault="00960C34" w:rsidP="008E2923">
            <w:pPr>
              <w:rPr>
                <w:rFonts w:ascii="Arial" w:hAnsi="Arial"/>
                <w:sz w:val="20"/>
              </w:rPr>
            </w:pPr>
          </w:p>
          <w:p w:rsidR="00960C34" w:rsidRPr="00876929" w:rsidRDefault="00960C34" w:rsidP="008E2923">
            <w:pPr>
              <w:rPr>
                <w:rFonts w:ascii="Arial" w:hAnsi="Arial"/>
                <w:sz w:val="20"/>
              </w:rPr>
            </w:pPr>
          </w:p>
          <w:p w:rsidR="00711CB2" w:rsidRPr="00876929" w:rsidRDefault="00711CB2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876929">
              <w:rPr>
                <w:rFonts w:ascii="Arial" w:hAnsi="Arial"/>
                <w:sz w:val="20"/>
              </w:rPr>
              <w:t>6. Wie hoch ist der Lohn während der drei Lehrjahre?</w:t>
            </w:r>
          </w:p>
          <w:p w:rsidR="00960C34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Pr="00876929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11CB2" w:rsidRPr="00876929" w:rsidRDefault="00711CB2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876929">
              <w:rPr>
                <w:rFonts w:ascii="Arial" w:hAnsi="Arial"/>
                <w:sz w:val="20"/>
              </w:rPr>
              <w:t>7. Welche Arbeiten gehören zu Kevins Arbeitsal</w:t>
            </w:r>
            <w:r w:rsidRPr="00876929">
              <w:rPr>
                <w:rFonts w:ascii="Arial" w:hAnsi="Arial"/>
                <w:sz w:val="20"/>
              </w:rPr>
              <w:t>l</w:t>
            </w:r>
            <w:r w:rsidRPr="00876929">
              <w:rPr>
                <w:rFonts w:ascii="Arial" w:hAnsi="Arial"/>
                <w:sz w:val="20"/>
              </w:rPr>
              <w:t>tag?</w:t>
            </w:r>
          </w:p>
          <w:p w:rsidR="00960C34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Pr="00876929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11CB2" w:rsidRPr="00876929" w:rsidRDefault="00711CB2" w:rsidP="008E2923">
            <w:pPr>
              <w:pStyle w:val="Default"/>
              <w:rPr>
                <w:sz w:val="20"/>
                <w:szCs w:val="20"/>
              </w:rPr>
            </w:pPr>
            <w:r w:rsidRPr="00876929">
              <w:rPr>
                <w:sz w:val="20"/>
                <w:szCs w:val="20"/>
              </w:rPr>
              <w:t xml:space="preserve">8. Was sind Vor- und Nachteile des Berufs Säger? </w:t>
            </w:r>
          </w:p>
          <w:p w:rsidR="00960C34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60C34" w:rsidRPr="00876929" w:rsidRDefault="00960C34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11CB2" w:rsidRPr="00876929" w:rsidRDefault="00711CB2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876929">
              <w:rPr>
                <w:rFonts w:ascii="Arial" w:hAnsi="Arial"/>
                <w:sz w:val="20"/>
              </w:rPr>
              <w:t>9. Könntest du dir vorstellen, als Säger zu arbeiten? Welche Voraussetzungen dafür erfüllst du?</w:t>
            </w:r>
          </w:p>
          <w:p w:rsidR="00711CB2" w:rsidRPr="00876929" w:rsidRDefault="00711CB2" w:rsidP="008E29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00FF"/>
                <w:sz w:val="20"/>
              </w:rPr>
            </w:pPr>
          </w:p>
        </w:tc>
      </w:tr>
      <w:tr w:rsidR="00711CB2" w:rsidTr="00C831E1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11CB2" w:rsidRDefault="001324E9" w:rsidP="00C831E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565944">
              <w:rPr>
                <w:rFonts w:ascii="Arial" w:hAnsi="Arial"/>
                <w:noProof/>
                <w:sz w:val="10"/>
                <w:lang w:eastAsia="de-CH"/>
              </w:rPr>
              <w:pict>
                <v:shape id="Bild 5" o:spid="_x0000_i1028" type="#_x0000_t75" style="width:131.25pt;height:94.5pt;visibility:visible">
                  <v:imagedata r:id="rId10" o:title="img_säger_stamm in der luft_bn"/>
                </v:shape>
              </w:pict>
            </w: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11CB2" w:rsidRDefault="001324E9" w:rsidP="00C831E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_x0000_i1029" type="#_x0000_t75" style="width:131.25pt;height:94.5pt">
                  <v:imagedata r:id="rId11" o:title="img_säger_maschinenreparatur_bn"/>
                </v:shape>
              </w:pict>
            </w: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11CB2" w:rsidRDefault="001324E9" w:rsidP="00876929">
            <w:pPr>
              <w:tabs>
                <w:tab w:val="right" w:pos="9072"/>
              </w:tabs>
              <w:rPr>
                <w:rFonts w:ascii="Arial" w:hAnsi="Arial"/>
                <w:sz w:val="10"/>
              </w:rPr>
            </w:pPr>
            <w:r w:rsidRPr="00565944">
              <w:rPr>
                <w:rFonts w:ascii="Arial" w:hAnsi="Arial"/>
                <w:noProof/>
                <w:sz w:val="10"/>
                <w:lang w:eastAsia="de-CH"/>
              </w:rPr>
              <w:pict>
                <v:shape id="Bild 2" o:spid="_x0000_i1030" type="#_x0000_t75" style="width:131.25pt;height:94.5pt;visibility:visible">
                  <v:imagedata r:id="rId12" o:title="img_säger_schaltpult_bn"/>
                </v:shape>
              </w:pict>
            </w: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11CB2" w:rsidRDefault="00711CB2" w:rsidP="00C831E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565944">
              <w:rPr>
                <w:rFonts w:ascii="Arial" w:hAnsi="Arial"/>
                <w:noProof/>
                <w:sz w:val="10"/>
                <w:lang w:eastAsia="de-CH"/>
              </w:rPr>
              <w:pict>
                <v:shape id="_x0000_i1031" type="#_x0000_t75" style="width:131.25pt;height:94.5pt;visibility:visible">
                  <v:imagedata r:id="rId13" o:title="img_säger_sägerei_bn"/>
                </v:shape>
              </w:pict>
            </w: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11CB2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711CB2" w:rsidRDefault="00711C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04E" w:rsidRDefault="0081604E">
      <w:r>
        <w:separator/>
      </w:r>
    </w:p>
  </w:endnote>
  <w:endnote w:type="continuationSeparator" w:id="0">
    <w:p w:rsidR="0081604E" w:rsidRDefault="00816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3634"/>
      <w:gridCol w:w="799"/>
      <w:gridCol w:w="1825"/>
    </w:tblGrid>
    <w:tr w:rsidR="00810069" w:rsidRPr="003B11B4" w:rsidTr="00281BD1">
      <w:tc>
        <w:tcPr>
          <w:tcW w:w="2777" w:type="dxa"/>
        </w:tcPr>
        <w:p w:rsidR="00810069" w:rsidRPr="003B11B4" w:rsidRDefault="00810069" w:rsidP="00C831E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C831E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3634" w:type="dxa"/>
          <w:shd w:val="clear" w:color="auto" w:fill="C7C0B9"/>
          <w:vAlign w:val="center"/>
        </w:tcPr>
        <w:p w:rsidR="00810069" w:rsidRPr="003B11B4" w:rsidRDefault="00281BD1" w:rsidP="00C831E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799" w:type="dxa"/>
          <w:shd w:val="clear" w:color="auto" w:fill="C7C0B9"/>
          <w:vAlign w:val="center"/>
        </w:tcPr>
        <w:p w:rsidR="00810069" w:rsidRPr="003B11B4" w:rsidRDefault="00810069" w:rsidP="00C831E1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7931C2" w:rsidP="00C831E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60C3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60C34" w:rsidRPr="00960C34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04E" w:rsidRDefault="0081604E">
      <w:r>
        <w:separator/>
      </w:r>
    </w:p>
  </w:footnote>
  <w:footnote w:type="continuationSeparator" w:id="0">
    <w:p w:rsidR="0081604E" w:rsidRDefault="008160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56594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565944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7931C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4734A2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76929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95AEC"/>
    <w:multiLevelType w:val="hybridMultilevel"/>
    <w:tmpl w:val="D0DC39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1458A9"/>
    <w:multiLevelType w:val="hybridMultilevel"/>
    <w:tmpl w:val="34D8D4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2B3E6F"/>
    <w:multiLevelType w:val="hybridMultilevel"/>
    <w:tmpl w:val="C8C839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3018"/>
    <w:rsid w:val="001103CA"/>
    <w:rsid w:val="001324E9"/>
    <w:rsid w:val="00215FA0"/>
    <w:rsid w:val="00281BD1"/>
    <w:rsid w:val="003B11B4"/>
    <w:rsid w:val="003F0A02"/>
    <w:rsid w:val="00472297"/>
    <w:rsid w:val="004734A2"/>
    <w:rsid w:val="004B29C1"/>
    <w:rsid w:val="00565944"/>
    <w:rsid w:val="005C1047"/>
    <w:rsid w:val="005C53A2"/>
    <w:rsid w:val="0069307D"/>
    <w:rsid w:val="00711CB2"/>
    <w:rsid w:val="007931C2"/>
    <w:rsid w:val="00810069"/>
    <w:rsid w:val="0081604E"/>
    <w:rsid w:val="00876929"/>
    <w:rsid w:val="008E2923"/>
    <w:rsid w:val="00960C34"/>
    <w:rsid w:val="00AC48EB"/>
    <w:rsid w:val="00B060D7"/>
    <w:rsid w:val="00B14706"/>
    <w:rsid w:val="00B30553"/>
    <w:rsid w:val="00BF1EC6"/>
    <w:rsid w:val="00C0224D"/>
    <w:rsid w:val="00C831E1"/>
    <w:rsid w:val="00CC2807"/>
    <w:rsid w:val="00DF5F70"/>
    <w:rsid w:val="00EF3018"/>
    <w:rsid w:val="00F17E5D"/>
    <w:rsid w:val="00F61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59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5944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711C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2%20Lehrer-Info\2011_PP_7\003%20W-Artikel%20f&#252;r%20PP-7-2011\Vorlage_3_webdokus_bb_11053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Vorlage_3_webdokus_bb_110531.dotx</Template>
  <TotalTime>0</TotalTime>
  <Pages>1</Pages>
  <Words>121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friedmar</dc:creator>
  <cp:keywords/>
  <dc:description/>
  <cp:lastModifiedBy>Sandra Bargetze</cp:lastModifiedBy>
  <cp:revision>2</cp:revision>
  <cp:lastPrinted>2010-07-26T13:39:00Z</cp:lastPrinted>
  <dcterms:created xsi:type="dcterms:W3CDTF">2012-05-16T08:15:00Z</dcterms:created>
  <dcterms:modified xsi:type="dcterms:W3CDTF">2012-05-16T08:15:00Z</dcterms:modified>
  <cp:category>Zuma Vorlage phe</cp:category>
</cp:coreProperties>
</file>