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E46F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5pt;height:55.1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C84DFE" w:rsidP="00C84DFE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8039D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1.05pt;height:94.7pt">
                  <v:imagedata r:id="rId7" o:title="3611_img_bn_f1_am_computer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8039D" w:rsidRDefault="007803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8039D" w:rsidRPr="00327430" w:rsidRDefault="0078039D" w:rsidP="00EC634E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8039D" w:rsidRPr="00327430" w:rsidRDefault="0078039D" w:rsidP="00EC634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8039D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8039D" w:rsidRDefault="007803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8039D" w:rsidRDefault="007803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8039D" w:rsidRPr="00327430" w:rsidRDefault="0078039D" w:rsidP="00EC634E">
            <w:pPr>
              <w:rPr>
                <w:rFonts w:ascii="Arial" w:hAnsi="Arial"/>
                <w:b/>
                <w:bCs/>
                <w:sz w:val="26"/>
              </w:rPr>
            </w:pPr>
          </w:p>
          <w:p w:rsidR="0078039D" w:rsidRPr="00327430" w:rsidRDefault="0078039D" w:rsidP="00EC634E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327430">
              <w:rPr>
                <w:color w:val="auto"/>
                <w:sz w:val="26"/>
              </w:rPr>
              <w:t>Das will ich werden: Büroassistentin EBA</w:t>
            </w:r>
          </w:p>
        </w:tc>
      </w:tr>
      <w:tr w:rsidR="0078039D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8039D" w:rsidRDefault="007803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8039D" w:rsidRDefault="0078039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8039D" w:rsidRPr="00327430" w:rsidRDefault="0078039D" w:rsidP="00EC634E">
            <w:pPr>
              <w:rPr>
                <w:rFonts w:ascii="Arial" w:hAnsi="Arial"/>
                <w:sz w:val="20"/>
              </w:rPr>
            </w:pPr>
            <w:r w:rsidRPr="00327430">
              <w:rPr>
                <w:rFonts w:ascii="Arial" w:hAnsi="Arial"/>
                <w:sz w:val="20"/>
              </w:rPr>
              <w:t>Berufsbilder aus der Schweiz (67)</w:t>
            </w:r>
          </w:p>
          <w:p w:rsidR="0078039D" w:rsidRPr="00327430" w:rsidRDefault="0078039D" w:rsidP="00EC634E">
            <w:pPr>
              <w:rPr>
                <w:rFonts w:ascii="Arial" w:hAnsi="Arial"/>
                <w:sz w:val="20"/>
              </w:rPr>
            </w:pPr>
          </w:p>
          <w:p w:rsidR="0078039D" w:rsidRPr="00327430" w:rsidRDefault="0078039D" w:rsidP="00EC634E">
            <w:pPr>
              <w:rPr>
                <w:rFonts w:ascii="Arial" w:hAnsi="Arial"/>
                <w:sz w:val="20"/>
              </w:rPr>
            </w:pPr>
          </w:p>
          <w:p w:rsidR="0078039D" w:rsidRPr="00327430" w:rsidRDefault="0078039D" w:rsidP="00EC634E">
            <w:pPr>
              <w:rPr>
                <w:rFonts w:ascii="Arial" w:hAnsi="Arial"/>
                <w:highlight w:val="lightGray"/>
              </w:rPr>
            </w:pPr>
            <w:r w:rsidRPr="00327430">
              <w:rPr>
                <w:rFonts w:ascii="Arial" w:hAnsi="Arial"/>
                <w:sz w:val="20"/>
              </w:rPr>
              <w:t>15:00 Minuten</w:t>
            </w:r>
          </w:p>
        </w:tc>
      </w:tr>
      <w:tr w:rsidR="0078039D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1.05pt;height:94.7pt">
                  <v:imagedata r:id="rId8" o:title="3611_img_bn_f2_telefonieren"/>
                </v:shape>
              </w:pict>
            </w: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1. Welche Arbeiten verrichtet eine Büroassistentin?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2. Mit welchen Hilfsmitteln arbeitet Sandra?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3. Welches Hobby pflegt Sandra?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 xml:space="preserve">4. Sandra bedient die </w:t>
            </w:r>
            <w:proofErr w:type="spellStart"/>
            <w:r w:rsidRPr="00920697">
              <w:rPr>
                <w:rFonts w:ascii="Arial" w:hAnsi="Arial"/>
                <w:sz w:val="20"/>
              </w:rPr>
              <w:t>Trowalisierungsanlage</w:t>
            </w:r>
            <w:proofErr w:type="spellEnd"/>
            <w:r w:rsidRPr="00920697">
              <w:rPr>
                <w:rFonts w:ascii="Arial" w:hAnsi="Arial"/>
                <w:sz w:val="20"/>
              </w:rPr>
              <w:t xml:space="preserve"> (= Gleitschleifmasch</w:t>
            </w:r>
            <w:r w:rsidRPr="00920697">
              <w:rPr>
                <w:rFonts w:ascii="Arial" w:hAnsi="Arial"/>
                <w:sz w:val="20"/>
              </w:rPr>
              <w:t>i</w:t>
            </w:r>
            <w:r w:rsidRPr="00920697">
              <w:rPr>
                <w:rFonts w:ascii="Arial" w:hAnsi="Arial"/>
                <w:sz w:val="20"/>
              </w:rPr>
              <w:t>ne). Beschreibe den Produktionsschritt, den die Maschine übe</w:t>
            </w:r>
            <w:r w:rsidRPr="00920697">
              <w:rPr>
                <w:rFonts w:ascii="Arial" w:hAnsi="Arial"/>
                <w:sz w:val="20"/>
              </w:rPr>
              <w:t>r</w:t>
            </w:r>
            <w:r w:rsidRPr="00920697">
              <w:rPr>
                <w:rFonts w:ascii="Arial" w:hAnsi="Arial"/>
                <w:sz w:val="20"/>
              </w:rPr>
              <w:t>nimmt.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5. Wie viel verdient eine Büroassistentin im ersten und wie viel im zweiten Lehrjahr?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 xml:space="preserve">6. Welche Positionen prüft Sandra bei einem Lieferungseingang besonders genau? 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7. Welche Arbeiten erledigt Sandra am Computer?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8. Was ist besonders wichtig beim Kundenkontakt per Telefon?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9. Welche Gründe würden dich dazu bewegen, diesen Beruf zu e</w:t>
            </w:r>
            <w:r w:rsidRPr="00920697">
              <w:rPr>
                <w:rFonts w:ascii="Arial" w:hAnsi="Arial"/>
                <w:sz w:val="20"/>
              </w:rPr>
              <w:t>r</w:t>
            </w:r>
            <w:r w:rsidRPr="00920697">
              <w:rPr>
                <w:rFonts w:ascii="Arial" w:hAnsi="Arial"/>
                <w:sz w:val="20"/>
              </w:rPr>
              <w:t>greifen?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Pr="00920697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10. Wo zeigt sich, dass Sandras Beruf Allrounder-Qualitäten ve</w:t>
            </w:r>
            <w:r w:rsidRPr="00920697">
              <w:rPr>
                <w:rFonts w:ascii="Arial" w:hAnsi="Arial"/>
                <w:sz w:val="20"/>
              </w:rPr>
              <w:t>r</w:t>
            </w:r>
            <w:r w:rsidRPr="00920697">
              <w:rPr>
                <w:rFonts w:ascii="Arial" w:hAnsi="Arial"/>
                <w:sz w:val="20"/>
              </w:rPr>
              <w:t>langt?</w:t>
            </w:r>
          </w:p>
          <w:p w:rsidR="0078039D" w:rsidRDefault="0078039D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C84DFE" w:rsidRPr="00920697" w:rsidRDefault="00C84DFE" w:rsidP="00EC634E">
            <w:pPr>
              <w:pStyle w:val="Kopfzeile"/>
              <w:rPr>
                <w:rFonts w:ascii="Arial" w:hAnsi="Arial"/>
                <w:sz w:val="20"/>
              </w:rPr>
            </w:pPr>
          </w:p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20697">
              <w:rPr>
                <w:rFonts w:ascii="Arial" w:hAnsi="Arial"/>
                <w:sz w:val="20"/>
              </w:rPr>
              <w:t>11. Nach der Lehre zur Büroassistentin EBA will Sandra eine weitere Ausbildung beginnen. Welche Berufswünsche hat sie?</w:t>
            </w:r>
          </w:p>
        </w:tc>
      </w:tr>
      <w:tr w:rsidR="0078039D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1.05pt;height:94.7pt">
                  <v:imagedata r:id="rId9" o:title="3611_img_bn_f3_paket"/>
                </v:shape>
              </w:pict>
            </w: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1.05pt;height:94.7pt">
                  <v:imagedata r:id="rId10" o:title="3611_img_bn_f4_hobby"/>
                </v:shape>
              </w:pict>
            </w: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1.05pt;height:94.7pt">
                  <v:imagedata r:id="rId11" o:title="3611_img_bn_f5_schutzbrille"/>
                </v:shape>
              </w:pict>
            </w: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8039D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8039D" w:rsidRDefault="0078039D" w:rsidP="00EC634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1.05pt;height:94.7pt">
                  <v:imagedata r:id="rId12" o:title="3611_img_bn_f6_verpacken"/>
                </v:shape>
              </w:pict>
            </w:r>
          </w:p>
        </w:tc>
        <w:tc>
          <w:tcPr>
            <w:tcW w:w="180" w:type="dxa"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8039D" w:rsidRDefault="00780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DFE" w:rsidRDefault="00C84DFE">
      <w:r>
        <w:separator/>
      </w:r>
    </w:p>
  </w:endnote>
  <w:endnote w:type="continuationSeparator" w:id="0">
    <w:p w:rsidR="00C84DFE" w:rsidRDefault="00C84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DFE" w:rsidRDefault="00C84DFE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350"/>
      <w:gridCol w:w="1083"/>
      <w:gridCol w:w="1825"/>
    </w:tblGrid>
    <w:tr w:rsidR="00C84DFE" w:rsidRPr="003B11B4" w:rsidTr="00720730">
      <w:tc>
        <w:tcPr>
          <w:tcW w:w="2777" w:type="dxa"/>
        </w:tcPr>
        <w:p w:rsidR="00C84DFE" w:rsidRPr="003B11B4" w:rsidRDefault="00C84DFE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C84DFE" w:rsidRPr="003B11B4" w:rsidRDefault="00C84DFE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350" w:type="dxa"/>
          <w:shd w:val="clear" w:color="auto" w:fill="C7C0B9"/>
          <w:vAlign w:val="center"/>
        </w:tcPr>
        <w:p w:rsidR="00C84DFE" w:rsidRPr="003B11B4" w:rsidRDefault="00C84DFE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083" w:type="dxa"/>
          <w:shd w:val="clear" w:color="auto" w:fill="C7C0B9"/>
          <w:vAlign w:val="center"/>
        </w:tcPr>
        <w:p w:rsidR="00C84DFE" w:rsidRPr="003B11B4" w:rsidRDefault="00C84DFE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C84DFE" w:rsidRPr="003B11B4" w:rsidRDefault="00C84DFE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45D4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045D48" w:rsidRPr="00045D4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C84DFE" w:rsidRDefault="00C84DFE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DFE" w:rsidRDefault="00C84DFE">
      <w:r>
        <w:separator/>
      </w:r>
    </w:p>
  </w:footnote>
  <w:footnote w:type="continuationSeparator" w:id="0">
    <w:p w:rsidR="00C84DFE" w:rsidRDefault="00C84D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DFE" w:rsidRDefault="00C84DFE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C84DFE">
      <w:trPr>
        <w:cantSplit/>
      </w:trPr>
      <w:tc>
        <w:tcPr>
          <w:tcW w:w="4390" w:type="dxa"/>
          <w:gridSpan w:val="3"/>
        </w:tcPr>
        <w:p w:rsidR="00C84DFE" w:rsidRDefault="00C84DF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5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C84DFE" w:rsidRDefault="00C84DFE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C84DFE" w:rsidRDefault="00C84DFE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C84DFE">
      <w:trPr>
        <w:cantSplit/>
        <w:trHeight w:val="49"/>
      </w:trPr>
      <w:tc>
        <w:tcPr>
          <w:tcW w:w="9215" w:type="dxa"/>
          <w:gridSpan w:val="7"/>
        </w:tcPr>
        <w:p w:rsidR="00C84DFE" w:rsidRDefault="00C84DFE">
          <w:pPr>
            <w:rPr>
              <w:rFonts w:ascii="Arial" w:hAnsi="Arial"/>
              <w:sz w:val="26"/>
            </w:rPr>
          </w:pPr>
        </w:p>
      </w:tc>
    </w:tr>
    <w:tr w:rsidR="00C84DFE">
      <w:trPr>
        <w:cantSplit/>
        <w:trHeight w:val="49"/>
      </w:trPr>
      <w:tc>
        <w:tcPr>
          <w:tcW w:w="6550" w:type="dxa"/>
          <w:gridSpan w:val="4"/>
        </w:tcPr>
        <w:p w:rsidR="00C84DFE" w:rsidRDefault="00C84DFE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C84DFE" w:rsidRDefault="00C84DFE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C84DFE">
      <w:trPr>
        <w:gridAfter w:val="1"/>
        <w:wAfter w:w="23" w:type="dxa"/>
        <w:cantSplit/>
      </w:trPr>
      <w:tc>
        <w:tcPr>
          <w:tcW w:w="2770" w:type="dxa"/>
        </w:tcPr>
        <w:p w:rsidR="00C84DFE" w:rsidRDefault="00C84DF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C84DFE" w:rsidRDefault="00C84DF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C84DFE" w:rsidRDefault="00C84DF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C84DFE" w:rsidRDefault="00C84DF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C84DFE" w:rsidRDefault="00C84DF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360"/>
  <w:autoHyphenation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5D48"/>
    <w:rsid w:val="00270E00"/>
    <w:rsid w:val="003B11B4"/>
    <w:rsid w:val="003F0A02"/>
    <w:rsid w:val="00472297"/>
    <w:rsid w:val="005C53A2"/>
    <w:rsid w:val="006B202B"/>
    <w:rsid w:val="00720730"/>
    <w:rsid w:val="0078039D"/>
    <w:rsid w:val="00810069"/>
    <w:rsid w:val="00B060D7"/>
    <w:rsid w:val="00B14706"/>
    <w:rsid w:val="00B30553"/>
    <w:rsid w:val="00B4706A"/>
    <w:rsid w:val="00BC222D"/>
    <w:rsid w:val="00BF1EC6"/>
    <w:rsid w:val="00C0224D"/>
    <w:rsid w:val="00C84DFE"/>
    <w:rsid w:val="00D1552E"/>
    <w:rsid w:val="00DE46FF"/>
    <w:rsid w:val="00DF5F70"/>
    <w:rsid w:val="00EC634E"/>
    <w:rsid w:val="00F3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E8EF72B4.dotm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2012-05-29T14:46:00Z</dcterms:created>
  <dcterms:modified xsi:type="dcterms:W3CDTF">2012-05-29T14:46:00Z</dcterms:modified>
  <cp:category>Zuma Vorlage phe</cp:category>
</cp:coreProperties>
</file>