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2D1061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2D1061" w:rsidRDefault="00472297" w:rsidP="00B14706">
            <w:pPr>
              <w:pStyle w:val="berschrift4"/>
              <w:jc w:val="right"/>
            </w:pPr>
          </w:p>
        </w:tc>
      </w:tr>
      <w:tr w:rsidR="00472297" w:rsidRPr="002D1061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2D1061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2D1061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2D1061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2D1061" w:rsidRDefault="005261D8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2D1061">
              <w:t>sblatt</w:t>
            </w:r>
          </w:p>
        </w:tc>
      </w:tr>
      <w:tr w:rsidR="00DF5F70" w:rsidRPr="002D1061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2D1061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2D1061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5261D8" w:rsidRPr="005261D8" w:rsidRDefault="005261D8" w:rsidP="005261D8"/>
        </w:tc>
      </w:tr>
      <w:tr w:rsidR="00DF5F70" w:rsidRPr="002D1061" w:rsidTr="00472297">
        <w:trPr>
          <w:cantSplit/>
        </w:trPr>
        <w:tc>
          <w:tcPr>
            <w:tcW w:w="4388" w:type="dxa"/>
            <w:gridSpan w:val="3"/>
          </w:tcPr>
          <w:p w:rsidR="00DF5F70" w:rsidRPr="002D1061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2D1061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2D1061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2D1061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2D1061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2D1061" w:rsidRPr="002D1061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2D1061" w:rsidRPr="002D1061" w:rsidRDefault="002D1061" w:rsidP="0062520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2D1061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dww_montage_elektriker_img_bn_bohrer_f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2D1061" w:rsidRPr="002D1061" w:rsidRDefault="002D106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2D1061" w:rsidRPr="002D1061" w:rsidRDefault="002D1061" w:rsidP="00625202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2D1061" w:rsidRPr="002D1061" w:rsidRDefault="002D1061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2D1061" w:rsidRPr="002D1061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2D1061" w:rsidRPr="002D1061" w:rsidRDefault="002D106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2D1061" w:rsidRPr="002D1061" w:rsidRDefault="002D106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2D1061" w:rsidRPr="002D1061" w:rsidRDefault="002D1061" w:rsidP="00625202">
            <w:pPr>
              <w:rPr>
                <w:rFonts w:ascii="Arial" w:hAnsi="Arial"/>
                <w:b/>
                <w:bCs/>
                <w:sz w:val="26"/>
              </w:rPr>
            </w:pPr>
          </w:p>
          <w:p w:rsidR="002D1061" w:rsidRPr="002D1061" w:rsidRDefault="002D1061" w:rsidP="00625202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2D1061">
              <w:rPr>
                <w:color w:val="auto"/>
                <w:sz w:val="26"/>
                <w:szCs w:val="26"/>
              </w:rPr>
              <w:t>Das will ich werden: Montage-Elektriker EFZ</w:t>
            </w:r>
          </w:p>
        </w:tc>
      </w:tr>
      <w:tr w:rsidR="002D1061" w:rsidRPr="002D1061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2D1061" w:rsidRPr="002D1061" w:rsidRDefault="002D106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2D1061" w:rsidRPr="002D1061" w:rsidRDefault="002D106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2D1061" w:rsidRP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2D1061">
              <w:rPr>
                <w:rFonts w:ascii="Arial" w:hAnsi="Arial"/>
                <w:sz w:val="20"/>
              </w:rPr>
              <w:t>Berufsbilder aus der Schweiz (79)</w:t>
            </w:r>
          </w:p>
          <w:p w:rsidR="002D1061" w:rsidRPr="002D1061" w:rsidRDefault="002D1061" w:rsidP="00625202">
            <w:pPr>
              <w:rPr>
                <w:rFonts w:ascii="Arial" w:hAnsi="Arial"/>
                <w:sz w:val="20"/>
              </w:rPr>
            </w:pPr>
          </w:p>
          <w:p w:rsidR="002D1061" w:rsidRPr="002D1061" w:rsidRDefault="002D1061" w:rsidP="00625202">
            <w:pPr>
              <w:rPr>
                <w:rFonts w:ascii="Arial" w:hAnsi="Arial"/>
                <w:sz w:val="20"/>
              </w:rPr>
            </w:pPr>
          </w:p>
          <w:p w:rsidR="002D1061" w:rsidRPr="002D1061" w:rsidRDefault="002D1061" w:rsidP="00625202">
            <w:pPr>
              <w:rPr>
                <w:rFonts w:ascii="Arial" w:hAnsi="Arial"/>
                <w:highlight w:val="lightGray"/>
              </w:rPr>
            </w:pPr>
            <w:r w:rsidRPr="002D1061">
              <w:rPr>
                <w:rFonts w:ascii="Arial" w:hAnsi="Arial"/>
                <w:sz w:val="20"/>
              </w:rPr>
              <w:t>14:30 Minuten</w:t>
            </w:r>
          </w:p>
        </w:tc>
      </w:tr>
      <w:tr w:rsidR="002D1061" w:rsidRPr="002D1061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2D1061" w:rsidRPr="002D1061" w:rsidRDefault="002D1061" w:rsidP="0062520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D1061" w:rsidRPr="002D1061" w:rsidRDefault="002D1061" w:rsidP="0062520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2D1061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dww_montage_elektriker_img_bn_schalttafel_f2"/>
                </v:shape>
              </w:pict>
            </w: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2D1061" w:rsidRP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2D1061">
              <w:rPr>
                <w:rFonts w:ascii="Arial" w:hAnsi="Arial"/>
                <w:sz w:val="20"/>
              </w:rPr>
              <w:t>1. Wie lange dauert die Ausbildung zum Montage-Elektriker?</w:t>
            </w:r>
          </w:p>
          <w:p w:rsid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261D8" w:rsidRPr="002D1061" w:rsidRDefault="005261D8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D1061" w:rsidRP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2D1061">
              <w:rPr>
                <w:rFonts w:ascii="Arial" w:hAnsi="Arial"/>
                <w:sz w:val="20"/>
              </w:rPr>
              <w:t>2. Nenne fünf Werkzeuge oder Maschinen, mit denen ein Mo</w:t>
            </w:r>
            <w:r w:rsidRPr="002D1061">
              <w:rPr>
                <w:rFonts w:ascii="Arial" w:hAnsi="Arial"/>
                <w:sz w:val="20"/>
              </w:rPr>
              <w:t>n</w:t>
            </w:r>
            <w:r w:rsidRPr="002D1061">
              <w:rPr>
                <w:rFonts w:ascii="Arial" w:hAnsi="Arial"/>
                <w:sz w:val="20"/>
              </w:rPr>
              <w:t xml:space="preserve">tage-Elektriker arbeitet! </w:t>
            </w:r>
          </w:p>
          <w:p w:rsid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261D8" w:rsidRPr="002D1061" w:rsidRDefault="005261D8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D1061" w:rsidRP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2D1061">
              <w:rPr>
                <w:rFonts w:ascii="Arial" w:hAnsi="Arial"/>
                <w:sz w:val="20"/>
              </w:rPr>
              <w:t>3. Warum ist in diesem Beruf Teamwork gefragt?</w:t>
            </w:r>
          </w:p>
          <w:p w:rsid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261D8" w:rsidRPr="002D1061" w:rsidRDefault="005261D8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D1061" w:rsidRP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2D1061">
              <w:rPr>
                <w:rFonts w:ascii="Arial" w:hAnsi="Arial"/>
                <w:sz w:val="20"/>
              </w:rPr>
              <w:t>4. Wie stellt sich Lehrmeister Roland Ruckstuhl einen guten Mont</w:t>
            </w:r>
            <w:r w:rsidRPr="002D1061">
              <w:rPr>
                <w:rFonts w:ascii="Arial" w:hAnsi="Arial"/>
                <w:sz w:val="20"/>
              </w:rPr>
              <w:t>a</w:t>
            </w:r>
            <w:r w:rsidRPr="002D1061">
              <w:rPr>
                <w:rFonts w:ascii="Arial" w:hAnsi="Arial"/>
                <w:sz w:val="20"/>
              </w:rPr>
              <w:t>ge-Elektriker vor?</w:t>
            </w:r>
          </w:p>
          <w:p w:rsid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261D8" w:rsidRPr="002D1061" w:rsidRDefault="005261D8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D1061" w:rsidRP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2D1061">
              <w:rPr>
                <w:rFonts w:ascii="Arial" w:hAnsi="Arial"/>
                <w:sz w:val="20"/>
              </w:rPr>
              <w:t>5. Worauf muss Stefan im Umgang mit Elektrizität achten?</w:t>
            </w:r>
          </w:p>
          <w:p w:rsid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261D8" w:rsidRPr="002D1061" w:rsidRDefault="005261D8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D1061" w:rsidRP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2D1061">
              <w:rPr>
                <w:rFonts w:ascii="Arial" w:hAnsi="Arial"/>
                <w:sz w:val="20"/>
              </w:rPr>
              <w:t>6. Wie hoch ist Stefans Monatslohn im dritten Lehrjahr?</w:t>
            </w:r>
          </w:p>
          <w:p w:rsid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261D8" w:rsidRPr="002D1061" w:rsidRDefault="005261D8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D1061" w:rsidRP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2D1061">
              <w:rPr>
                <w:rFonts w:ascii="Arial" w:hAnsi="Arial"/>
                <w:sz w:val="20"/>
              </w:rPr>
              <w:t>7. Welche Arbeiten des Montage-Elektrikers schätzt du als körpe</w:t>
            </w:r>
            <w:r w:rsidRPr="002D1061">
              <w:rPr>
                <w:rFonts w:ascii="Arial" w:hAnsi="Arial"/>
                <w:sz w:val="20"/>
              </w:rPr>
              <w:t>r</w:t>
            </w:r>
            <w:r w:rsidRPr="002D1061">
              <w:rPr>
                <w:rFonts w:ascii="Arial" w:hAnsi="Arial"/>
                <w:sz w:val="20"/>
              </w:rPr>
              <w:t>lich anstrengend ein?</w:t>
            </w:r>
          </w:p>
          <w:p w:rsid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261D8" w:rsidRPr="002D1061" w:rsidRDefault="005261D8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D1061" w:rsidRP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2D1061">
              <w:rPr>
                <w:rFonts w:ascii="Arial" w:hAnsi="Arial"/>
                <w:sz w:val="20"/>
              </w:rPr>
              <w:t>8. Welche Weiterbildungsmöglichkeiten gibt es für den Mont</w:t>
            </w:r>
            <w:r w:rsidRPr="002D1061">
              <w:rPr>
                <w:rFonts w:ascii="Arial" w:hAnsi="Arial"/>
                <w:sz w:val="20"/>
              </w:rPr>
              <w:t>a</w:t>
            </w:r>
            <w:r w:rsidRPr="002D1061">
              <w:rPr>
                <w:rFonts w:ascii="Arial" w:hAnsi="Arial"/>
                <w:sz w:val="20"/>
              </w:rPr>
              <w:t>ge-Elektriker?</w:t>
            </w:r>
          </w:p>
          <w:p w:rsid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261D8" w:rsidRPr="002D1061" w:rsidRDefault="005261D8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D1061" w:rsidRP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2D1061">
              <w:rPr>
                <w:rFonts w:ascii="Arial" w:hAnsi="Arial"/>
                <w:sz w:val="20"/>
              </w:rPr>
              <w:t>9. Welche Arbeiten des Montage-Elektrikers gefallen dir? We</w:t>
            </w:r>
            <w:r w:rsidRPr="002D1061">
              <w:rPr>
                <w:rFonts w:ascii="Arial" w:hAnsi="Arial"/>
                <w:sz w:val="20"/>
              </w:rPr>
              <w:t>l</w:t>
            </w:r>
            <w:r w:rsidRPr="002D1061">
              <w:rPr>
                <w:rFonts w:ascii="Arial" w:hAnsi="Arial"/>
                <w:sz w:val="20"/>
              </w:rPr>
              <w:t>che nicht?</w:t>
            </w:r>
          </w:p>
          <w:p w:rsid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261D8" w:rsidRPr="002D1061" w:rsidRDefault="005261D8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D1061" w:rsidRP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2D1061">
              <w:rPr>
                <w:rFonts w:ascii="Arial" w:hAnsi="Arial"/>
                <w:sz w:val="20"/>
              </w:rPr>
              <w:t>10. Was sind aus deiner Sicht Vor- und Nachteile in diesem B</w:t>
            </w:r>
            <w:r w:rsidRPr="002D1061">
              <w:rPr>
                <w:rFonts w:ascii="Arial" w:hAnsi="Arial"/>
                <w:sz w:val="20"/>
              </w:rPr>
              <w:t>e</w:t>
            </w:r>
            <w:r w:rsidRPr="002D1061">
              <w:rPr>
                <w:rFonts w:ascii="Arial" w:hAnsi="Arial"/>
                <w:sz w:val="20"/>
              </w:rPr>
              <w:t>ruf?</w:t>
            </w:r>
          </w:p>
          <w:p w:rsid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261D8" w:rsidRPr="002D1061" w:rsidRDefault="005261D8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D1061" w:rsidRPr="002D1061" w:rsidRDefault="002D1061" w:rsidP="00625202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2D1061">
              <w:rPr>
                <w:rFonts w:ascii="Arial" w:hAnsi="Arial"/>
                <w:sz w:val="20"/>
              </w:rPr>
              <w:t>11. Kannst du dir vorstellen, eine Schnupperlehre als Montage-Elektriker zu absolvieren? Begründe!</w:t>
            </w:r>
          </w:p>
        </w:tc>
      </w:tr>
      <w:tr w:rsidR="002D1061" w:rsidRPr="002D1061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D1061" w:rsidRPr="002D1061" w:rsidRDefault="002D1061" w:rsidP="0062520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D1061" w:rsidRPr="002D1061" w:rsidRDefault="002D1061" w:rsidP="0062520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2D1061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dww_montage_elektriker_img_bn_firmenauto_f3"/>
                </v:shape>
              </w:pict>
            </w: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D1061" w:rsidRPr="002D1061" w:rsidRDefault="002D1061" w:rsidP="0062520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D1061" w:rsidRPr="002D1061" w:rsidRDefault="002D1061" w:rsidP="0062520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2D1061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dww_montage_elektriker_img_bn_steckdose_einzeichen_f6"/>
                </v:shape>
              </w:pict>
            </w: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D1061" w:rsidRPr="002D1061" w:rsidRDefault="002D1061" w:rsidP="0062520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D1061" w:rsidRPr="002D1061" w:rsidRDefault="002D1061" w:rsidP="0062520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2D1061">
              <w:rPr>
                <w:rFonts w:ascii="Arial" w:hAnsi="Arial"/>
                <w:sz w:val="10"/>
              </w:rPr>
              <w:pict>
                <v:shape id="_x0000_i1030" type="#_x0000_t75" style="width:131.45pt;height:94.6pt">
                  <v:imagedata r:id="rId11" o:title="dww_montage_elektriker_img_bn_stefan_auf_leiter_f5"/>
                </v:shape>
              </w:pict>
            </w: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D1061" w:rsidRPr="002D1061" w:rsidRDefault="002D1061" w:rsidP="0062520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D1061" w:rsidRPr="002D1061" w:rsidRDefault="002D1061" w:rsidP="0062520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2D1061">
              <w:rPr>
                <w:rFonts w:ascii="Arial" w:hAnsi="Arial"/>
                <w:sz w:val="10"/>
              </w:rPr>
              <w:pict>
                <v:shape id="_x0000_i1031" type="#_x0000_t75" style="width:131.45pt;height:94.6pt">
                  <v:imagedata r:id="rId12" o:title="dww_montage_elektriker_img_bn_spannungsmessung_f4"/>
                </v:shape>
              </w:pict>
            </w: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D1061" w:rsidRPr="002D1061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2D1061" w:rsidRPr="002D1061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2D1061" w:rsidRPr="002D1061" w:rsidRDefault="002D10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2D1061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2D1061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064" w:rsidRDefault="005C6064">
      <w:r>
        <w:separator/>
      </w:r>
    </w:p>
  </w:endnote>
  <w:endnote w:type="continuationSeparator" w:id="0">
    <w:p w:rsidR="005C6064" w:rsidRDefault="005C6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642"/>
      <w:gridCol w:w="1791"/>
      <w:gridCol w:w="1825"/>
    </w:tblGrid>
    <w:tr w:rsidR="00810069" w:rsidRPr="003B11B4" w:rsidTr="00D663AB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642" w:type="dxa"/>
          <w:shd w:val="clear" w:color="auto" w:fill="C7C0B9"/>
          <w:vAlign w:val="center"/>
        </w:tcPr>
        <w:p w:rsidR="00810069" w:rsidRPr="003B11B4" w:rsidRDefault="00D663AB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791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261D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261D8" w:rsidRPr="005261D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064" w:rsidRDefault="005C6064">
      <w:r>
        <w:separator/>
      </w:r>
    </w:p>
  </w:footnote>
  <w:footnote w:type="continuationSeparator" w:id="0">
    <w:p w:rsidR="005C6064" w:rsidRDefault="005C60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2D1061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2D1061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2D1061"/>
    <w:rsid w:val="003B11B4"/>
    <w:rsid w:val="003F0A02"/>
    <w:rsid w:val="00472297"/>
    <w:rsid w:val="005261D8"/>
    <w:rsid w:val="00526352"/>
    <w:rsid w:val="005C53A2"/>
    <w:rsid w:val="005C6064"/>
    <w:rsid w:val="00625202"/>
    <w:rsid w:val="00810069"/>
    <w:rsid w:val="00B060D7"/>
    <w:rsid w:val="00B14706"/>
    <w:rsid w:val="00B30553"/>
    <w:rsid w:val="00BF1EC6"/>
    <w:rsid w:val="00C0224D"/>
    <w:rsid w:val="00D663AB"/>
    <w:rsid w:val="00DA4C6D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A165A067.dotm</Template>
  <TotalTime>0</TotalTime>
  <Pages>1</Pages>
  <Words>154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2012-06-12T12:13:00Z</dcterms:created>
  <dcterms:modified xsi:type="dcterms:W3CDTF">2012-06-12T12:13:00Z</dcterms:modified>
  <cp:category>Zuma Vorlage phe</cp:category>
</cp:coreProperties>
</file>