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AB5E4E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AB5E4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34589B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AB5E4E" w:rsidP="0049720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AB5E4E"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482_img_f1_betonkübel.jpg" style="width:131.25pt;height:95.25pt;visibility:visible">
                  <v:imagedata r:id="rId7" o:title="3482_img_f1_betonkübel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Default="0049019C" w:rsidP="00A3067B">
            <w:pPr>
              <w:pStyle w:val="Default"/>
              <w:rPr>
                <w:color w:val="0000FF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A3067B" w:rsidRDefault="0049019C" w:rsidP="0049720C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A3067B" w:rsidRDefault="0049019C" w:rsidP="0049720C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A3067B" w:rsidRDefault="00A3067B" w:rsidP="0049720C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A3067B">
              <w:rPr>
                <w:color w:val="auto"/>
                <w:sz w:val="26"/>
              </w:rPr>
              <w:t>Beton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A3067B" w:rsidRDefault="00A3067B" w:rsidP="0049720C">
            <w:pPr>
              <w:rPr>
                <w:rFonts w:ascii="Arial" w:hAnsi="Arial"/>
                <w:sz w:val="20"/>
              </w:rPr>
            </w:pPr>
            <w:r w:rsidRPr="00A3067B">
              <w:rPr>
                <w:rFonts w:ascii="Arial" w:hAnsi="Arial"/>
                <w:sz w:val="20"/>
              </w:rPr>
              <w:t>Bauen und Wohnen (3)</w:t>
            </w:r>
          </w:p>
          <w:p w:rsidR="0049019C" w:rsidRPr="00A3067B" w:rsidRDefault="0049019C" w:rsidP="0049720C">
            <w:pPr>
              <w:rPr>
                <w:rFonts w:ascii="Arial" w:hAnsi="Arial"/>
                <w:sz w:val="20"/>
              </w:rPr>
            </w:pPr>
          </w:p>
          <w:p w:rsidR="0049019C" w:rsidRPr="00A3067B" w:rsidRDefault="0049019C" w:rsidP="0049720C">
            <w:pPr>
              <w:rPr>
                <w:rFonts w:ascii="Arial" w:hAnsi="Arial"/>
                <w:sz w:val="20"/>
              </w:rPr>
            </w:pPr>
          </w:p>
          <w:p w:rsidR="0049019C" w:rsidRPr="00A3067B" w:rsidRDefault="00A3067B" w:rsidP="0049720C">
            <w:pPr>
              <w:rPr>
                <w:rFonts w:ascii="Arial" w:hAnsi="Arial"/>
                <w:highlight w:val="lightGray"/>
              </w:rPr>
            </w:pPr>
            <w:r w:rsidRPr="00A3067B">
              <w:rPr>
                <w:rFonts w:ascii="Arial" w:hAnsi="Arial"/>
                <w:sz w:val="20"/>
              </w:rPr>
              <w:t>15</w:t>
            </w:r>
            <w:r w:rsidR="0049019C" w:rsidRPr="00A3067B">
              <w:rPr>
                <w:rFonts w:ascii="Arial" w:hAnsi="Arial"/>
                <w:sz w:val="20"/>
              </w:rPr>
              <w:t>:00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49720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B5E4E" w:rsidP="0049720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5E4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482_img_f2_flüssigbeton.jpg" style="width:131.25pt;height:95.25pt;visibility:visible">
                  <v:imagedata r:id="rId8" o:title="3482_img_f2_flüssigbeton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9720C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Wofür kann man Beton verwenden?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Welches antike Volk hat auch schon Beton eingesetzt?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Welches sind die drei wichtigen Grundstoffe von Beton?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Wieso testet die Eidgenössische Materialprüfungs- und Forschungsanstalt (</w:t>
            </w:r>
            <w:proofErr w:type="spellStart"/>
            <w:r>
              <w:rPr>
                <w:sz w:val="20"/>
                <w:szCs w:val="20"/>
              </w:rPr>
              <w:t>Empa</w:t>
            </w:r>
            <w:proofErr w:type="spellEnd"/>
            <w:r>
              <w:rPr>
                <w:sz w:val="20"/>
                <w:szCs w:val="20"/>
              </w:rPr>
              <w:t xml:space="preserve">) neue Betonmischungen und Proben von allen Baustellen?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Das </w:t>
            </w:r>
            <w:proofErr w:type="spellStart"/>
            <w:r>
              <w:rPr>
                <w:sz w:val="20"/>
                <w:szCs w:val="20"/>
              </w:rPr>
              <w:t>Empa</w:t>
            </w:r>
            <w:proofErr w:type="spellEnd"/>
            <w:r>
              <w:rPr>
                <w:sz w:val="20"/>
                <w:szCs w:val="20"/>
              </w:rPr>
              <w:t xml:space="preserve">-Team um Cathleen Hoffmann forscht zurzeit an einer Betonmischung für ein bestimmtes Bauwerk. Welches und warum?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Wann bekommt der Beton Risse und bricht auseinander?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Wofür brauchen die Bauarbeiter die sogenannten Schalungen?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Wie viel Kubikmeter Beton verbauen die Bauarbeiter auf der gezeigten Baustelle insgesamt?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Welche Nachteile bringt das Bauen mit Beton mit sich? 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Was ist der grosse Vorteil beim Bauen mit Beton?</w:t>
            </w:r>
          </w:p>
          <w:p w:rsidR="00A3067B" w:rsidRDefault="00A3067B">
            <w:pPr>
              <w:pStyle w:val="Default"/>
              <w:rPr>
                <w:sz w:val="20"/>
                <w:szCs w:val="20"/>
              </w:rPr>
            </w:pPr>
          </w:p>
          <w:p w:rsidR="0034589B" w:rsidRDefault="0034589B">
            <w:pPr>
              <w:pStyle w:val="Default"/>
              <w:rPr>
                <w:sz w:val="20"/>
                <w:szCs w:val="20"/>
              </w:rPr>
            </w:pPr>
          </w:p>
          <w:p w:rsidR="00074F87" w:rsidRDefault="00A3067B" w:rsidP="00A3067B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>11. Was würdest du für dich selber aus Beton bauen?</w:t>
            </w:r>
          </w:p>
        </w:tc>
      </w:tr>
      <w:tr w:rsidR="00074F87" w:rsidTr="0049720C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49720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B5E4E" w:rsidP="0049720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5E4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482_img_f3_architekt_christian_zimmermann.jpg" style="width:131.25pt;height:95.25pt;visibility:visible">
                  <v:imagedata r:id="rId9" o:title="3482_img_f3_architekt_christian_zimmermann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49720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B5E4E" w:rsidP="0049720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5E4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482_img_f4_biege-zug-maschine.jpg" style="width:131.25pt;height:95.25pt;visibility:visible">
                  <v:imagedata r:id="rId10" o:title="3482_img_f4_biege-zug-maschine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49720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B5E4E" w:rsidP="0049720C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5E4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482_img_f5_sprengung.jpg" style="width:131.25pt;height:95.25pt;visibility:visible">
                  <v:imagedata r:id="rId11" o:title="3482_img_f5_sprengung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49720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B5E4E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AB5E4E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31" type="#_x0000_t75" alt="3482_img_f6_sprayereien.jpg" style="width:131.25pt;height:95.25pt;visibility:visible">
                  <v:imagedata r:id="rId12" o:title="3482_img_f6_sprayereien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20C" w:rsidRDefault="0049720C">
      <w:r>
        <w:separator/>
      </w:r>
    </w:p>
  </w:endnote>
  <w:endnote w:type="continuationSeparator" w:id="0">
    <w:p w:rsidR="0049720C" w:rsidRDefault="00497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49720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49720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49720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49720C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223BDD" w:rsidP="0049720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4589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4589B" w:rsidRPr="0034589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20C" w:rsidRDefault="0049720C">
      <w:r>
        <w:separator/>
      </w:r>
    </w:p>
  </w:footnote>
  <w:footnote w:type="continuationSeparator" w:id="0">
    <w:p w:rsidR="0049720C" w:rsidRDefault="004972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AB5E4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AB5E4E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223BD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A3067B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A3067B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1945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3BDD"/>
    <w:rsid w:val="00074F87"/>
    <w:rsid w:val="00223BDD"/>
    <w:rsid w:val="0034589B"/>
    <w:rsid w:val="003B11B4"/>
    <w:rsid w:val="003F0A02"/>
    <w:rsid w:val="00472297"/>
    <w:rsid w:val="0049019C"/>
    <w:rsid w:val="0049720C"/>
    <w:rsid w:val="0055752A"/>
    <w:rsid w:val="005C53A2"/>
    <w:rsid w:val="006C2347"/>
    <w:rsid w:val="00726547"/>
    <w:rsid w:val="00810069"/>
    <w:rsid w:val="009D6E2D"/>
    <w:rsid w:val="00A3067B"/>
    <w:rsid w:val="00AB5E4E"/>
    <w:rsid w:val="00B060D7"/>
    <w:rsid w:val="00B14706"/>
    <w:rsid w:val="00B30553"/>
    <w:rsid w:val="00BF1EC6"/>
    <w:rsid w:val="00C0224D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A3067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2%20Lehrer-Info\Vorlagen%20Word\Vorlage_3_webdokus_bb_12012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Vorlage_3_webdokus_bb_120120.dotx</Template>
  <TotalTime>0</TotalTime>
  <Pages>1</Pages>
  <Words>148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</cp:lastModifiedBy>
  <cp:revision>2</cp:revision>
  <cp:lastPrinted>2010-07-26T13:39:00Z</cp:lastPrinted>
  <dcterms:created xsi:type="dcterms:W3CDTF">2012-06-11T09:24:00Z</dcterms:created>
  <dcterms:modified xsi:type="dcterms:W3CDTF">2012-06-11T09:24:00Z</dcterms:modified>
  <cp:category>Zuma Vorlage phe</cp:category>
</cp:coreProperties>
</file>