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9F2D2B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24478C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>:</w:t>
            </w: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9F2D2B" w:rsidP="001F6FA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499_img_bn_f1_stahlgerippe.jpg" style="width:131.25pt;height:94.5pt;visibility:visible">
                  <v:imagedata r:id="rId8" o:title="3499_img_bn_f1_stahlgerippe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Default="0049019C" w:rsidP="0024478C">
            <w:pPr>
              <w:pStyle w:val="Default"/>
              <w:rPr>
                <w:color w:val="0000FF"/>
                <w:sz w:val="18"/>
                <w:highlight w:val="lightGray"/>
              </w:rPr>
            </w:pPr>
            <w:bookmarkStart w:id="0" w:name="_GoBack"/>
            <w:bookmarkEnd w:id="0"/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A07AA0" w:rsidRDefault="0049019C" w:rsidP="001F6FAC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A07AA0" w:rsidRDefault="0049019C" w:rsidP="001F6FAC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A07AA0" w:rsidRDefault="00A07AA0" w:rsidP="001F6FAC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Stahl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A07AA0" w:rsidRDefault="00A07AA0" w:rsidP="001F6FA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Bauen und Wohnen (4)</w:t>
            </w:r>
          </w:p>
          <w:p w:rsidR="0049019C" w:rsidRPr="00A07AA0" w:rsidRDefault="0049019C" w:rsidP="001F6FAC">
            <w:pPr>
              <w:rPr>
                <w:rFonts w:ascii="Arial" w:hAnsi="Arial"/>
                <w:sz w:val="20"/>
              </w:rPr>
            </w:pPr>
          </w:p>
          <w:p w:rsidR="0049019C" w:rsidRPr="00A07AA0" w:rsidRDefault="0049019C" w:rsidP="001F6FAC">
            <w:pPr>
              <w:rPr>
                <w:rFonts w:ascii="Arial" w:hAnsi="Arial"/>
                <w:sz w:val="20"/>
              </w:rPr>
            </w:pPr>
          </w:p>
          <w:p w:rsidR="0049019C" w:rsidRPr="00A07AA0" w:rsidRDefault="00A07AA0" w:rsidP="001F6FAC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15</w:t>
            </w:r>
            <w:r w:rsidR="0049019C" w:rsidRPr="00A07AA0">
              <w:rPr>
                <w:rFonts w:ascii="Arial" w:hAnsi="Arial"/>
                <w:sz w:val="20"/>
              </w:rPr>
              <w:t>:00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1F6F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9F2D2B" w:rsidP="001F6FA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499_img_bn_f2_skyworker.jpg" style="width:131.25pt;height:94.5pt;visibility:visible">
                  <v:imagedata r:id="rId9" o:title="3499_img_bn_f2_skyworker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1F6FA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Was für ein Gebäude entsteht auf der Baustelle in Wohlen?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Wie viele Stahlelemente braucht es für diesen Bau?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Für was sind die eingravierten Nummern auf den Stahlelementen?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Wie heisst die Hebebühne, auf der die Stahlbaumonteure arbeiten?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Nenne einen berühmten Stahlbau.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Bei wie viel Grad schmilzt der Schrott und wird zu flüssigem Stahl?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Weshalb setzt man im Walzwerk Wasser ein?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Welche Nachteile birgt Bauen mit Stahl?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Welche Vorteile hat Bauen mit Stahl?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Was würdest du aus Stahl bauen?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Welches ist der wichtigste Rohstoff für Stahl? </w:t>
            </w:r>
          </w:p>
          <w:p w:rsidR="00A07AA0" w:rsidRDefault="00A07AA0">
            <w:pPr>
              <w:pStyle w:val="Default"/>
              <w:rPr>
                <w:sz w:val="20"/>
                <w:szCs w:val="20"/>
              </w:rPr>
            </w:pPr>
          </w:p>
          <w:p w:rsidR="0024478C" w:rsidRDefault="0024478C">
            <w:pPr>
              <w:pStyle w:val="Default"/>
              <w:rPr>
                <w:sz w:val="20"/>
                <w:szCs w:val="20"/>
              </w:rPr>
            </w:pPr>
          </w:p>
          <w:p w:rsidR="00074F87" w:rsidRDefault="00A07AA0" w:rsidP="00A07AA0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>12. Wie bezeichnet man in der Fachsprache die Bauarbeiter, welche die Stahlelemente auf der Baustelle verschrauben?</w:t>
            </w:r>
          </w:p>
        </w:tc>
      </w:tr>
      <w:tr w:rsidR="00074F87" w:rsidTr="001F6FA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1F6F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9F2D2B" w:rsidP="001F6FA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499_img_bn_f3_fluessigstahl.jpg" style="width:131.25pt;height:94.5pt;visibility:visible">
                  <v:imagedata r:id="rId10" o:title="3499_img_bn_f3_fluessigstahl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1F6F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9F2D2B" w:rsidP="001F6FA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499_img_bn_f4_stranggiessanlage.jpg" style="width:131.25pt;height:94.5pt;visibility:visible">
                  <v:imagedata r:id="rId11" o:title="3499_img_bn_f4_stranggiessanlage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1F6F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9F2D2B" w:rsidP="001F6FA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499_img_bn_f5_flachstahlelement.jpg" style="width:131.25pt;height:94.5pt;visibility:visible">
                  <v:imagedata r:id="rId12" o:title="3499_img_bn_f5_flachstahlelement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1F6F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9F2D2B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1" type="#_x0000_t75" alt="3499_img_bn_f6_stahlbaumonteur.jpg" style="width:131.25pt;height:94.5pt;visibility:visible">
                  <v:imagedata r:id="rId13" o:title="3499_img_bn_f6_stahlbaumonteur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FAC" w:rsidRDefault="001F6FAC">
      <w:r>
        <w:separator/>
      </w:r>
    </w:p>
  </w:endnote>
  <w:endnote w:type="continuationSeparator" w:id="0">
    <w:p w:rsidR="001F6FAC" w:rsidRDefault="001F6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1F6F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1F6F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1F6F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1F6FA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3853B7" w:rsidP="001F6F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F2D2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9F2D2B">
            <w:fldChar w:fldCharType="begin"/>
          </w:r>
          <w:r w:rsidR="009F2D2B">
            <w:instrText xml:space="preserve"> NUMPAGES   \* MERGEFORMAT </w:instrText>
          </w:r>
          <w:r w:rsidR="009F2D2B">
            <w:fldChar w:fldCharType="separate"/>
          </w:r>
          <w:r w:rsidR="009F2D2B" w:rsidRPr="009F2D2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9F2D2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FAC" w:rsidRDefault="001F6FAC">
      <w:r>
        <w:separator/>
      </w:r>
    </w:p>
  </w:footnote>
  <w:footnote w:type="continuationSeparator" w:id="0">
    <w:p w:rsidR="001F6FAC" w:rsidRDefault="001F6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9F2D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3853B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07AA0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07AA0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18434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6FAC"/>
    <w:rsid w:val="00074F87"/>
    <w:rsid w:val="001F6FAC"/>
    <w:rsid w:val="0024478C"/>
    <w:rsid w:val="003853B7"/>
    <w:rsid w:val="003B11B4"/>
    <w:rsid w:val="003F0A02"/>
    <w:rsid w:val="00472297"/>
    <w:rsid w:val="0049019C"/>
    <w:rsid w:val="0055752A"/>
    <w:rsid w:val="005C53A2"/>
    <w:rsid w:val="00726547"/>
    <w:rsid w:val="00810069"/>
    <w:rsid w:val="009D6E2D"/>
    <w:rsid w:val="009F2D2B"/>
    <w:rsid w:val="00A07AA0"/>
    <w:rsid w:val="00B060D7"/>
    <w:rsid w:val="00B14706"/>
    <w:rsid w:val="00B30553"/>
    <w:rsid w:val="00BF1EC6"/>
    <w:rsid w:val="00C0224D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07A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5A912D96.dotm</Template>
  <TotalTime>0</TotalTime>
  <Pages>1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</cp:lastModifiedBy>
  <cp:revision>3</cp:revision>
  <cp:lastPrinted>2010-07-26T13:39:00Z</cp:lastPrinted>
  <dcterms:created xsi:type="dcterms:W3CDTF">2012-06-11T09:12:00Z</dcterms:created>
  <dcterms:modified xsi:type="dcterms:W3CDTF">2012-06-11T09:18:00Z</dcterms:modified>
  <cp:category>Zuma Vorlage phe</cp:category>
</cp:coreProperties>
</file>