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029" w:rsidRDefault="00BF2029">
      <w:bookmarkStart w:id="0" w:name="_GoBack"/>
      <w:bookmarkEnd w:id="0"/>
    </w:p>
    <w:p w:rsidR="005E1793" w:rsidRDefault="005E1793">
      <w:pPr>
        <w:rPr>
          <w:rFonts w:ascii="Arial" w:hAnsi="Arial" w:cs="Arial"/>
          <w:b/>
          <w:sz w:val="20"/>
          <w:szCs w:val="20"/>
        </w:rPr>
      </w:pPr>
    </w:p>
    <w:p w:rsidR="00BF2029" w:rsidRDefault="00826A1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Notiere</w:t>
      </w:r>
      <w:r w:rsidR="00686218">
        <w:rPr>
          <w:rFonts w:ascii="Arial" w:hAnsi="Arial" w:cs="Arial"/>
          <w:b/>
          <w:sz w:val="20"/>
          <w:szCs w:val="20"/>
        </w:rPr>
        <w:t xml:space="preserve"> die einzelnen Arbeitsschritte zur Entsorgung des wiederverwertbaren Hausmülls.</w:t>
      </w:r>
    </w:p>
    <w:p w:rsidR="00670AED" w:rsidRPr="00686218" w:rsidRDefault="00670AED">
      <w:pPr>
        <w:rPr>
          <w:rFonts w:ascii="Arial" w:hAnsi="Arial" w:cs="Arial"/>
          <w:b/>
          <w:sz w:val="20"/>
          <w:szCs w:val="20"/>
        </w:rPr>
      </w:pPr>
    </w:p>
    <w:p w:rsidR="003F7A8D" w:rsidRDefault="00A64953">
      <w:r>
        <w:rPr>
          <w:noProof/>
          <w:lang w:eastAsia="de-CH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113030</wp:posOffset>
            </wp:positionV>
            <wp:extent cx="1151890" cy="647700"/>
            <wp:effectExtent l="0" t="0" r="0" b="0"/>
            <wp:wrapTight wrapText="bothSides">
              <wp:wrapPolygon edited="0">
                <wp:start x="0" y="0"/>
                <wp:lineTo x="0" y="20965"/>
                <wp:lineTo x="21076" y="20965"/>
                <wp:lineTo x="2107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" r="607"/>
                    <a:stretch/>
                  </pic:blipFill>
                  <pic:spPr bwMode="auto">
                    <a:xfrm>
                      <a:off x="0" y="0"/>
                      <a:ext cx="11518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2029"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130175</wp:posOffset>
            </wp:positionV>
            <wp:extent cx="1151890" cy="647700"/>
            <wp:effectExtent l="0" t="0" r="0" b="0"/>
            <wp:wrapTight wrapText="bothSides">
              <wp:wrapPolygon edited="0">
                <wp:start x="0" y="0"/>
                <wp:lineTo x="0" y="20965"/>
                <wp:lineTo x="21076" y="20965"/>
                <wp:lineTo x="2107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A8D" w:rsidRDefault="003F5DE7">
      <w:r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1" o:spid="_x0000_s1026" type="#_x0000_t202" style="position:absolute;margin-left:150.9pt;margin-top:1.1pt;width:121.85pt;height:45.3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" fillcolor="white [3201]" strokeweight=".5pt">
            <v:path arrowok="t"/>
            <v:textbox>
              <w:txbxContent>
                <w:p w:rsidR="00FA3C44" w:rsidRPr="00FA3C44" w:rsidRDefault="00FA3C44" w:rsidP="00FA3C4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Wiederverwertbare</w:t>
                  </w:r>
                  <w:r w:rsidR="00ED35C0">
                    <w:rPr>
                      <w:rFonts w:ascii="Arial" w:hAnsi="Arial" w:cs="Arial"/>
                      <w:sz w:val="20"/>
                      <w:szCs w:val="20"/>
                    </w:rPr>
                    <w:t>r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Hausmüll in </w:t>
                  </w:r>
                  <w:r w:rsidRPr="008208BD">
                    <w:rPr>
                      <w:rFonts w:ascii="Arial" w:hAnsi="Arial" w:cs="Arial"/>
                      <w:b/>
                      <w:sz w:val="20"/>
                      <w:szCs w:val="20"/>
                    </w:rPr>
                    <w:t>Müll</w:t>
                  </w:r>
                  <w:r w:rsidR="00ED35C0">
                    <w:rPr>
                      <w:rFonts w:ascii="Arial" w:hAnsi="Arial" w:cs="Arial"/>
                      <w:b/>
                      <w:sz w:val="20"/>
                      <w:szCs w:val="20"/>
                    </w:rPr>
                    <w:t>-</w:t>
                  </w:r>
                  <w:proofErr w:type="spellStart"/>
                  <w:r w:rsidR="00ED35C0">
                    <w:rPr>
                      <w:rFonts w:ascii="Arial" w:hAnsi="Arial" w:cs="Arial"/>
                      <w:b/>
                      <w:sz w:val="20"/>
                      <w:szCs w:val="20"/>
                    </w:rPr>
                    <w:t>U</w:t>
                  </w:r>
                  <w:r w:rsidRPr="008208BD">
                    <w:rPr>
                      <w:rFonts w:ascii="Arial" w:hAnsi="Arial" w:cs="Arial"/>
                      <w:b/>
                      <w:sz w:val="20"/>
                      <w:szCs w:val="20"/>
                    </w:rPr>
                    <w:t>mladestation</w:t>
                  </w:r>
                  <w:proofErr w:type="spellEnd"/>
                  <w:r w:rsidR="00ED35C0">
                    <w:rPr>
                      <w:rFonts w:ascii="Arial" w:hAnsi="Arial" w:cs="Arial"/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Textfeld 10" o:spid="_x0000_s1027" type="#_x0000_t202" style="position:absolute;margin-left:-5.05pt;margin-top:1.7pt;width:121.85pt;height:45.3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" fillcolor="white [3201]" strokeweight=".5pt">
            <v:path arrowok="t"/>
            <v:textbox>
              <w:txbxContent>
                <w:p w:rsidR="00FA3C44" w:rsidRPr="00FA3C44" w:rsidRDefault="00FA3C4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208BD">
                    <w:rPr>
                      <w:rFonts w:ascii="Arial" w:hAnsi="Arial" w:cs="Arial"/>
                      <w:b/>
                      <w:sz w:val="20"/>
                      <w:szCs w:val="20"/>
                    </w:rPr>
                    <w:t>Hausmüll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getrennt sammeln</w:t>
                  </w:r>
                  <w:r w:rsidR="00ED35C0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3F7A8D" w:rsidRDefault="003F5DE7">
      <w:r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12" o:spid="_x0000_s1051" type="#_x0000_t32" style="position:absolute;margin-left:116.5pt;margin-top:8.75pt;width:35.3pt;height:0;z-index:251669504;visibility:visible;mso-wrap-distance-top:-3e-5mm;mso-wrap-distance-bottom:-3e-5mm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" strokecolor="black [3040]" strokeweight="1.5pt">
            <v:stroke endarrow="open"/>
            <o:lock v:ext="edit" shapetype="f"/>
          </v:shape>
        </w:pict>
      </w:r>
    </w:p>
    <w:p w:rsidR="003F7A8D" w:rsidRDefault="003F7A8D"/>
    <w:p w:rsidR="003F7A8D" w:rsidRDefault="003F5DE7" w:rsidP="00670AED">
      <w:pPr>
        <w:tabs>
          <w:tab w:val="center" w:pos="2693"/>
        </w:tabs>
      </w:pPr>
      <w:r>
        <w:rPr>
          <w:noProof/>
          <w:lang w:eastAsia="de-CH"/>
        </w:rPr>
        <w:pict>
          <v:shape id="Gerade Verbindung mit Pfeil 14" o:spid="_x0000_s1050" type="#_x0000_t32" style="position:absolute;margin-left:212.25pt;margin-top:6.3pt;width:0;height:28.35pt;z-index:251673600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" strokecolor="black [3040]" strokeweight="1.5pt">
            <v:stroke endarrow="open"/>
            <o:lock v:ext="edit" shapetype="f"/>
          </v:shape>
        </w:pict>
      </w:r>
      <w:r w:rsidR="00670AED">
        <w:tab/>
      </w:r>
    </w:p>
    <w:p w:rsidR="00670AED" w:rsidRPr="00670AED" w:rsidRDefault="00670AED" w:rsidP="00670AED">
      <w:pPr>
        <w:tabs>
          <w:tab w:val="center" w:pos="2693"/>
        </w:tabs>
        <w:rPr>
          <w:sz w:val="16"/>
          <w:szCs w:val="16"/>
        </w:rPr>
      </w:pPr>
    </w:p>
    <w:p w:rsidR="003F7A8D" w:rsidRPr="00670AED" w:rsidRDefault="003F7A8D">
      <w:pPr>
        <w:rPr>
          <w:sz w:val="16"/>
          <w:szCs w:val="16"/>
        </w:rPr>
      </w:pPr>
    </w:p>
    <w:p w:rsidR="003F7A8D" w:rsidRDefault="00A64953">
      <w:r>
        <w:rPr>
          <w:noProof/>
          <w:lang w:eastAsia="de-CH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5715</wp:posOffset>
            </wp:positionV>
            <wp:extent cx="1151890" cy="647700"/>
            <wp:effectExtent l="0" t="0" r="0" b="0"/>
            <wp:wrapTight wrapText="bothSides">
              <wp:wrapPolygon edited="0">
                <wp:start x="0" y="0"/>
                <wp:lineTo x="0" y="20965"/>
                <wp:lineTo x="21076" y="20965"/>
                <wp:lineTo x="2107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" r="367"/>
                    <a:stretch/>
                  </pic:blipFill>
                  <pic:spPr bwMode="auto">
                    <a:xfrm>
                      <a:off x="0" y="0"/>
                      <a:ext cx="11518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5DE7">
        <w:rPr>
          <w:noProof/>
          <w:lang w:eastAsia="de-CH"/>
        </w:rPr>
        <w:pict>
          <v:shape id="Textfeld 13" o:spid="_x0000_s1028" type="#_x0000_t202" style="position:absolute;margin-left:153pt;margin-top:.95pt;width:121.85pt;height:45.35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" fillcolor="white [3201]" strokeweight=".5pt">
            <v:path arrowok="t"/>
            <v:textbox>
              <w:txbxContent>
                <w:p w:rsidR="00BF2029" w:rsidRPr="00FA3C44" w:rsidRDefault="00BF2029" w:rsidP="00BF202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208BD">
                    <w:rPr>
                      <w:rFonts w:ascii="Arial" w:hAnsi="Arial" w:cs="Arial"/>
                      <w:b/>
                      <w:sz w:val="20"/>
                      <w:szCs w:val="20"/>
                    </w:rPr>
                    <w:t>Abfallsortiermaschine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sortiert Müll</w:t>
                  </w:r>
                  <w:r w:rsidR="00ED35C0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3F5DE7">
        <w:rPr>
          <w:noProof/>
          <w:lang w:eastAsia="de-CH"/>
        </w:rPr>
        <w:pict>
          <v:shape id="Textfeld 15" o:spid="_x0000_s1029" type="#_x0000_t202" style="position:absolute;margin-left:-2.7pt;margin-top:1pt;width:121.85pt;height:45.35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" fillcolor="white [3201]" strokeweight=".5pt">
            <v:path arrowok="t"/>
            <v:textbox>
              <w:txbxContent>
                <w:p w:rsidR="00BF2029" w:rsidRPr="00FA3C44" w:rsidRDefault="0014149B" w:rsidP="00BF2029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Luft mit </w:t>
                  </w:r>
                  <w:r w:rsidRPr="008208BD">
                    <w:rPr>
                      <w:rFonts w:ascii="Arial" w:hAnsi="Arial" w:cs="Arial"/>
                      <w:b/>
                      <w:sz w:val="20"/>
                      <w:szCs w:val="20"/>
                    </w:rPr>
                    <w:t>hohem Druck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einblasen</w:t>
                  </w:r>
                  <w:r w:rsidR="00ED35C0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BF2029">
        <w:rPr>
          <w:noProof/>
          <w:lang w:eastAsia="de-CH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18415</wp:posOffset>
            </wp:positionV>
            <wp:extent cx="1151890" cy="647065"/>
            <wp:effectExtent l="0" t="0" r="0" b="635"/>
            <wp:wrapTight wrapText="bothSides">
              <wp:wrapPolygon edited="0">
                <wp:start x="0" y="0"/>
                <wp:lineTo x="0" y="20985"/>
                <wp:lineTo x="21076" y="20985"/>
                <wp:lineTo x="2107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A8D" w:rsidRDefault="003F5DE7">
      <w:r>
        <w:rPr>
          <w:noProof/>
          <w:lang w:eastAsia="de-CH"/>
        </w:rPr>
        <w:pict>
          <v:shape id="Gerade Verbindung mit Pfeil 16" o:spid="_x0000_s1049" type="#_x0000_t32" style="position:absolute;margin-left:118.9pt;margin-top:12.85pt;width:33.4pt;height:0;flip:x;z-index:251676672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" strokecolor="black [3040]" strokeweight="1.5pt">
            <v:stroke endarrow="open"/>
            <o:lock v:ext="edit" shapetype="f"/>
          </v:shape>
        </w:pict>
      </w:r>
    </w:p>
    <w:p w:rsidR="003F7A8D" w:rsidRDefault="003F7A8D"/>
    <w:p w:rsidR="003F7A8D" w:rsidRDefault="003F5DE7">
      <w:r>
        <w:rPr>
          <w:noProof/>
          <w:lang w:eastAsia="de-CH"/>
        </w:rPr>
        <w:pict>
          <v:shape id="Gerade Verbindung mit Pfeil 23" o:spid="_x0000_s1048" type="#_x0000_t32" style="position:absolute;margin-left:54.9pt;margin-top:6.55pt;width:157.75pt;height:28.1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" strokecolor="black [3040]" strokeweight="1.5pt">
            <v:stroke endarrow="open"/>
            <o:lock v:ext="edit" shapetype="f"/>
          </v:shape>
        </w:pict>
      </w:r>
      <w:r>
        <w:rPr>
          <w:noProof/>
          <w:lang w:eastAsia="de-CH"/>
        </w:rPr>
        <w:pict>
          <v:shape id="Gerade Verbindung mit Pfeil 21" o:spid="_x0000_s1047" type="#_x0000_t32" style="position:absolute;margin-left:54.85pt;margin-top:6.65pt;width:0;height:28.35pt;z-index:251681792;visibility:visible;mso-wrap-distance-left:3.17497mm;mso-wrap-distance-right:3.17497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" strokecolor="black [3040]" strokeweight="1.5pt">
            <v:stroke endarrow="open"/>
            <o:lock v:ext="edit" shapetype="f"/>
          </v:shape>
        </w:pict>
      </w:r>
    </w:p>
    <w:p w:rsidR="006D510C" w:rsidRDefault="003F5DE7"/>
    <w:p w:rsidR="003F7A8D" w:rsidRDefault="003F5DE7">
      <w:r>
        <w:rPr>
          <w:noProof/>
          <w:lang w:eastAsia="de-CH"/>
        </w:rPr>
        <w:pict>
          <v:shape id="Textfeld 18" o:spid="_x0000_s1030" type="#_x0000_t202" style="position:absolute;margin-left:243.35pt;margin-top:8.2pt;width:121.85pt;height:45.3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" fillcolor="white [3201]" strokeweight=".5pt">
            <v:path arrowok="t"/>
            <v:textbox>
              <w:txbxContent>
                <w:p w:rsidR="00F76178" w:rsidRPr="00FA3C44" w:rsidRDefault="0014149B" w:rsidP="00F7617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208BD">
                    <w:rPr>
                      <w:rFonts w:ascii="Arial" w:hAnsi="Arial" w:cs="Arial"/>
                      <w:b/>
                      <w:sz w:val="20"/>
                      <w:szCs w:val="20"/>
                    </w:rPr>
                    <w:t>Glas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bleibt liegen</w:t>
                  </w:r>
                  <w:r w:rsidR="00ED35C0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Textfeld 17" o:spid="_x0000_s1031" type="#_x0000_t202" style="position:absolute;margin-left:90.4pt;margin-top:8.4pt;width:121.85pt;height:45.3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" fillcolor="white [3201]" strokeweight=".5pt">
            <v:path arrowok="t"/>
            <v:textbox>
              <w:txbxContent>
                <w:p w:rsidR="00F76178" w:rsidRPr="00FA3C44" w:rsidRDefault="0014149B" w:rsidP="00F7617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208BD">
                    <w:rPr>
                      <w:rFonts w:ascii="Arial" w:hAnsi="Arial" w:cs="Arial"/>
                      <w:b/>
                      <w:sz w:val="20"/>
                      <w:szCs w:val="20"/>
                    </w:rPr>
                    <w:t>Papier, Metalle, Kunststoff</w:t>
                  </w:r>
                  <w:r w:rsidR="00140CA7" w:rsidRPr="008208BD">
                    <w:rPr>
                      <w:rFonts w:ascii="Arial" w:hAnsi="Arial" w:cs="Arial"/>
                      <w:b/>
                      <w:sz w:val="20"/>
                      <w:szCs w:val="20"/>
                    </w:rPr>
                    <w:t>e</w:t>
                  </w:r>
                  <w:r w:rsidRPr="008208B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auf Transportband</w:t>
                  </w:r>
                  <w:r w:rsidR="00ED35C0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3F7A8D" w:rsidRDefault="003F7A8D"/>
    <w:p w:rsidR="003F7A8D" w:rsidRDefault="003F7A8D"/>
    <w:p w:rsidR="002A43FB" w:rsidRDefault="002A43FB"/>
    <w:p w:rsidR="002A43FB" w:rsidRDefault="003F5DE7">
      <w:r>
        <w:rPr>
          <w:noProof/>
          <w:lang w:eastAsia="de-CH"/>
        </w:rPr>
        <w:pict>
          <v:shape id="Gerade Verbindung mit Pfeil 31" o:spid="_x0000_s1046" type="#_x0000_t32" style="position:absolute;margin-left:144.85pt;margin-top:.4pt;width:0;height:28.3pt;z-index:251689984;visibility:visible;mso-wrap-distance-left:3.17497mm;mso-wrap-distance-right:3.17497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" strokecolor="black [3040]" strokeweight="1.5pt">
            <v:stroke endarrow="open"/>
            <o:lock v:ext="edit" shapetype="f"/>
          </v:shape>
        </w:pict>
      </w:r>
    </w:p>
    <w:p w:rsidR="002A43FB" w:rsidRDefault="002A43FB"/>
    <w:p w:rsidR="002A43FB" w:rsidRDefault="00950777">
      <w:r>
        <w:rPr>
          <w:noProof/>
          <w:lang w:eastAsia="de-CH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27305</wp:posOffset>
            </wp:positionV>
            <wp:extent cx="1151890" cy="647065"/>
            <wp:effectExtent l="0" t="0" r="0" b="635"/>
            <wp:wrapTight wrapText="bothSides">
              <wp:wrapPolygon edited="0">
                <wp:start x="0" y="0"/>
                <wp:lineTo x="0" y="20985"/>
                <wp:lineTo x="21076" y="20985"/>
                <wp:lineTo x="21076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" r="506"/>
                    <a:stretch/>
                  </pic:blipFill>
                  <pic:spPr bwMode="auto">
                    <a:xfrm>
                      <a:off x="0" y="0"/>
                      <a:ext cx="1151890" cy="64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5DE7">
        <w:rPr>
          <w:noProof/>
          <w:lang w:eastAsia="de-CH"/>
        </w:rPr>
        <w:pict>
          <v:shape id="Textfeld 32" o:spid="_x0000_s1032" type="#_x0000_t202" style="position:absolute;margin-left:151.95pt;margin-top:2.2pt;width:121.85pt;height:45.35pt;z-index:251692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" fillcolor="white [3201]" strokeweight=".5pt">
            <v:path arrowok="t"/>
            <v:textbox>
              <w:txbxContent>
                <w:p w:rsidR="00140CA7" w:rsidRPr="00FA3C44" w:rsidRDefault="00140CA7" w:rsidP="00140CA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208BD">
                    <w:rPr>
                      <w:rFonts w:ascii="Arial" w:hAnsi="Arial" w:cs="Arial"/>
                      <w:b/>
                      <w:sz w:val="20"/>
                      <w:szCs w:val="20"/>
                    </w:rPr>
                    <w:t>Metalle und Kunststoffe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fallen</w:t>
                  </w:r>
                  <w:r w:rsidR="004413B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  <w:r w:rsidR="00117123">
                    <w:rPr>
                      <w:rFonts w:ascii="Arial" w:hAnsi="Arial" w:cs="Arial"/>
                      <w:sz w:val="20"/>
                      <w:szCs w:val="20"/>
                    </w:rPr>
                    <w:t>uf ein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anderes Band</w:t>
                  </w:r>
                  <w:r w:rsidR="00ED35C0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3F5DE7">
        <w:rPr>
          <w:noProof/>
          <w:lang w:eastAsia="de-CH"/>
        </w:rPr>
        <w:pict>
          <v:shape id="Textfeld 30" o:spid="_x0000_s1033" type="#_x0000_t202" style="position:absolute;margin-left:-2.4pt;margin-top:3pt;width:121.85pt;height:45.35pt;z-index:251687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" fillcolor="white [3201]" strokeweight=".5pt">
            <v:path arrowok="t"/>
            <v:textbox>
              <w:txbxContent>
                <w:p w:rsidR="0014149B" w:rsidRDefault="00ED35C0" w:rsidP="001414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R</w:t>
                  </w:r>
                  <w:r w:rsidR="00140CA7">
                    <w:rPr>
                      <w:rFonts w:ascii="Arial" w:hAnsi="Arial" w:cs="Arial"/>
                      <w:sz w:val="20"/>
                      <w:szCs w:val="20"/>
                    </w:rPr>
                    <w:t>otierende Gummirolle</w:t>
                  </w:r>
                </w:p>
                <w:p w:rsidR="00140CA7" w:rsidRPr="00FA3C44" w:rsidRDefault="00140CA7" w:rsidP="0014149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trennt </w:t>
                  </w:r>
                  <w:r w:rsidRPr="008208BD">
                    <w:rPr>
                      <w:rFonts w:ascii="Arial" w:hAnsi="Arial" w:cs="Arial"/>
                      <w:b/>
                      <w:sz w:val="20"/>
                      <w:szCs w:val="20"/>
                    </w:rPr>
                    <w:t>Papier, Metall und Kunststoffe</w:t>
                  </w:r>
                  <w:r w:rsidR="00ED35C0">
                    <w:rPr>
                      <w:rFonts w:ascii="Arial" w:hAnsi="Arial" w:cs="Arial"/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2A43FB" w:rsidRDefault="003F5DE7">
      <w:r>
        <w:rPr>
          <w:noProof/>
          <w:lang w:eastAsia="de-CH"/>
        </w:rPr>
        <w:pict>
          <v:shape id="Gerade Verbindung mit Pfeil 29" o:spid="_x0000_s1045" type="#_x0000_t32" style="position:absolute;margin-left:119.65pt;margin-top:11.65pt;width:33.2pt;height:0;z-index:251685888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" strokecolor="black [3040]" strokeweight="1.5pt">
            <v:stroke endarrow="open"/>
            <o:lock v:ext="edit" shapetype="f"/>
          </v:shape>
        </w:pict>
      </w:r>
    </w:p>
    <w:p w:rsidR="002A43FB" w:rsidRDefault="002A43FB"/>
    <w:p w:rsidR="002A43FB" w:rsidRDefault="003F5DE7">
      <w:r>
        <w:rPr>
          <w:noProof/>
          <w:lang w:eastAsia="de-CH"/>
        </w:rPr>
        <w:pict>
          <v:shape id="Gerade Verbindung mit Pfeil 35" o:spid="_x0000_s1044" type="#_x0000_t32" style="position:absolute;margin-left:213pt;margin-top:7.55pt;width:0;height:28.35pt;z-index:251698176;visibility:visible;mso-wrap-distance-left:3.17497mm;mso-wrap-distance-right:3.17497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" strokecolor="black [3040]" strokeweight="1.5pt">
            <v:stroke endarrow="open"/>
            <o:lock v:ext="edit" shapetype="f"/>
          </v:shape>
        </w:pict>
      </w:r>
      <w:r>
        <w:rPr>
          <w:noProof/>
          <w:lang w:eastAsia="de-CH"/>
        </w:rPr>
        <w:pict>
          <v:shape id="Gerade Verbindung mit Pfeil 34" o:spid="_x0000_s1043" type="#_x0000_t32" style="position:absolute;margin-left:52pt;margin-top:8.55pt;width:0;height:28.35pt;z-index:251696128;visibility:visible;mso-wrap-distance-left:3.17497mm;mso-wrap-distance-right:3.17497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" strokecolor="black [3040]" strokeweight="1.5pt">
            <v:stroke endarrow="open"/>
            <o:lock v:ext="edit" shapetype="f"/>
          </v:shape>
        </w:pict>
      </w:r>
    </w:p>
    <w:p w:rsidR="002A43FB" w:rsidRDefault="002A43FB"/>
    <w:p w:rsidR="002A43FB" w:rsidRDefault="00117123">
      <w:r>
        <w:rPr>
          <w:noProof/>
          <w:lang w:eastAsia="de-CH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4693285</wp:posOffset>
            </wp:positionH>
            <wp:positionV relativeFrom="paragraph">
              <wp:posOffset>123825</wp:posOffset>
            </wp:positionV>
            <wp:extent cx="1151890" cy="647700"/>
            <wp:effectExtent l="0" t="0" r="0" b="0"/>
            <wp:wrapTight wrapText="bothSides">
              <wp:wrapPolygon edited="0">
                <wp:start x="0" y="0"/>
                <wp:lineTo x="0" y="20965"/>
                <wp:lineTo x="21076" y="20965"/>
                <wp:lineTo x="21076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" r="415"/>
                    <a:stretch/>
                  </pic:blipFill>
                  <pic:spPr bwMode="auto">
                    <a:xfrm>
                      <a:off x="0" y="0"/>
                      <a:ext cx="11518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5DE7">
        <w:rPr>
          <w:noProof/>
          <w:lang w:eastAsia="de-CH"/>
        </w:rPr>
        <w:pict>
          <v:shape id="Textfeld 36" o:spid="_x0000_s1034" type="#_x0000_t202" style="position:absolute;margin-left:239.2pt;margin-top:9.05pt;width:121.85pt;height:45.35pt;z-index:251700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" fillcolor="white [3201]" strokeweight=".5pt">
            <v:path arrowok="t"/>
            <v:textbox>
              <w:txbxContent>
                <w:p w:rsidR="00117123" w:rsidRPr="00FA3C44" w:rsidRDefault="00117123" w:rsidP="00117123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Starke </w:t>
                  </w:r>
                  <w:r w:rsidRPr="008208BD">
                    <w:rPr>
                      <w:rFonts w:ascii="Arial" w:hAnsi="Arial" w:cs="Arial"/>
                      <w:b/>
                      <w:sz w:val="20"/>
                      <w:szCs w:val="20"/>
                    </w:rPr>
                    <w:t>Elektromagnete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entfernen</w:t>
                  </w:r>
                  <w:r w:rsidR="0095077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8208BD">
                    <w:rPr>
                      <w:rFonts w:ascii="Arial" w:hAnsi="Arial" w:cs="Arial"/>
                      <w:b/>
                      <w:sz w:val="20"/>
                      <w:szCs w:val="20"/>
                    </w:rPr>
                    <w:t>Metallteile</w:t>
                  </w:r>
                  <w:r w:rsidR="00ED35C0">
                    <w:rPr>
                      <w:rFonts w:ascii="Arial" w:hAnsi="Arial" w:cs="Arial"/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3F5DE7">
        <w:rPr>
          <w:noProof/>
          <w:lang w:eastAsia="de-CH"/>
        </w:rPr>
        <w:pict>
          <v:shape id="Textfeld 33" o:spid="_x0000_s1035" type="#_x0000_t202" style="position:absolute;margin-left:88pt;margin-top:9.85pt;width:121.85pt;height:45.35pt;z-index:2516940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" fillcolor="white [3201]" strokeweight=".5pt">
            <v:path arrowok="t"/>
            <v:textbox>
              <w:txbxContent>
                <w:p w:rsidR="003F1038" w:rsidRPr="00FA3C44" w:rsidRDefault="003F1038" w:rsidP="003F103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208BD">
                    <w:rPr>
                      <w:rFonts w:ascii="Arial" w:hAnsi="Arial" w:cs="Arial"/>
                      <w:b/>
                      <w:sz w:val="20"/>
                      <w:szCs w:val="20"/>
                    </w:rPr>
                    <w:t>Papier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wird weitertransportiert</w:t>
                  </w:r>
                  <w:r w:rsidR="00ED35C0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:rsidR="002A43FB" w:rsidRDefault="002A43FB"/>
    <w:p w:rsidR="002A43FB" w:rsidRDefault="003F5DE7">
      <w:r>
        <w:rPr>
          <w:noProof/>
          <w:lang w:eastAsia="de-CH"/>
        </w:rPr>
        <w:pict>
          <v:shape id="Gerade Verbindung mit Pfeil 46" o:spid="_x0000_s1042" type="#_x0000_t32" style="position:absolute;margin-left:220.65pt;margin-top:4.5pt;width:0;height:125.35pt;z-index:2517125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" strokecolor="black [3040]" strokeweight="1.5pt">
            <v:stroke endarrow="open"/>
            <o:lock v:ext="edit" shapetype="f"/>
          </v:shape>
        </w:pict>
      </w:r>
      <w:r>
        <w:rPr>
          <w:noProof/>
          <w:lang w:eastAsia="de-CH"/>
        </w:rPr>
        <w:pict>
          <v:line id="Gerade Verbindung 45" o:spid="_x0000_s1041" style="position:absolute;flip:x;z-index:251711488;visibility:visible;mso-wrap-distance-top:-3e-5mm;mso-wrap-distance-bottom:-3e-5mm;mso-width-relative:margin;mso-height-relative:margin" from="220.65pt,4.5pt" to="239.4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" strokecolor="black [3040]" strokeweight="1.5pt">
            <o:lock v:ext="edit" shapetype="f"/>
          </v:line>
        </w:pict>
      </w:r>
    </w:p>
    <w:p w:rsidR="003F7A8D" w:rsidRDefault="003F7A8D"/>
    <w:p w:rsidR="00062D97" w:rsidRDefault="003F5DE7">
      <w:r>
        <w:rPr>
          <w:noProof/>
          <w:lang w:eastAsia="de-CH"/>
        </w:rPr>
        <w:pict>
          <v:shape id="Gerade Verbindung mit Pfeil 42" o:spid="_x0000_s1040" type="#_x0000_t32" style="position:absolute;margin-left:154.3pt;margin-top:.75pt;width:0;height:101.35pt;flip:x;z-index:251710464;visibility:visible;mso-wrap-distance-left:3.17497mm;mso-wrap-distance-right:3.17497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" strokecolor="black [3040]" strokeweight="1.5pt">
            <v:stroke endarrow="open"/>
            <o:lock v:ext="edit" shapetype="f"/>
          </v:shape>
        </w:pict>
      </w:r>
      <w:r>
        <w:rPr>
          <w:noProof/>
          <w:lang w:eastAsia="de-CH"/>
        </w:rPr>
        <w:pict>
          <v:shape id="Gerade Verbindung mit Pfeil 37" o:spid="_x0000_s1039" type="#_x0000_t32" style="position:absolute;margin-left:303.25pt;margin-top:.5pt;width:0;height:28.3pt;z-index:251702272;visibility:visible;mso-wrap-distance-left:3.17497mm;mso-wrap-distance-right:3.17497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" strokecolor="black [3040]" strokeweight="1.5pt">
            <v:stroke endarrow="open"/>
            <o:lock v:ext="edit" shapetype="f"/>
          </v:shape>
        </w:pict>
      </w:r>
    </w:p>
    <w:p w:rsidR="00062D97" w:rsidRDefault="00351FB4">
      <w:r>
        <w:rPr>
          <w:noProof/>
          <w:lang w:eastAsia="de-CH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4702810</wp:posOffset>
            </wp:positionH>
            <wp:positionV relativeFrom="paragraph">
              <wp:posOffset>135255</wp:posOffset>
            </wp:positionV>
            <wp:extent cx="1151890" cy="647700"/>
            <wp:effectExtent l="0" t="0" r="0" b="0"/>
            <wp:wrapTight wrapText="bothSides">
              <wp:wrapPolygon edited="0">
                <wp:start x="0" y="0"/>
                <wp:lineTo x="0" y="20965"/>
                <wp:lineTo x="21076" y="20965"/>
                <wp:lineTo x="21076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" r="679"/>
                    <a:stretch/>
                  </pic:blipFill>
                  <pic:spPr bwMode="auto">
                    <a:xfrm>
                      <a:off x="0" y="0"/>
                      <a:ext cx="11518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2D97" w:rsidRDefault="003F5DE7">
      <w:r>
        <w:rPr>
          <w:noProof/>
          <w:lang w:eastAsia="de-CH"/>
        </w:rPr>
        <w:pict>
          <v:shape id="Gerade Verbindung mit Pfeil 41" o:spid="_x0000_s1038" type="#_x0000_t32" style="position:absolute;margin-left:276.2pt;margin-top:47.65pt;width:0;height:28.3pt;z-index:251708416;visibility:visible;mso-wrap-distance-left:3.17497mm;mso-wrap-distance-right:3.17497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" strokecolor="black [3040]" strokeweight="1.5pt">
            <v:stroke endarrow="open"/>
            <o:lock v:ext="edit" shapetype="f"/>
          </v:shape>
        </w:pict>
      </w:r>
      <w:r w:rsidR="00826A11">
        <w:rPr>
          <w:noProof/>
          <w:lang w:eastAsia="de-CH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884555</wp:posOffset>
            </wp:positionV>
            <wp:extent cx="1151890" cy="647700"/>
            <wp:effectExtent l="0" t="0" r="0" b="0"/>
            <wp:wrapTight wrapText="bothSides">
              <wp:wrapPolygon edited="0">
                <wp:start x="0" y="0"/>
                <wp:lineTo x="0" y="20965"/>
                <wp:lineTo x="21076" y="20965"/>
                <wp:lineTo x="21076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" r="849"/>
                    <a:stretch/>
                  </pic:blipFill>
                  <pic:spPr bwMode="auto">
                    <a:xfrm>
                      <a:off x="0" y="0"/>
                      <a:ext cx="11518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de-CH"/>
        </w:rPr>
        <w:pict>
          <v:shape id="Textfeld 40" o:spid="_x0000_s1036" type="#_x0000_t202" style="position:absolute;margin-left:154.45pt;margin-top:75.2pt;width:121.85pt;height:45.35pt;z-index:2517063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" fillcolor="white [3201]" strokeweight=".5pt">
            <v:path arrowok="t"/>
            <v:textbox>
              <w:txbxContent>
                <w:p w:rsidR="00826A11" w:rsidRPr="008208BD" w:rsidRDefault="00ED35C0" w:rsidP="00826A11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I</w:t>
                  </w:r>
                  <w:r w:rsidR="009A65C5" w:rsidRPr="008208BD">
                    <w:rPr>
                      <w:rFonts w:ascii="Arial" w:hAnsi="Arial" w:cs="Arial"/>
                      <w:b/>
                      <w:sz w:val="20"/>
                      <w:szCs w:val="20"/>
                    </w:rPr>
                    <w:t>n Blöcke pressen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de-CH"/>
        </w:rPr>
        <w:pict>
          <v:shape id="Textfeld 39" o:spid="_x0000_s1037" type="#_x0000_t202" style="position:absolute;margin-left:241.15pt;margin-top:2.55pt;width:121.85pt;height:45.35pt;z-index:2517043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" fillcolor="white [3201]" strokeweight=".5pt">
            <v:path arrowok="t"/>
            <v:textbox>
              <w:txbxContent>
                <w:p w:rsidR="00351FB4" w:rsidRPr="008208BD" w:rsidRDefault="00351FB4" w:rsidP="00351FB4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ArbeiterInnen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sortieren die </w:t>
                  </w:r>
                  <w:r w:rsidRPr="008208BD">
                    <w:rPr>
                      <w:rFonts w:ascii="Arial" w:hAnsi="Arial" w:cs="Arial"/>
                      <w:b/>
                      <w:sz w:val="20"/>
                      <w:szCs w:val="20"/>
                    </w:rPr>
                    <w:t>Kunststoffe</w:t>
                  </w:r>
                  <w:r w:rsidR="00ED35C0">
                    <w:rPr>
                      <w:rFonts w:ascii="Arial" w:hAnsi="Arial" w:cs="Arial"/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sectPr w:rsidR="00062D97" w:rsidSect="00A56A0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CFE" w:rsidRDefault="00656CFE" w:rsidP="00277737">
      <w:r>
        <w:separator/>
      </w:r>
    </w:p>
  </w:endnote>
  <w:endnote w:type="continuationSeparator" w:id="0">
    <w:p w:rsidR="00656CFE" w:rsidRDefault="00656CFE" w:rsidP="00277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520" w:rsidRDefault="0020052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60" w:type="dxa"/>
      <w:shd w:val="clear" w:color="auto" w:fill="EAEAE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55"/>
      <w:gridCol w:w="4635"/>
      <w:gridCol w:w="1970"/>
    </w:tblGrid>
    <w:tr w:rsidR="00EF4D82" w:rsidTr="000B4053">
      <w:trPr>
        <w:trHeight w:val="227"/>
      </w:trPr>
      <w:tc>
        <w:tcPr>
          <w:tcW w:w="2754" w:type="dxa"/>
          <w:shd w:val="clear" w:color="auto" w:fill="C7C0B9"/>
          <w:vAlign w:val="center"/>
          <w:hideMark/>
        </w:tcPr>
        <w:p w:rsidR="00EF4D82" w:rsidRDefault="00EF4D82" w:rsidP="000B4053">
          <w:pPr>
            <w:pStyle w:val="Kopfzeile"/>
            <w:tabs>
              <w:tab w:val="left" w:pos="708"/>
            </w:tabs>
            <w:spacing w:line="276" w:lineRule="auto"/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EF4D82" w:rsidRDefault="00EF4D82" w:rsidP="000B4053">
          <w:pPr>
            <w:pStyle w:val="Kopfzeile"/>
            <w:tabs>
              <w:tab w:val="left" w:pos="708"/>
            </w:tabs>
            <w:spacing w:line="276" w:lineRule="auto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  <w:hideMark/>
        </w:tcPr>
        <w:p w:rsidR="00EF4D82" w:rsidRDefault="00580237" w:rsidP="000B4053">
          <w:pPr>
            <w:pStyle w:val="Kopfzeile"/>
            <w:tabs>
              <w:tab w:val="left" w:pos="708"/>
            </w:tabs>
            <w:spacing w:line="276" w:lineRule="auto"/>
            <w:jc w:val="right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EF4D82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F5DE7">
            <w:rPr>
              <w:rFonts w:ascii="Arial" w:hAnsi="Arial"/>
              <w:b/>
              <w:noProof/>
              <w:sz w:val="16"/>
              <w:szCs w:val="16"/>
            </w:rPr>
            <w:t>1</w:t>
          </w:r>
          <w:r>
            <w:rPr>
              <w:rFonts w:ascii="Arial" w:hAnsi="Arial"/>
              <w:b/>
              <w:sz w:val="16"/>
              <w:szCs w:val="16"/>
            </w:rPr>
            <w:fldChar w:fldCharType="end"/>
          </w:r>
          <w:r w:rsidR="00EF4D82">
            <w:rPr>
              <w:rFonts w:ascii="Arial" w:hAnsi="Arial"/>
              <w:b/>
              <w:sz w:val="16"/>
              <w:szCs w:val="16"/>
            </w:rPr>
            <w:t>/</w:t>
          </w:r>
          <w:r w:rsidR="003F5DE7">
            <w:fldChar w:fldCharType="begin"/>
          </w:r>
          <w:r w:rsidR="003F5DE7">
            <w:instrText xml:space="preserve"> NUMPAGES   \* MERGEFORMAT </w:instrText>
          </w:r>
          <w:r w:rsidR="003F5DE7">
            <w:fldChar w:fldCharType="separate"/>
          </w:r>
          <w:r w:rsidR="003F5DE7" w:rsidRPr="003F5DE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3F5DE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EF4D82" w:rsidRDefault="00EF4D8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520" w:rsidRDefault="0020052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CFE" w:rsidRDefault="00656CFE" w:rsidP="00277737">
      <w:r>
        <w:separator/>
      </w:r>
    </w:p>
  </w:footnote>
  <w:footnote w:type="continuationSeparator" w:id="0">
    <w:p w:rsidR="00656CFE" w:rsidRDefault="00656CFE" w:rsidP="002777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520" w:rsidRDefault="0020052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1872"/>
      <w:gridCol w:w="1746"/>
    </w:tblGrid>
    <w:tr w:rsidR="001050D9" w:rsidTr="008230D7">
      <w:trPr>
        <w:trHeight w:val="227"/>
      </w:trPr>
      <w:tc>
        <w:tcPr>
          <w:tcW w:w="9356" w:type="dxa"/>
          <w:gridSpan w:val="6"/>
          <w:vAlign w:val="center"/>
        </w:tcPr>
        <w:p w:rsidR="001050D9" w:rsidRPr="00092BCF" w:rsidRDefault="001050D9" w:rsidP="008230D7">
          <w:pPr>
            <w:pStyle w:val="Kopfzeile"/>
            <w:rPr>
              <w:rFonts w:ascii="Arial" w:hAnsi="Arial" w:cs="Arial"/>
            </w:rPr>
          </w:pPr>
        </w:p>
      </w:tc>
    </w:tr>
    <w:tr w:rsidR="001050D9" w:rsidTr="008230D7">
      <w:trPr>
        <w:trHeight w:hRule="exact" w:val="567"/>
      </w:trPr>
      <w:tc>
        <w:tcPr>
          <w:tcW w:w="3932" w:type="dxa"/>
          <w:gridSpan w:val="3"/>
          <w:vMerge w:val="restart"/>
        </w:tcPr>
        <w:p w:rsidR="001050D9" w:rsidRDefault="001050D9" w:rsidP="008230D7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2412000" cy="613271"/>
                <wp:effectExtent l="0" t="0" r="7620" b="0"/>
                <wp:docPr id="1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1050D9" w:rsidRDefault="001050D9" w:rsidP="008230D7">
          <w:pPr>
            <w:pStyle w:val="Kopfzeile"/>
          </w:pPr>
        </w:p>
        <w:p w:rsidR="001050D9" w:rsidRPr="0008046F" w:rsidRDefault="001050D9" w:rsidP="008230D7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1050D9" w:rsidRPr="002D01FD" w:rsidRDefault="002E4BCA" w:rsidP="008230D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  <w:r>
            <w:rPr>
              <w:rFonts w:ascii="Arial" w:hAnsi="Arial" w:cs="Arial"/>
              <w:b/>
              <w:sz w:val="24"/>
              <w:szCs w:val="24"/>
            </w:rPr>
            <w:br/>
            <w:t>Lösungen</w:t>
          </w:r>
        </w:p>
      </w:tc>
    </w:tr>
    <w:tr w:rsidR="001050D9" w:rsidTr="008230D7">
      <w:trPr>
        <w:trHeight w:hRule="exact" w:val="397"/>
      </w:trPr>
      <w:tc>
        <w:tcPr>
          <w:tcW w:w="3932" w:type="dxa"/>
          <w:gridSpan w:val="3"/>
          <w:vMerge/>
        </w:tcPr>
        <w:p w:rsidR="001050D9" w:rsidRDefault="001050D9" w:rsidP="008230D7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1050D9" w:rsidRPr="002D01FD" w:rsidRDefault="001050D9" w:rsidP="008230D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050D9" w:rsidTr="008230D7">
      <w:trPr>
        <w:trHeight w:hRule="exact" w:val="227"/>
      </w:trPr>
      <w:tc>
        <w:tcPr>
          <w:tcW w:w="9356" w:type="dxa"/>
          <w:gridSpan w:val="6"/>
        </w:tcPr>
        <w:p w:rsidR="001050D9" w:rsidRPr="00092BCF" w:rsidRDefault="001050D9" w:rsidP="008230D7">
          <w:pPr>
            <w:pStyle w:val="Kopfzeile"/>
            <w:rPr>
              <w:rFonts w:ascii="Arial" w:hAnsi="Arial" w:cs="Arial"/>
            </w:rPr>
          </w:pPr>
        </w:p>
      </w:tc>
    </w:tr>
    <w:tr w:rsidR="001050D9" w:rsidTr="008230D7">
      <w:trPr>
        <w:trHeight w:hRule="exact" w:val="227"/>
      </w:trPr>
      <w:tc>
        <w:tcPr>
          <w:tcW w:w="2762" w:type="dxa"/>
          <w:vMerge w:val="restart"/>
          <w:vAlign w:val="center"/>
        </w:tcPr>
        <w:p w:rsidR="001050D9" w:rsidRDefault="00F05353" w:rsidP="008230D7">
          <w:pPr>
            <w:pStyle w:val="Kopfzeile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-1028700</wp:posOffset>
                </wp:positionV>
                <wp:extent cx="1663065" cy="931545"/>
                <wp:effectExtent l="19050" t="0" r="0" b="0"/>
                <wp:wrapTight wrapText="bothSides">
                  <wp:wrapPolygon edited="0">
                    <wp:start x="-247" y="0"/>
                    <wp:lineTo x="-247" y="21202"/>
                    <wp:lineTo x="21526" y="21202"/>
                    <wp:lineTo x="21526" y="0"/>
                    <wp:lineTo x="-247" y="0"/>
                  </wp:wrapPolygon>
                </wp:wrapTight>
                <wp:docPr id="24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64" r="315"/>
                        <a:stretch/>
                      </pic:blipFill>
                      <pic:spPr bwMode="auto">
                        <a:xfrm>
                          <a:off x="0" y="0"/>
                          <a:ext cx="1663065" cy="9315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0" w:type="dxa"/>
          <w:vMerge w:val="restart"/>
        </w:tcPr>
        <w:p w:rsidR="001050D9" w:rsidRDefault="001050D9" w:rsidP="008230D7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1050D9" w:rsidRPr="004E393F" w:rsidRDefault="001050D9" w:rsidP="008230D7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746" w:type="dxa"/>
          <w:shd w:val="clear" w:color="auto" w:fill="C7C0B9"/>
          <w:vAlign w:val="center"/>
        </w:tcPr>
        <w:p w:rsidR="001050D9" w:rsidRPr="004E393F" w:rsidRDefault="001050D9" w:rsidP="008230D7">
          <w:pPr>
            <w:pStyle w:val="Kopfzeile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1050D9" w:rsidTr="008230D7">
      <w:trPr>
        <w:trHeight w:hRule="exact" w:val="680"/>
      </w:trPr>
      <w:tc>
        <w:tcPr>
          <w:tcW w:w="2762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170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1050D9" w:rsidRDefault="0039477F" w:rsidP="008230D7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Technikwelten (21)</w:t>
          </w:r>
        </w:p>
        <w:p w:rsidR="00182626" w:rsidRPr="00182626" w:rsidRDefault="00ED35C0" w:rsidP="008230D7">
          <w:pPr>
            <w:pStyle w:val="Kopfzeile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Müllabfuhr</w:t>
          </w:r>
        </w:p>
      </w:tc>
    </w:tr>
    <w:tr w:rsidR="001050D9" w:rsidTr="002A5B78">
      <w:trPr>
        <w:trHeight w:hRule="exact" w:val="567"/>
      </w:trPr>
      <w:tc>
        <w:tcPr>
          <w:tcW w:w="2762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170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F1357A" w:rsidRPr="004E393F" w:rsidRDefault="00200520" w:rsidP="002A5B78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09:27</w:t>
          </w:r>
          <w:r w:rsidR="001050D9" w:rsidRPr="00566D6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277737" w:rsidRPr="001050D9" w:rsidRDefault="00277737" w:rsidP="001050D9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520" w:rsidRDefault="0020052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7A8D"/>
    <w:rsid w:val="00024AAC"/>
    <w:rsid w:val="00062D97"/>
    <w:rsid w:val="001050D9"/>
    <w:rsid w:val="00117123"/>
    <w:rsid w:val="00135C8D"/>
    <w:rsid w:val="00140CA7"/>
    <w:rsid w:val="0014149B"/>
    <w:rsid w:val="001718A7"/>
    <w:rsid w:val="00182626"/>
    <w:rsid w:val="001C3E8B"/>
    <w:rsid w:val="001D75C2"/>
    <w:rsid w:val="001E1038"/>
    <w:rsid w:val="00200520"/>
    <w:rsid w:val="00203B44"/>
    <w:rsid w:val="00254577"/>
    <w:rsid w:val="00277737"/>
    <w:rsid w:val="0029644D"/>
    <w:rsid w:val="002A43FB"/>
    <w:rsid w:val="002A5B78"/>
    <w:rsid w:val="002A7A16"/>
    <w:rsid w:val="002E4BCA"/>
    <w:rsid w:val="00336106"/>
    <w:rsid w:val="00351FB4"/>
    <w:rsid w:val="00384295"/>
    <w:rsid w:val="0039477F"/>
    <w:rsid w:val="003F1038"/>
    <w:rsid w:val="003F5DE7"/>
    <w:rsid w:val="003F7A8D"/>
    <w:rsid w:val="0040296E"/>
    <w:rsid w:val="004413BA"/>
    <w:rsid w:val="00492FAB"/>
    <w:rsid w:val="004942DE"/>
    <w:rsid w:val="004E393F"/>
    <w:rsid w:val="0055333A"/>
    <w:rsid w:val="00580237"/>
    <w:rsid w:val="005A074A"/>
    <w:rsid w:val="005E1793"/>
    <w:rsid w:val="00656CFE"/>
    <w:rsid w:val="00670AED"/>
    <w:rsid w:val="00686218"/>
    <w:rsid w:val="00716A34"/>
    <w:rsid w:val="008208BD"/>
    <w:rsid w:val="00826A11"/>
    <w:rsid w:val="00950777"/>
    <w:rsid w:val="00972337"/>
    <w:rsid w:val="009A65C5"/>
    <w:rsid w:val="009B49CB"/>
    <w:rsid w:val="00A202BE"/>
    <w:rsid w:val="00A36610"/>
    <w:rsid w:val="00A56A07"/>
    <w:rsid w:val="00A64953"/>
    <w:rsid w:val="00A72753"/>
    <w:rsid w:val="00B16C24"/>
    <w:rsid w:val="00BF2029"/>
    <w:rsid w:val="00C3187B"/>
    <w:rsid w:val="00D93BE7"/>
    <w:rsid w:val="00ED35C0"/>
    <w:rsid w:val="00EF4D82"/>
    <w:rsid w:val="00EF7CF6"/>
    <w:rsid w:val="00F05353"/>
    <w:rsid w:val="00F0658D"/>
    <w:rsid w:val="00F1357A"/>
    <w:rsid w:val="00F14C47"/>
    <w:rsid w:val="00F55AF7"/>
    <w:rsid w:val="00F76178"/>
    <w:rsid w:val="00FA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14" type="connector" idref="#Gerade Verbindung mit Pfeil 31"/>
        <o:r id="V:Rule15" type="connector" idref="#Gerade Verbindung mit Pfeil 23"/>
        <o:r id="V:Rule16" type="connector" idref="#Gerade Verbindung mit Pfeil 46"/>
        <o:r id="V:Rule17" type="connector" idref="#Gerade Verbindung mit Pfeil 21"/>
        <o:r id="V:Rule18" type="connector" idref="#Gerade Verbindung mit Pfeil 42"/>
        <o:r id="V:Rule19" type="connector" idref="#Gerade Verbindung mit Pfeil 41"/>
        <o:r id="V:Rule20" type="connector" idref="#Gerade Verbindung mit Pfeil 34"/>
        <o:r id="V:Rule21" type="connector" idref="#Gerade Verbindung mit Pfeil 29"/>
        <o:r id="V:Rule22" type="connector" idref="#Gerade Verbindung mit Pfeil 14"/>
        <o:r id="V:Rule23" type="connector" idref="#Gerade Verbindung mit Pfeil 12"/>
        <o:r id="V:Rule24" type="connector" idref="#Gerade Verbindung mit Pfeil 35"/>
        <o:r id="V:Rule25" type="connector" idref="#Gerade Verbindung mit Pfeil 37"/>
        <o:r id="V:Rule26" type="connector" idref="#Gerade Verbindung mit Pfeil 16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18A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7A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7A8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737"/>
  </w:style>
  <w:style w:type="paragraph" w:styleId="Fuzeile">
    <w:name w:val="footer"/>
    <w:basedOn w:val="Standard"/>
    <w:link w:val="Fu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737"/>
  </w:style>
  <w:style w:type="table" w:styleId="Tabellenraster">
    <w:name w:val="Table Grid"/>
    <w:basedOn w:val="NormaleTabelle"/>
    <w:uiPriority w:val="59"/>
    <w:rsid w:val="00277737"/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ED35C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35C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35C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35C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35C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7A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7A8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737"/>
  </w:style>
  <w:style w:type="paragraph" w:styleId="Fuzeile">
    <w:name w:val="footer"/>
    <w:basedOn w:val="Standard"/>
    <w:link w:val="Fu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737"/>
  </w:style>
  <w:style w:type="table" w:styleId="Tabellenraster">
    <w:name w:val="Table Grid"/>
    <w:basedOn w:val="NormaleTabelle"/>
    <w:uiPriority w:val="59"/>
    <w:rsid w:val="00277737"/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ED35C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D35C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D35C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D35C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D35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186CE433.dotm</Template>
  <TotalTime>0</TotalTime>
  <Pages>1</Pages>
  <Words>21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Technikwelten, Folge 21, Arbeitsblatt 1 Lösungen </dc:title>
  <dc:creator>Hoegger</dc:creator>
  <cp:keywords>Deponie, Wasserstrasse, Müll, Schwertschmied, Diamant, St. Pancras Station, Trinkwasserversorgung, Ferrari, LED, Bergwerk, Paketversand</cp:keywords>
  <cp:lastModifiedBy>Bargetze, Sandra (SRF)</cp:lastModifiedBy>
  <cp:revision>5</cp:revision>
  <dcterms:created xsi:type="dcterms:W3CDTF">2013-02-26T07:12:00Z</dcterms:created>
  <dcterms:modified xsi:type="dcterms:W3CDTF">2013-05-31T13:05:00Z</dcterms:modified>
</cp:coreProperties>
</file>