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07443A" w14:textId="31A3B7BE" w:rsidR="00780417" w:rsidRPr="00F91735" w:rsidRDefault="00F91735" w:rsidP="00780417">
      <w:pPr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sz w:val="20"/>
          <w:szCs w:val="20"/>
        </w:rPr>
        <w:br/>
      </w:r>
      <w:r w:rsidRPr="00E51D7F">
        <w:rPr>
          <w:rFonts w:ascii="Arial" w:hAnsi="Arial" w:cs="Arial"/>
          <w:b/>
          <w:sz w:val="20"/>
          <w:szCs w:val="20"/>
        </w:rPr>
        <w:t>Methoden der Früherkennung</w:t>
      </w:r>
    </w:p>
    <w:tbl>
      <w:tblPr>
        <w:tblStyle w:val="Tabellenraster"/>
        <w:tblW w:w="14735" w:type="dxa"/>
        <w:tblLook w:val="04A0" w:firstRow="1" w:lastRow="0" w:firstColumn="1" w:lastColumn="0" w:noHBand="0" w:noVBand="1"/>
      </w:tblPr>
      <w:tblGrid>
        <w:gridCol w:w="2947"/>
        <w:gridCol w:w="2947"/>
        <w:gridCol w:w="2947"/>
        <w:gridCol w:w="3746"/>
        <w:gridCol w:w="2947"/>
      </w:tblGrid>
      <w:tr w:rsidR="00E94B53" w:rsidRPr="00E94B53" w14:paraId="205087C1" w14:textId="77777777" w:rsidTr="00F91735">
        <w:trPr>
          <w:trHeight w:val="285"/>
        </w:trPr>
        <w:tc>
          <w:tcPr>
            <w:tcW w:w="2947" w:type="dxa"/>
            <w:tcBorders>
              <w:top w:val="single" w:sz="4" w:space="0" w:color="auto"/>
            </w:tcBorders>
            <w:vAlign w:val="center"/>
          </w:tcPr>
          <w:p w14:paraId="08A72012" w14:textId="378B3235" w:rsidR="00E94B53" w:rsidRPr="00E94B53" w:rsidRDefault="00E94B53" w:rsidP="00E94B5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94B53">
              <w:rPr>
                <w:rFonts w:ascii="Arial" w:hAnsi="Arial" w:cs="Arial"/>
                <w:b/>
                <w:sz w:val="20"/>
                <w:szCs w:val="20"/>
              </w:rPr>
              <w:t>1.</w:t>
            </w:r>
            <w:r w:rsidR="00CD5F2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C3889">
              <w:rPr>
                <w:rFonts w:ascii="Arial" w:hAnsi="Arial" w:cs="Arial"/>
                <w:b/>
                <w:sz w:val="20"/>
                <w:szCs w:val="20"/>
              </w:rPr>
              <w:t xml:space="preserve">Analyse von </w:t>
            </w:r>
            <w:r w:rsidRPr="00E94B53">
              <w:rPr>
                <w:rFonts w:ascii="Arial" w:hAnsi="Arial" w:cs="Arial"/>
                <w:b/>
                <w:sz w:val="20"/>
                <w:szCs w:val="20"/>
              </w:rPr>
              <w:t>Bimsstein</w:t>
            </w:r>
          </w:p>
        </w:tc>
        <w:tc>
          <w:tcPr>
            <w:tcW w:w="2947" w:type="dxa"/>
            <w:tcBorders>
              <w:top w:val="single" w:sz="4" w:space="0" w:color="auto"/>
            </w:tcBorders>
            <w:vAlign w:val="center"/>
          </w:tcPr>
          <w:p w14:paraId="0E8617A0" w14:textId="6A86BE22" w:rsidR="00E94B53" w:rsidRPr="00E94B53" w:rsidRDefault="00E94B53" w:rsidP="00590A4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94B53">
              <w:rPr>
                <w:rFonts w:ascii="Arial" w:hAnsi="Arial" w:cs="Arial"/>
                <w:b/>
                <w:sz w:val="20"/>
                <w:szCs w:val="20"/>
              </w:rPr>
              <w:t xml:space="preserve">2. </w:t>
            </w:r>
            <w:r w:rsidR="002E2FE0">
              <w:rPr>
                <w:rFonts w:ascii="Arial" w:hAnsi="Arial" w:cs="Arial"/>
                <w:b/>
                <w:sz w:val="20"/>
                <w:szCs w:val="20"/>
              </w:rPr>
              <w:t>Aufze</w:t>
            </w:r>
            <w:r w:rsidR="00590A40">
              <w:rPr>
                <w:rFonts w:ascii="Arial" w:hAnsi="Arial" w:cs="Arial"/>
                <w:b/>
                <w:sz w:val="20"/>
                <w:szCs w:val="20"/>
              </w:rPr>
              <w:t>ichnung seismischer Aktivitäten</w:t>
            </w:r>
          </w:p>
        </w:tc>
        <w:tc>
          <w:tcPr>
            <w:tcW w:w="2947" w:type="dxa"/>
            <w:tcBorders>
              <w:top w:val="single" w:sz="4" w:space="0" w:color="auto"/>
            </w:tcBorders>
            <w:vAlign w:val="center"/>
          </w:tcPr>
          <w:p w14:paraId="49451ABC" w14:textId="1EF0371C" w:rsidR="00E94B53" w:rsidRPr="00E94B53" w:rsidRDefault="00E94B53" w:rsidP="00E94B5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94B53">
              <w:rPr>
                <w:rFonts w:ascii="Arial" w:hAnsi="Arial" w:cs="Arial"/>
                <w:b/>
                <w:sz w:val="20"/>
                <w:szCs w:val="20"/>
              </w:rPr>
              <w:t xml:space="preserve">3. </w:t>
            </w:r>
            <w:r w:rsidR="002E2FE0" w:rsidRPr="002E2FE0">
              <w:rPr>
                <w:rFonts w:ascii="Arial" w:hAnsi="Arial" w:cs="Arial"/>
                <w:b/>
                <w:sz w:val="20"/>
                <w:szCs w:val="20"/>
              </w:rPr>
              <w:t>Analyse aufsteigender Gase</w:t>
            </w:r>
          </w:p>
        </w:tc>
        <w:tc>
          <w:tcPr>
            <w:tcW w:w="2947" w:type="dxa"/>
            <w:tcBorders>
              <w:top w:val="single" w:sz="4" w:space="0" w:color="auto"/>
            </w:tcBorders>
            <w:vAlign w:val="center"/>
          </w:tcPr>
          <w:p w14:paraId="7B1F6E51" w14:textId="310F6B11" w:rsidR="00E94B53" w:rsidRPr="00E94B53" w:rsidRDefault="00E94B53" w:rsidP="00087B7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94B53">
              <w:rPr>
                <w:rFonts w:ascii="Arial" w:hAnsi="Arial" w:cs="Arial"/>
                <w:b/>
                <w:sz w:val="20"/>
                <w:szCs w:val="20"/>
              </w:rPr>
              <w:t xml:space="preserve">4. </w:t>
            </w:r>
            <w:r w:rsidR="00087B7C">
              <w:rPr>
                <w:rFonts w:ascii="Arial" w:hAnsi="Arial" w:cs="Arial"/>
                <w:b/>
                <w:sz w:val="20"/>
                <w:szCs w:val="20"/>
              </w:rPr>
              <w:t xml:space="preserve">Überwachung von </w:t>
            </w:r>
            <w:r w:rsidR="00087B7C" w:rsidRPr="00087B7C">
              <w:rPr>
                <w:rFonts w:ascii="Arial" w:hAnsi="Arial" w:cs="Arial"/>
                <w:b/>
                <w:sz w:val="20"/>
                <w:szCs w:val="20"/>
              </w:rPr>
              <w:t>Bodendeformation</w:t>
            </w:r>
            <w:r w:rsidR="004C3889">
              <w:rPr>
                <w:rFonts w:ascii="Arial" w:hAnsi="Arial" w:cs="Arial"/>
                <w:b/>
                <w:sz w:val="20"/>
                <w:szCs w:val="20"/>
              </w:rPr>
              <w:t>en</w:t>
            </w:r>
          </w:p>
        </w:tc>
        <w:tc>
          <w:tcPr>
            <w:tcW w:w="2947" w:type="dxa"/>
            <w:tcBorders>
              <w:top w:val="single" w:sz="4" w:space="0" w:color="auto"/>
            </w:tcBorders>
            <w:vAlign w:val="center"/>
          </w:tcPr>
          <w:p w14:paraId="7FD81953" w14:textId="1682F363" w:rsidR="00E94B53" w:rsidRPr="00E94B53" w:rsidRDefault="005916C2" w:rsidP="00EC118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5. </w:t>
            </w:r>
            <w:r w:rsidR="00490499">
              <w:rPr>
                <w:rFonts w:ascii="Arial" w:hAnsi="Arial" w:cs="Arial"/>
                <w:b/>
                <w:sz w:val="20"/>
                <w:szCs w:val="20"/>
              </w:rPr>
              <w:t xml:space="preserve">Beschiessung mit </w:t>
            </w:r>
            <w:r w:rsidR="00EC1182">
              <w:rPr>
                <w:rFonts w:ascii="Arial" w:hAnsi="Arial" w:cs="Arial"/>
                <w:b/>
                <w:sz w:val="20"/>
                <w:szCs w:val="20"/>
              </w:rPr>
              <w:t>Druckwellen</w:t>
            </w:r>
          </w:p>
        </w:tc>
      </w:tr>
      <w:tr w:rsidR="00E94B53" w14:paraId="05975329" w14:textId="77777777" w:rsidTr="0026405F">
        <w:tc>
          <w:tcPr>
            <w:tcW w:w="2947" w:type="dxa"/>
            <w:tcBorders>
              <w:bottom w:val="single" w:sz="4" w:space="0" w:color="auto"/>
            </w:tcBorders>
          </w:tcPr>
          <w:p w14:paraId="4C74C1AB" w14:textId="79CA4721" w:rsidR="004802BA" w:rsidRPr="00E94B53" w:rsidRDefault="004F73A2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br/>
            </w:r>
            <w:r w:rsidR="00E94B53"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36368CB2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65C05EC1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20000701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3C1972A0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374F45FB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773C9090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6982D11B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5A9CEF1E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518E4AD5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5AD9ADA9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6BE815E4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419CC271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35DC3135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5B589505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7059C7B1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3F4EBA33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4A4A1BC1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1817A42A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5E01AC0F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01329C43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0DA15D88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028DDDD0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</w:t>
            </w:r>
            <w: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</w:t>
            </w:r>
          </w:p>
          <w:p w14:paraId="17832468" w14:textId="2A619AA4" w:rsidR="004802BA" w:rsidRPr="00E94B53" w:rsidRDefault="003270BE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lastRenderedPageBreak/>
              <w:br/>
            </w:r>
            <w:r w:rsidR="004802BA"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--------------------------------------------------</w:t>
            </w:r>
            <w:r w:rsidR="004802BA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</w:t>
            </w:r>
            <w: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</w:t>
            </w:r>
          </w:p>
          <w:p w14:paraId="6500762E" w14:textId="77777777" w:rsidR="003270BE" w:rsidRPr="00E94B53" w:rsidRDefault="004802BA" w:rsidP="003270BE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  <w:r w:rsidR="003270BE"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--------------------------------------------------</w:t>
            </w:r>
            <w:r w:rsidR="003270BE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</w:t>
            </w:r>
          </w:p>
          <w:p w14:paraId="1D186F95" w14:textId="7A3FF652" w:rsidR="00E94B53" w:rsidRPr="004802BA" w:rsidRDefault="003270BE" w:rsidP="003270BE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-------------------------------------------------------------------------------------------</w:t>
            </w:r>
            <w: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</w:t>
            </w:r>
            <w:r w:rsidR="0026405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</w:tc>
        <w:tc>
          <w:tcPr>
            <w:tcW w:w="2947" w:type="dxa"/>
            <w:tcBorders>
              <w:bottom w:val="single" w:sz="4" w:space="0" w:color="auto"/>
            </w:tcBorders>
          </w:tcPr>
          <w:p w14:paraId="4D7D6608" w14:textId="6017C32F" w:rsidR="004802BA" w:rsidRPr="00E94B53" w:rsidRDefault="004F73A2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lastRenderedPageBreak/>
              <w:br/>
            </w:r>
            <w:r w:rsidR="004802BA"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5EC01A42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0ABC33F1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71214F7B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25F324F6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7BDDADD5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0262B4A0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1FB81580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741D8BE4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2C8CAA1B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2B66A673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1C0C5F0C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21A71DF6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23352E9A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4A498151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00F2E32F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010244FD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4F1D5941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33F5F28F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7D671E4E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780285AD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13CF3B0E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</w:t>
            </w:r>
            <w: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</w:t>
            </w:r>
          </w:p>
          <w:p w14:paraId="10194FA5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36113253" w14:textId="6DF57960" w:rsidR="004802BA" w:rsidRPr="00E94B53" w:rsidRDefault="003270BE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lastRenderedPageBreak/>
              <w:br/>
            </w:r>
            <w:r w:rsidR="004802BA"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</w:t>
            </w:r>
            <w:r w:rsidR="004802BA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</w:t>
            </w:r>
          </w:p>
          <w:p w14:paraId="451FD8D5" w14:textId="77777777" w:rsidR="003270BE" w:rsidRPr="00E94B53" w:rsidRDefault="004802BA" w:rsidP="003270BE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-------------------------------------------------</w:t>
            </w:r>
            <w:r w:rsidR="00BB4FB1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</w:t>
            </w:r>
            <w:r w:rsidR="004F73A2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</w:t>
            </w:r>
            <w:r w:rsidR="00BB4FB1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</w:t>
            </w:r>
            <w:r w:rsidR="003270BE"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--------------------------------------------------</w:t>
            </w:r>
            <w:r w:rsidR="003270BE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</w:t>
            </w:r>
          </w:p>
          <w:p w14:paraId="4CC47BA2" w14:textId="72E36EE2" w:rsidR="00E94B53" w:rsidRPr="0026405F" w:rsidRDefault="003270BE" w:rsidP="003270BE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-------------------------------------------------------------------------------------------</w:t>
            </w:r>
            <w: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</w:t>
            </w:r>
            <w:r w:rsidR="0026405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  <w: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</w:t>
            </w:r>
          </w:p>
        </w:tc>
        <w:tc>
          <w:tcPr>
            <w:tcW w:w="2947" w:type="dxa"/>
            <w:tcBorders>
              <w:bottom w:val="single" w:sz="4" w:space="0" w:color="auto"/>
            </w:tcBorders>
          </w:tcPr>
          <w:p w14:paraId="28C7DBC1" w14:textId="0AA7C834" w:rsidR="004802BA" w:rsidRPr="00E94B53" w:rsidRDefault="004F73A2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lastRenderedPageBreak/>
              <w:br/>
            </w:r>
            <w:r w:rsidR="004802BA"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16465627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2363E43F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4A3802B4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61CC879C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7E7B4BCD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5B17F966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41C796B2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20ECFFEF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3F23426D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46B817D4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1F76FDC1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32F19182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7867EB22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45B47F6C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388926AE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009DAFE4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3C7166AA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657C615F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6FB0681A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5D96B18B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79260453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</w:t>
            </w:r>
            <w: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</w:t>
            </w:r>
          </w:p>
          <w:p w14:paraId="4280D465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6361046D" w14:textId="7D3E4DA9" w:rsidR="004802BA" w:rsidRPr="00E94B53" w:rsidRDefault="003270BE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lastRenderedPageBreak/>
              <w:br/>
            </w:r>
            <w:r w:rsidR="004802BA"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</w:t>
            </w:r>
            <w:r w:rsidR="004802BA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</w:t>
            </w:r>
          </w:p>
          <w:p w14:paraId="4820410E" w14:textId="77777777" w:rsidR="003270BE" w:rsidRPr="00E94B53" w:rsidRDefault="004802BA" w:rsidP="003270BE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-------------------------------------------------</w:t>
            </w:r>
            <w:r w:rsidR="00BB4FB1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</w:t>
            </w: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</w:t>
            </w:r>
            <w:r w:rsidR="003270BE"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--------------------------------------------------</w:t>
            </w:r>
            <w:r w:rsidR="003270BE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</w:t>
            </w:r>
          </w:p>
          <w:p w14:paraId="1BF3AC5B" w14:textId="1C8D5773" w:rsidR="00E94B53" w:rsidRPr="0026405F" w:rsidRDefault="003270BE" w:rsidP="003270BE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-------------------------------------------------------------------------------------------</w:t>
            </w:r>
            <w: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</w:t>
            </w:r>
            <w:r w:rsidR="0026405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  <w: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</w:t>
            </w:r>
          </w:p>
        </w:tc>
        <w:tc>
          <w:tcPr>
            <w:tcW w:w="2947" w:type="dxa"/>
            <w:tcBorders>
              <w:bottom w:val="single" w:sz="4" w:space="0" w:color="auto"/>
            </w:tcBorders>
          </w:tcPr>
          <w:p w14:paraId="6E27E1F8" w14:textId="61B83C78" w:rsidR="004802BA" w:rsidRPr="00E94B53" w:rsidRDefault="004F73A2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lastRenderedPageBreak/>
              <w:br/>
            </w:r>
            <w:r w:rsidR="004802BA"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0B14C8CE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376834EB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33C2EA0C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57999D8F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3B3E5090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60A58771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4949DFCE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321BAEF0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6B130381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537A4F4B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1640CB96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4ECEFD14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75CFBBF5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3D6AA216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3ED8F80A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24B06D81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1F65A77C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19D70DAD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6A346037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765C0AEC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441C03FC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</w:t>
            </w:r>
            <w: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</w:t>
            </w:r>
          </w:p>
          <w:p w14:paraId="01D1A4F4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62B1E647" w14:textId="5A3651D7" w:rsidR="004802BA" w:rsidRPr="00E94B53" w:rsidRDefault="003270BE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lastRenderedPageBreak/>
              <w:br/>
            </w:r>
            <w:r w:rsidR="004802BA"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</w:t>
            </w:r>
            <w:r w:rsidR="004802BA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</w:t>
            </w:r>
          </w:p>
          <w:p w14:paraId="6D810090" w14:textId="77777777" w:rsidR="003270BE" w:rsidRPr="00E94B53" w:rsidRDefault="004802BA" w:rsidP="003270BE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-------------------------------------------------</w:t>
            </w:r>
            <w:r w:rsidR="00BB4FB1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</w:t>
            </w:r>
            <w:r w:rsidR="004F73A2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</w:t>
            </w:r>
            <w:r w:rsidR="00BB4FB1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</w:t>
            </w:r>
            <w:r w:rsidR="003270BE"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--------------------------------------------------</w:t>
            </w:r>
            <w:r w:rsidR="003270BE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</w:t>
            </w:r>
          </w:p>
          <w:p w14:paraId="5DDC1021" w14:textId="1AC7301D" w:rsidR="00E94B53" w:rsidRPr="0026405F" w:rsidRDefault="003270BE" w:rsidP="003270BE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-------------------------------------------------------------------------------------------</w:t>
            </w:r>
            <w: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</w:t>
            </w:r>
            <w:r w:rsidR="0026405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-----------------------------------------------------</w:t>
            </w:r>
          </w:p>
        </w:tc>
        <w:tc>
          <w:tcPr>
            <w:tcW w:w="2947" w:type="dxa"/>
            <w:tcBorders>
              <w:bottom w:val="single" w:sz="4" w:space="0" w:color="auto"/>
            </w:tcBorders>
          </w:tcPr>
          <w:p w14:paraId="5E63A6C4" w14:textId="73F4AFAB" w:rsidR="004802BA" w:rsidRPr="00E94B53" w:rsidRDefault="004F73A2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lastRenderedPageBreak/>
              <w:br/>
            </w:r>
            <w:r w:rsidR="004802BA"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300192CF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4769CE5D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411EA458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4F93A6A6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6E6D109C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6923167F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022300A6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13DC931C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1004527F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10DD9AE5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208C04FB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36A7D718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5FF37940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1A7F7BAC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27B82CC9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5F9AD071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513B6C72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6FBC32BE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21F3A15B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1A81DD21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030CEFE4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</w:t>
            </w:r>
            <w: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</w:t>
            </w:r>
          </w:p>
          <w:p w14:paraId="225BBA72" w14:textId="77777777" w:rsidR="004802BA" w:rsidRPr="00E94B53" w:rsidRDefault="004802BA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</w:t>
            </w:r>
          </w:p>
          <w:p w14:paraId="340C7F3C" w14:textId="70EE9246" w:rsidR="004802BA" w:rsidRPr="00E94B53" w:rsidRDefault="003270BE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lastRenderedPageBreak/>
              <w:br/>
            </w:r>
            <w:r w:rsidR="004802BA"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</w:t>
            </w:r>
            <w:r w:rsidR="004802BA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</w:t>
            </w:r>
          </w:p>
          <w:p w14:paraId="001E55EB" w14:textId="77777777" w:rsidR="003270BE" w:rsidRPr="00E94B53" w:rsidRDefault="004802BA" w:rsidP="003270BE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</w:t>
            </w:r>
            <w:r w:rsidR="00BB4FB1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</w:t>
            </w: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</w:t>
            </w:r>
            <w:r w:rsidR="003270BE"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--------------------------------------------------</w:t>
            </w:r>
            <w:r w:rsidR="003270BE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</w:t>
            </w:r>
          </w:p>
          <w:p w14:paraId="5E79E6C7" w14:textId="2DBAF6C2" w:rsidR="00E94B53" w:rsidRPr="0026405F" w:rsidRDefault="003270BE" w:rsidP="003270BE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--------------------------------------------------------------------------------------</w:t>
            </w:r>
            <w:r w:rsidR="0026405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------------------------------------------</w:t>
            </w:r>
            <w:r w:rsidRPr="00E94B5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</w:t>
            </w:r>
            <w:r w:rsidR="0026405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-------------------------------</w:t>
            </w:r>
          </w:p>
        </w:tc>
      </w:tr>
      <w:tr w:rsidR="0026405F" w14:paraId="01016402" w14:textId="77777777" w:rsidTr="0026405F">
        <w:trPr>
          <w:trHeight w:val="3402"/>
        </w:trPr>
        <w:tc>
          <w:tcPr>
            <w:tcW w:w="2947" w:type="dxa"/>
            <w:tcBorders>
              <w:bottom w:val="single" w:sz="4" w:space="0" w:color="auto"/>
            </w:tcBorders>
          </w:tcPr>
          <w:p w14:paraId="29D154F2" w14:textId="77777777" w:rsidR="0026405F" w:rsidRDefault="0026405F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2947" w:type="dxa"/>
            <w:tcBorders>
              <w:bottom w:val="single" w:sz="4" w:space="0" w:color="auto"/>
            </w:tcBorders>
          </w:tcPr>
          <w:p w14:paraId="5EB47F96" w14:textId="77777777" w:rsidR="0026405F" w:rsidRDefault="0026405F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2947" w:type="dxa"/>
            <w:tcBorders>
              <w:bottom w:val="single" w:sz="4" w:space="0" w:color="auto"/>
            </w:tcBorders>
          </w:tcPr>
          <w:p w14:paraId="4D8F75C2" w14:textId="77777777" w:rsidR="0026405F" w:rsidRDefault="0026405F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2947" w:type="dxa"/>
            <w:tcBorders>
              <w:bottom w:val="single" w:sz="4" w:space="0" w:color="auto"/>
            </w:tcBorders>
          </w:tcPr>
          <w:p w14:paraId="13A56C45" w14:textId="77777777" w:rsidR="0026405F" w:rsidRDefault="0026405F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2947" w:type="dxa"/>
            <w:tcBorders>
              <w:bottom w:val="single" w:sz="4" w:space="0" w:color="auto"/>
            </w:tcBorders>
          </w:tcPr>
          <w:p w14:paraId="4C374FE8" w14:textId="77777777" w:rsidR="0026405F" w:rsidRDefault="0026405F" w:rsidP="004F73A2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</w:p>
        </w:tc>
      </w:tr>
      <w:tr w:rsidR="00B90AE4" w14:paraId="7B0A34FB" w14:textId="77777777" w:rsidTr="00EC1182">
        <w:trPr>
          <w:trHeight w:val="1701"/>
        </w:trPr>
        <w:tc>
          <w:tcPr>
            <w:tcW w:w="2947" w:type="dxa"/>
            <w:tcBorders>
              <w:bottom w:val="single" w:sz="4" w:space="0" w:color="auto"/>
            </w:tcBorders>
            <w:vAlign w:val="center"/>
          </w:tcPr>
          <w:p w14:paraId="18E471E8" w14:textId="6C09ABE8" w:rsidR="00B90AE4" w:rsidRDefault="00EC1182" w:rsidP="00EC1182">
            <w:pPr>
              <w:spacing w:line="360" w:lineRule="auto"/>
              <w:jc w:val="center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A6A6A6" w:themeColor="background1" w:themeShade="A6"/>
                <w:sz w:val="20"/>
                <w:szCs w:val="20"/>
                <w:lang w:eastAsia="de-CH"/>
              </w:rPr>
              <w:drawing>
                <wp:inline distT="0" distB="0" distL="0" distR="0" wp14:anchorId="4A14D65F" wp14:editId="3CEEA453">
                  <wp:extent cx="1600087" cy="900000"/>
                  <wp:effectExtent l="0" t="0" r="635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12-10-24-14h58m14s130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08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tcBorders>
              <w:bottom w:val="single" w:sz="4" w:space="0" w:color="auto"/>
            </w:tcBorders>
            <w:vAlign w:val="center"/>
          </w:tcPr>
          <w:p w14:paraId="0EF285F6" w14:textId="17B95ECB" w:rsidR="00B90AE4" w:rsidRDefault="00EC1182" w:rsidP="00EC1182">
            <w:pPr>
              <w:spacing w:line="360" w:lineRule="auto"/>
              <w:jc w:val="center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A6A6A6" w:themeColor="background1" w:themeShade="A6"/>
                <w:sz w:val="20"/>
                <w:szCs w:val="20"/>
                <w:lang w:eastAsia="de-CH"/>
              </w:rPr>
              <w:drawing>
                <wp:inline distT="0" distB="0" distL="0" distR="0" wp14:anchorId="3D764107" wp14:editId="3DFD625E">
                  <wp:extent cx="1600087" cy="900000"/>
                  <wp:effectExtent l="0" t="0" r="635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12-10-24-15h01m06s223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08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tcBorders>
              <w:bottom w:val="single" w:sz="4" w:space="0" w:color="auto"/>
            </w:tcBorders>
            <w:vAlign w:val="center"/>
          </w:tcPr>
          <w:p w14:paraId="0909D615" w14:textId="42A13172" w:rsidR="00B90AE4" w:rsidRDefault="00B90AE4" w:rsidP="00EC1182">
            <w:pPr>
              <w:spacing w:line="360" w:lineRule="auto"/>
              <w:jc w:val="center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A6A6A6" w:themeColor="background1" w:themeShade="A6"/>
                <w:sz w:val="20"/>
                <w:szCs w:val="20"/>
                <w:lang w:eastAsia="de-CH"/>
              </w:rPr>
              <w:drawing>
                <wp:inline distT="0" distB="0" distL="0" distR="0" wp14:anchorId="32CB94B1" wp14:editId="24FF523A">
                  <wp:extent cx="1600676" cy="900000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12-06-28-14h12m46s21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676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tcBorders>
              <w:bottom w:val="single" w:sz="4" w:space="0" w:color="auto"/>
            </w:tcBorders>
            <w:vAlign w:val="center"/>
          </w:tcPr>
          <w:p w14:paraId="5966A172" w14:textId="7643A6F1" w:rsidR="00B90AE4" w:rsidRDefault="0026405F" w:rsidP="00EC1182">
            <w:pPr>
              <w:spacing w:line="360" w:lineRule="auto"/>
              <w:jc w:val="center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A6A6A6" w:themeColor="background1" w:themeShade="A6"/>
                <w:sz w:val="20"/>
                <w:szCs w:val="20"/>
                <w:lang w:eastAsia="de-CH"/>
              </w:rPr>
              <w:drawing>
                <wp:inline distT="0" distB="0" distL="0" distR="0" wp14:anchorId="1C686589" wp14:editId="291D1146">
                  <wp:extent cx="1600087" cy="900000"/>
                  <wp:effectExtent l="0" t="0" r="635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12-10-24-15h05m20s203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08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tcBorders>
              <w:bottom w:val="single" w:sz="4" w:space="0" w:color="auto"/>
            </w:tcBorders>
            <w:vAlign w:val="center"/>
          </w:tcPr>
          <w:p w14:paraId="514C66A2" w14:textId="4BB96380" w:rsidR="00B90AE4" w:rsidRDefault="00EC1182" w:rsidP="00EC1182">
            <w:pPr>
              <w:spacing w:line="360" w:lineRule="auto"/>
              <w:jc w:val="center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A6A6A6" w:themeColor="background1" w:themeShade="A6"/>
                <w:sz w:val="20"/>
                <w:szCs w:val="20"/>
                <w:lang w:eastAsia="de-CH"/>
              </w:rPr>
              <w:drawing>
                <wp:inline distT="0" distB="0" distL="0" distR="0" wp14:anchorId="222AFF0B" wp14:editId="015CA721">
                  <wp:extent cx="1600087" cy="900000"/>
                  <wp:effectExtent l="0" t="0" r="635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12-10-24-15h02m42s148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08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95093C" w14:textId="720241CD" w:rsidR="001B1D2B" w:rsidRPr="00270D8B" w:rsidRDefault="001B1D2B" w:rsidP="00780417">
      <w:pPr>
        <w:rPr>
          <w:rFonts w:ascii="Arial" w:hAnsi="Arial" w:cs="Arial"/>
          <w:color w:val="A6A6A6" w:themeColor="background1" w:themeShade="A6"/>
          <w:sz w:val="20"/>
          <w:szCs w:val="20"/>
        </w:rPr>
      </w:pPr>
    </w:p>
    <w:sectPr w:rsidR="001B1D2B" w:rsidRPr="00270D8B" w:rsidSect="004802B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8" w:h="11906" w:orient="landscape"/>
      <w:pgMar w:top="406" w:right="1417" w:bottom="851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BAB613" w14:textId="77777777" w:rsidR="0089235B" w:rsidRDefault="0089235B" w:rsidP="00780417">
      <w:pPr>
        <w:spacing w:after="0" w:line="240" w:lineRule="auto"/>
      </w:pPr>
      <w:r>
        <w:separator/>
      </w:r>
    </w:p>
  </w:endnote>
  <w:endnote w:type="continuationSeparator" w:id="0">
    <w:p w14:paraId="37886581" w14:textId="77777777" w:rsidR="0089235B" w:rsidRDefault="0089235B" w:rsidP="00780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03440D" w14:textId="77777777" w:rsidR="00965E6D" w:rsidRDefault="00965E6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0AD771" w14:textId="77777777" w:rsidR="00965E6D" w:rsidRDefault="00965E6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CD71F3" w14:textId="77777777" w:rsidR="00965E6D" w:rsidRDefault="00965E6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253739" w14:textId="77777777" w:rsidR="0089235B" w:rsidRDefault="0089235B" w:rsidP="00780417">
      <w:pPr>
        <w:spacing w:after="0" w:line="240" w:lineRule="auto"/>
      </w:pPr>
      <w:r>
        <w:separator/>
      </w:r>
    </w:p>
  </w:footnote>
  <w:footnote w:type="continuationSeparator" w:id="0">
    <w:p w14:paraId="26813BD2" w14:textId="77777777" w:rsidR="0089235B" w:rsidRDefault="0089235B" w:rsidP="007804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4B1D83" w14:textId="77777777" w:rsidR="00965E6D" w:rsidRDefault="00965E6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58D59D" w14:textId="77777777" w:rsidR="00BB4FB1" w:rsidRPr="00780417" w:rsidRDefault="00BB4FB1">
    <w:pPr>
      <w:pStyle w:val="Kopfzeile"/>
      <w:rPr>
        <w:rFonts w:ascii="Arial" w:hAnsi="Arial" w:cs="Arial"/>
        <w:b/>
        <w:sz w:val="24"/>
        <w:szCs w:val="24"/>
      </w:rPr>
    </w:pPr>
    <w:r>
      <w:rPr>
        <w:rFonts w:ascii="Arial" w:hAnsi="Arial"/>
        <w:noProof/>
        <w:lang w:eastAsia="de-CH"/>
      </w:rPr>
      <w:drawing>
        <wp:inline distT="0" distB="0" distL="0" distR="0" wp14:anchorId="30755602" wp14:editId="20716192">
          <wp:extent cx="1196502" cy="334680"/>
          <wp:effectExtent l="0" t="0" r="3810" b="8255"/>
          <wp:docPr id="9" name="Bild 1" descr="MySchool_Dossier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ySchool_Dossier_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8965" cy="33536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rFonts w:ascii="Arial" w:hAnsi="Arial" w:cs="Arial"/>
        <w:b/>
        <w:sz w:val="24"/>
        <w:szCs w:val="24"/>
      </w:rPr>
      <w:t>Arbeitsblatt 3</w:t>
    </w:r>
  </w:p>
  <w:p w14:paraId="6207C82B" w14:textId="77777777" w:rsidR="00BB4FB1" w:rsidRDefault="00BB4FB1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BFF30B" w14:textId="77777777" w:rsidR="00965E6D" w:rsidRDefault="00965E6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B068B"/>
    <w:multiLevelType w:val="hybridMultilevel"/>
    <w:tmpl w:val="7A80E1D4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CD5"/>
    <w:rsid w:val="000322CC"/>
    <w:rsid w:val="00087B7C"/>
    <w:rsid w:val="001B1D2B"/>
    <w:rsid w:val="00256E04"/>
    <w:rsid w:val="0026405F"/>
    <w:rsid w:val="00270D8B"/>
    <w:rsid w:val="002E2FE0"/>
    <w:rsid w:val="003270BE"/>
    <w:rsid w:val="003464B4"/>
    <w:rsid w:val="004802BA"/>
    <w:rsid w:val="00485ED0"/>
    <w:rsid w:val="00490499"/>
    <w:rsid w:val="004C3889"/>
    <w:rsid w:val="004C666F"/>
    <w:rsid w:val="004F73A2"/>
    <w:rsid w:val="00590A40"/>
    <w:rsid w:val="005916C2"/>
    <w:rsid w:val="00780417"/>
    <w:rsid w:val="00847626"/>
    <w:rsid w:val="00877E04"/>
    <w:rsid w:val="0089235B"/>
    <w:rsid w:val="008C40D9"/>
    <w:rsid w:val="00965E6D"/>
    <w:rsid w:val="00A53BBE"/>
    <w:rsid w:val="00A548E3"/>
    <w:rsid w:val="00B87DDC"/>
    <w:rsid w:val="00B90AE4"/>
    <w:rsid w:val="00BB4FB1"/>
    <w:rsid w:val="00C136B0"/>
    <w:rsid w:val="00C67CD5"/>
    <w:rsid w:val="00CD5F2F"/>
    <w:rsid w:val="00D97C89"/>
    <w:rsid w:val="00E26F99"/>
    <w:rsid w:val="00E94B53"/>
    <w:rsid w:val="00EC1182"/>
    <w:rsid w:val="00EC322E"/>
    <w:rsid w:val="00F2227D"/>
    <w:rsid w:val="00F91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284A04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7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7CD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804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80417"/>
  </w:style>
  <w:style w:type="paragraph" w:styleId="Fuzeile">
    <w:name w:val="footer"/>
    <w:basedOn w:val="Standard"/>
    <w:link w:val="FuzeileZchn"/>
    <w:uiPriority w:val="99"/>
    <w:unhideWhenUsed/>
    <w:rsid w:val="007804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80417"/>
  </w:style>
  <w:style w:type="paragraph" w:styleId="Listenabsatz">
    <w:name w:val="List Paragraph"/>
    <w:basedOn w:val="Standard"/>
    <w:uiPriority w:val="34"/>
    <w:qFormat/>
    <w:rsid w:val="00780417"/>
    <w:pPr>
      <w:ind w:left="720"/>
      <w:contextualSpacing/>
    </w:pPr>
  </w:style>
  <w:style w:type="table" w:styleId="Tabellenraster">
    <w:name w:val="Table Grid"/>
    <w:basedOn w:val="NormaleTabelle"/>
    <w:uiPriority w:val="59"/>
    <w:rsid w:val="00E94B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7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7CD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804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80417"/>
  </w:style>
  <w:style w:type="paragraph" w:styleId="Fuzeile">
    <w:name w:val="footer"/>
    <w:basedOn w:val="Standard"/>
    <w:link w:val="FuzeileZchn"/>
    <w:uiPriority w:val="99"/>
    <w:unhideWhenUsed/>
    <w:rsid w:val="007804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80417"/>
  </w:style>
  <w:style w:type="paragraph" w:styleId="Listenabsatz">
    <w:name w:val="List Paragraph"/>
    <w:basedOn w:val="Standard"/>
    <w:uiPriority w:val="34"/>
    <w:qFormat/>
    <w:rsid w:val="00780417"/>
    <w:pPr>
      <w:ind w:left="720"/>
      <w:contextualSpacing/>
    </w:pPr>
  </w:style>
  <w:style w:type="table" w:styleId="Tabellenraster">
    <w:name w:val="Table Grid"/>
    <w:basedOn w:val="NormaleTabelle"/>
    <w:uiPriority w:val="59"/>
    <w:rsid w:val="00E94B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F9D371-351B-443D-A4AD-8395C625E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368A63B9.dotm</Template>
  <TotalTime>0</TotalTime>
  <Pages>2</Pages>
  <Words>945</Words>
  <Characters>5956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Informatik tpc ag</Company>
  <LinksUpToDate>false</LinksUpToDate>
  <CharactersWithSpaces>6888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grössten Naturgewalten, Folge 2, Arbeitsblatt 3</dc:title>
  <dc:creator>Spinas, Andreas</dc:creator>
  <cp:lastModifiedBy>Schneider, Nadja (SRF)</cp:lastModifiedBy>
  <cp:revision>23</cp:revision>
  <cp:lastPrinted>2012-06-25T19:27:00Z</cp:lastPrinted>
  <dcterms:created xsi:type="dcterms:W3CDTF">2012-06-21T11:45:00Z</dcterms:created>
  <dcterms:modified xsi:type="dcterms:W3CDTF">2013-05-30T07:47:00Z</dcterms:modified>
</cp:coreProperties>
</file>