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0"/>
        <w:gridCol w:w="180"/>
        <w:gridCol w:w="1440"/>
        <w:gridCol w:w="2160"/>
        <w:gridCol w:w="324"/>
        <w:gridCol w:w="2410"/>
      </w:tblGrid>
      <w:tr w:rsidR="008C2425" w:rsidTr="00E2015F">
        <w:trPr>
          <w:cantSplit/>
          <w:trHeight w:val="20"/>
        </w:trPr>
        <w:tc>
          <w:tcPr>
            <w:tcW w:w="9284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E2015F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335FCA" w:rsidP="00CB15CC">
            <w:pPr>
              <w:ind w:left="708" w:hanging="708"/>
              <w:rPr>
                <w:rFonts w:ascii="Arial" w:hAnsi="Arial"/>
                <w:sz w:val="26"/>
              </w:rPr>
            </w:pPr>
            <w:r w:rsidRPr="00335FCA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4.75pt;visibility:visible">
                  <v:imagedata r:id="rId8" o:title="MySchool_Dossier_Logo"/>
                </v:shape>
              </w:pict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734" w:type="dxa"/>
            <w:gridSpan w:val="2"/>
            <w:vAlign w:val="bottom"/>
          </w:tcPr>
          <w:p w:rsidR="005D7D38" w:rsidRDefault="00E2015F" w:rsidP="008705A4">
            <w:pPr>
              <w:pStyle w:val="berschrift4"/>
              <w:spacing w:after="40"/>
              <w:jc w:val="right"/>
            </w:pPr>
            <w:r>
              <w:t>Gruppena</w:t>
            </w:r>
            <w:r w:rsidR="00F52AC1">
              <w:t>rbeit</w:t>
            </w:r>
            <w:r w:rsidR="008705A4">
              <w:t>en</w:t>
            </w:r>
          </w:p>
        </w:tc>
      </w:tr>
      <w:tr w:rsidR="005D7D38" w:rsidTr="00E2015F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734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 w:rsidTr="00E2015F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734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E2015F" w:rsidTr="00E2015F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E2015F" w:rsidRDefault="00335FCA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335FCA">
              <w:rPr>
                <w:rFonts w:ascii="Arial" w:hAnsi="Arial"/>
                <w:noProof/>
                <w:sz w:val="10"/>
                <w:lang w:eastAsia="de-CH"/>
              </w:rPr>
              <w:pict>
                <v:shape id="_x0000_i1026" type="#_x0000_t75" style="width:131.25pt;height:95.25pt;visibility:visible">
                  <v:imagedata r:id="rId9" o:title="3227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924" w:type="dxa"/>
            <w:gridSpan w:val="3"/>
            <w:shd w:val="clear" w:color="auto" w:fill="C7C0B9"/>
          </w:tcPr>
          <w:p w:rsidR="00E2015F" w:rsidRPr="0010037E" w:rsidRDefault="00E2015F" w:rsidP="007E51A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410" w:type="dxa"/>
            <w:shd w:val="clear" w:color="auto" w:fill="C7C0B9"/>
          </w:tcPr>
          <w:p w:rsidR="00E2015F" w:rsidRPr="0010037E" w:rsidRDefault="00E2015F" w:rsidP="007E51A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E2015F" w:rsidTr="00E2015F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4" w:type="dxa"/>
            <w:gridSpan w:val="4"/>
            <w:shd w:val="clear" w:color="auto" w:fill="EAEAEA"/>
          </w:tcPr>
          <w:p w:rsidR="00E2015F" w:rsidRPr="0010037E" w:rsidRDefault="00E2015F" w:rsidP="007E51AC">
            <w:pPr>
              <w:rPr>
                <w:rFonts w:ascii="Arial" w:hAnsi="Arial"/>
                <w:b/>
                <w:bCs/>
                <w:sz w:val="26"/>
              </w:rPr>
            </w:pPr>
          </w:p>
          <w:p w:rsidR="00E2015F" w:rsidRPr="0010037E" w:rsidRDefault="00E2015F" w:rsidP="007E51AC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Tiermedizin</w:t>
            </w:r>
          </w:p>
        </w:tc>
      </w:tr>
      <w:tr w:rsidR="00E2015F" w:rsidTr="00E2015F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E2015F" w:rsidRDefault="00E2015F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4" w:type="dxa"/>
            <w:gridSpan w:val="4"/>
            <w:tcBorders>
              <w:bottom w:val="nil"/>
            </w:tcBorders>
            <w:shd w:val="clear" w:color="auto" w:fill="EAEAEA"/>
          </w:tcPr>
          <w:p w:rsidR="00E2015F" w:rsidRPr="0010037E" w:rsidRDefault="00E2015F" w:rsidP="007E51A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Tierarzt auf dem Lande – Im Schlachthof – Hightech-Operation – H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z w:val="20"/>
              </w:rPr>
              <w:t>möopathie</w:t>
            </w:r>
          </w:p>
          <w:p w:rsidR="00E2015F" w:rsidRPr="0010037E" w:rsidRDefault="00E2015F" w:rsidP="007E51AC">
            <w:pPr>
              <w:ind w:firstLine="709"/>
              <w:rPr>
                <w:rFonts w:ascii="Arial" w:hAnsi="Arial"/>
                <w:sz w:val="20"/>
              </w:rPr>
            </w:pPr>
          </w:p>
          <w:p w:rsidR="00E2015F" w:rsidRPr="0010037E" w:rsidRDefault="00E2015F" w:rsidP="007E51AC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29:45</w:t>
            </w:r>
            <w:r w:rsidRPr="0010037E">
              <w:rPr>
                <w:rFonts w:ascii="Arial" w:hAnsi="Arial"/>
                <w:sz w:val="20"/>
              </w:rPr>
              <w:t xml:space="preserve"> Minuten</w:t>
            </w:r>
          </w:p>
        </w:tc>
      </w:tr>
    </w:tbl>
    <w:p w:rsidR="00480092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77"/>
        <w:gridCol w:w="180"/>
        <w:gridCol w:w="6258"/>
      </w:tblGrid>
      <w:tr w:rsidR="00335FCA" w:rsidTr="00A82058">
        <w:tc>
          <w:tcPr>
            <w:tcW w:w="2777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335FCA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227_img_b_2.jpg" style="width:132pt;height:95.25pt;visibility:visible">
                  <v:imagedata r:id="rId10" o:title="3227_img_b_2"/>
                </v:shape>
              </w:pict>
            </w:r>
          </w:p>
        </w:tc>
        <w:tc>
          <w:tcPr>
            <w:tcW w:w="180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 w:val="restart"/>
          </w:tcPr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1. Gruppe: Wie verläuft die Schlac</w:t>
            </w:r>
            <w:r w:rsidRPr="0082082B">
              <w:rPr>
                <w:rFonts w:ascii="Arial" w:hAnsi="Arial"/>
                <w:b/>
                <w:sz w:val="20"/>
              </w:rPr>
              <w:t>h</w:t>
            </w:r>
            <w:r w:rsidRPr="0082082B">
              <w:rPr>
                <w:rFonts w:ascii="Arial" w:hAnsi="Arial"/>
                <w:b/>
                <w:sz w:val="20"/>
              </w:rPr>
              <w:t>tung?</w:t>
            </w:r>
          </w:p>
          <w:p w:rsidR="00335FCA" w:rsidRDefault="00335FCA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sz w:val="20"/>
              </w:rPr>
            </w:pPr>
          </w:p>
          <w:p w:rsidR="008705A4" w:rsidRDefault="008705A4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2. Gruppe: Wer arbeitet im/für den Schlachthof?</w:t>
            </w:r>
          </w:p>
          <w:p w:rsidR="00335FCA" w:rsidRDefault="00335FCA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Default="008705A4" w:rsidP="008705A4">
            <w:pPr>
              <w:rPr>
                <w:rFonts w:ascii="Arial" w:hAnsi="Arial"/>
                <w:b/>
                <w:sz w:val="20"/>
                <w:lang w:eastAsia="de-DE"/>
              </w:rPr>
            </w:pPr>
          </w:p>
          <w:p w:rsidR="008705A4" w:rsidRPr="0082082B" w:rsidRDefault="008705A4" w:rsidP="008705A4">
            <w:pPr>
              <w:rPr>
                <w:rFonts w:ascii="Arial" w:hAnsi="Arial"/>
                <w:sz w:val="20"/>
                <w:lang w:eastAsia="de-DE"/>
              </w:rPr>
            </w:pPr>
          </w:p>
          <w:p w:rsidR="00335FCA" w:rsidRPr="0082082B" w:rsidRDefault="00335FCA" w:rsidP="00E2015F">
            <w:pPr>
              <w:rPr>
                <w:rFonts w:ascii="Arial" w:hAnsi="Arial"/>
                <w:b/>
                <w:sz w:val="20"/>
              </w:rPr>
            </w:pPr>
          </w:p>
          <w:p w:rsidR="00335FCA" w:rsidRDefault="00335FCA" w:rsidP="00E2015F">
            <w:pPr>
              <w:rPr>
                <w:rFonts w:ascii="Arial" w:hAnsi="Arial"/>
                <w:b/>
                <w:sz w:val="20"/>
              </w:rPr>
            </w:pPr>
            <w:r w:rsidRPr="0082082B">
              <w:rPr>
                <w:rFonts w:ascii="Arial" w:hAnsi="Arial"/>
                <w:b/>
                <w:sz w:val="20"/>
              </w:rPr>
              <w:t>3. Gruppe: Was wird getan, um die Fleischqualität zu sichern?</w:t>
            </w: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8705A4" w:rsidRDefault="008705A4" w:rsidP="00335FCA">
            <w:pPr>
              <w:rPr>
                <w:rFonts w:ascii="Arial" w:hAnsi="Arial"/>
                <w:b/>
                <w:sz w:val="20"/>
              </w:rPr>
            </w:pPr>
          </w:p>
          <w:p w:rsidR="00335FCA" w:rsidRPr="008705A4" w:rsidRDefault="00335FCA" w:rsidP="008705A4">
            <w:pPr>
              <w:rPr>
                <w:rFonts w:ascii="Arial" w:hAnsi="Arial"/>
                <w:b/>
                <w:sz w:val="20"/>
              </w:rPr>
            </w:pPr>
            <w:r w:rsidRPr="00335FCA">
              <w:rPr>
                <w:rFonts w:ascii="Arial" w:hAnsi="Arial"/>
                <w:b/>
                <w:sz w:val="20"/>
              </w:rPr>
              <w:t>4. Gruppe: Was wird für den Tie</w:t>
            </w:r>
            <w:r w:rsidRPr="00335FCA">
              <w:rPr>
                <w:rFonts w:ascii="Arial" w:hAnsi="Arial"/>
                <w:b/>
                <w:sz w:val="20"/>
              </w:rPr>
              <w:t>r</w:t>
            </w:r>
            <w:r w:rsidR="008705A4">
              <w:rPr>
                <w:rFonts w:ascii="Arial" w:hAnsi="Arial"/>
                <w:b/>
                <w:sz w:val="20"/>
              </w:rPr>
              <w:t>schutz getan?</w:t>
            </w:r>
          </w:p>
        </w:tc>
      </w:tr>
      <w:tr w:rsidR="00335FCA" w:rsidTr="00A82058">
        <w:tc>
          <w:tcPr>
            <w:tcW w:w="2777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335FCA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227_img_b_4.jpg" style="width:132pt;height:95.25pt;visibility:visible">
                  <v:imagedata r:id="rId11" o:title="3227_img_b_4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335FCA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227_bn_fleischverkauf.jpg" style="width:132pt;height:95.25pt;visibility:visible">
                  <v:imagedata r:id="rId12" o:title="3227_bn_fleischverkauf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35FCA" w:rsidTr="00E2015F">
        <w:tc>
          <w:tcPr>
            <w:tcW w:w="2777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335FCA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227_img_b_3.jpg" style="width:132pt;height:95.25pt;visibility:visible">
                  <v:imagedata r:id="rId13" o:title="3227_img_b_3"/>
                </v:shape>
              </w:pict>
            </w:r>
          </w:p>
        </w:tc>
        <w:tc>
          <w:tcPr>
            <w:tcW w:w="180" w:type="dxa"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vMerge/>
          </w:tcPr>
          <w:p w:rsidR="00335FCA" w:rsidRDefault="00335FCA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705A4" w:rsidTr="00E2015F">
        <w:trPr>
          <w:gridAfter w:val="2"/>
          <w:wAfter w:w="6438" w:type="dxa"/>
        </w:trPr>
        <w:tc>
          <w:tcPr>
            <w:tcW w:w="2777" w:type="dxa"/>
          </w:tcPr>
          <w:p w:rsidR="008705A4" w:rsidRDefault="008705A4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  <w:p w:rsidR="008705A4" w:rsidRDefault="008705A4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 w:rsidRPr="00335FCA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36" type="#_x0000_t75" alt="3227_bn_homoeopathie.jpg" style="width:132pt;height:95.25pt;visibility:visible">
                  <v:imagedata r:id="rId14" o:title="3227_bn_homoeopathie"/>
                </v:shape>
              </w:pict>
            </w:r>
          </w:p>
        </w:tc>
      </w:tr>
      <w:tr w:rsidR="008705A4" w:rsidTr="00E2015F">
        <w:trPr>
          <w:gridAfter w:val="1"/>
          <w:wAfter w:w="6258" w:type="dxa"/>
        </w:trPr>
        <w:tc>
          <w:tcPr>
            <w:tcW w:w="2777" w:type="dxa"/>
          </w:tcPr>
          <w:p w:rsidR="008705A4" w:rsidRDefault="008705A4" w:rsidP="007E5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705A4" w:rsidRDefault="008705A4" w:rsidP="007E5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FE1" w:rsidRDefault="005C0FE1">
      <w:r>
        <w:separator/>
      </w:r>
    </w:p>
  </w:endnote>
  <w:endnote w:type="continuationSeparator" w:id="0">
    <w:p w:rsidR="005C0FE1" w:rsidRDefault="005C0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075"/>
      <w:gridCol w:w="2358"/>
      <w:gridCol w:w="1825"/>
    </w:tblGrid>
    <w:tr w:rsidR="00F92083" w:rsidTr="00CF691A">
      <w:tc>
        <w:tcPr>
          <w:tcW w:w="2777" w:type="dxa"/>
        </w:tcPr>
        <w:p w:rsidR="00F92083" w:rsidRDefault="00F92083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CF691A" w:rsidRDefault="00CF691A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CF691A" w:rsidRDefault="00F92083" w:rsidP="007E51A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CF691A" w:rsidRDefault="00DE4DE0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705A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705A4" w:rsidRPr="008705A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F92083" w:rsidRPr="005A0F97" w:rsidTr="00DC176D">
      <w:tc>
        <w:tcPr>
          <w:tcW w:w="2777" w:type="dxa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5A0F97" w:rsidRDefault="00DC176D" w:rsidP="007E51A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5A0F97" w:rsidRDefault="00F92083" w:rsidP="007E51A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DE4DE0" w:rsidP="007E51A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705A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705A4" w:rsidRPr="008705A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FE1" w:rsidRDefault="005C0FE1">
      <w:r>
        <w:separator/>
      </w:r>
    </w:p>
  </w:footnote>
  <w:footnote w:type="continuationSeparator" w:id="0">
    <w:p w:rsidR="005C0FE1" w:rsidRDefault="005C0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335FCA" w:rsidP="00143CB8">
          <w:pPr>
            <w:ind w:left="708" w:hanging="708"/>
            <w:rPr>
              <w:rFonts w:ascii="Arial" w:hAnsi="Arial"/>
              <w:sz w:val="26"/>
            </w:rPr>
          </w:pPr>
          <w:r w:rsidRPr="00335FCA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MySchool_Dossier_Logo" style="width:196.5pt;height:54.75pt;visibility:visible">
                <v:imagedata r:id="rId1" o:title="MySchool_Dossier_Logo"/>
              </v:shape>
            </w:pict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3E7E3E" w:rsidP="007E51AC">
          <w:pPr>
            <w:pStyle w:val="berschrift4"/>
            <w:spacing w:after="40"/>
            <w:jc w:val="right"/>
          </w:pPr>
          <w:r>
            <w:t>Lösungen zu den Gruppenarbeiten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E2015F" w:rsidRDefault="00E2015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Dossier Tiermedizin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AF2C3A"/>
    <w:multiLevelType w:val="hybridMultilevel"/>
    <w:tmpl w:val="F6105E74"/>
    <w:lvl w:ilvl="0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F902B4"/>
    <w:multiLevelType w:val="hybridMultilevel"/>
    <w:tmpl w:val="AD5AEA2C"/>
    <w:lvl w:ilvl="0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130AFF"/>
    <w:multiLevelType w:val="hybridMultilevel"/>
    <w:tmpl w:val="337EDC80"/>
    <w:lvl w:ilvl="0" w:tplc="08070001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2E3C1314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902352"/>
    <w:multiLevelType w:val="hybridMultilevel"/>
    <w:tmpl w:val="FC8AC31C"/>
    <w:lvl w:ilvl="0" w:tplc="CC962B9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0C4E856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368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FCA"/>
    <w:rsid w:val="00012008"/>
    <w:rsid w:val="00024687"/>
    <w:rsid w:val="00034C0B"/>
    <w:rsid w:val="000542A1"/>
    <w:rsid w:val="00054A08"/>
    <w:rsid w:val="00065561"/>
    <w:rsid w:val="00086C9A"/>
    <w:rsid w:val="000B73FE"/>
    <w:rsid w:val="00143CB8"/>
    <w:rsid w:val="001467F6"/>
    <w:rsid w:val="00166279"/>
    <w:rsid w:val="001B3C76"/>
    <w:rsid w:val="00213E85"/>
    <w:rsid w:val="002338AA"/>
    <w:rsid w:val="00233B90"/>
    <w:rsid w:val="002558F8"/>
    <w:rsid w:val="00257F9B"/>
    <w:rsid w:val="0028348D"/>
    <w:rsid w:val="002D0E33"/>
    <w:rsid w:val="00323D0D"/>
    <w:rsid w:val="00330A77"/>
    <w:rsid w:val="00335FCA"/>
    <w:rsid w:val="003429F6"/>
    <w:rsid w:val="003E7E3E"/>
    <w:rsid w:val="0044293F"/>
    <w:rsid w:val="00480092"/>
    <w:rsid w:val="00485C23"/>
    <w:rsid w:val="004B6E8A"/>
    <w:rsid w:val="004D49D5"/>
    <w:rsid w:val="004D58C1"/>
    <w:rsid w:val="004E267D"/>
    <w:rsid w:val="004E5D66"/>
    <w:rsid w:val="0058095E"/>
    <w:rsid w:val="005841F8"/>
    <w:rsid w:val="005A0F97"/>
    <w:rsid w:val="005C0FE1"/>
    <w:rsid w:val="005D1E03"/>
    <w:rsid w:val="005D7D38"/>
    <w:rsid w:val="005F6BBF"/>
    <w:rsid w:val="00614018"/>
    <w:rsid w:val="006E2F5F"/>
    <w:rsid w:val="006F0AE2"/>
    <w:rsid w:val="006F78B1"/>
    <w:rsid w:val="0070285A"/>
    <w:rsid w:val="0070429F"/>
    <w:rsid w:val="00766C9D"/>
    <w:rsid w:val="007776A8"/>
    <w:rsid w:val="007B0B1A"/>
    <w:rsid w:val="007E51AC"/>
    <w:rsid w:val="008705A4"/>
    <w:rsid w:val="008C2425"/>
    <w:rsid w:val="00976744"/>
    <w:rsid w:val="0098167D"/>
    <w:rsid w:val="0098392B"/>
    <w:rsid w:val="009B2299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24596"/>
    <w:rsid w:val="00C33582"/>
    <w:rsid w:val="00C712A2"/>
    <w:rsid w:val="00CB15CC"/>
    <w:rsid w:val="00CE62FC"/>
    <w:rsid w:val="00CF691A"/>
    <w:rsid w:val="00D06954"/>
    <w:rsid w:val="00D34455"/>
    <w:rsid w:val="00DC176D"/>
    <w:rsid w:val="00DD166A"/>
    <w:rsid w:val="00DE4DE0"/>
    <w:rsid w:val="00DE57F4"/>
    <w:rsid w:val="00E2015F"/>
    <w:rsid w:val="00E25EBF"/>
    <w:rsid w:val="00E93606"/>
    <w:rsid w:val="00EA4561"/>
    <w:rsid w:val="00EC5921"/>
    <w:rsid w:val="00ED0463"/>
    <w:rsid w:val="00EF6A64"/>
    <w:rsid w:val="00F24043"/>
    <w:rsid w:val="00F52AC1"/>
    <w:rsid w:val="00F547CC"/>
    <w:rsid w:val="00F92083"/>
    <w:rsid w:val="00FC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17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176D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E2015F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4_webdokus_loeb_12012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A1C7-5D1C-4722-907F-A01E2A59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Vorlage_4_webdokus_loeb_120125.dotx</Template>
  <TotalTime>0</TotalTime>
  <Pages>1</Pages>
  <Words>44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Sandra Bargetze</cp:lastModifiedBy>
  <cp:revision>3</cp:revision>
  <cp:lastPrinted>2010-07-26T13:15:00Z</cp:lastPrinted>
  <dcterms:created xsi:type="dcterms:W3CDTF">2012-05-11T11:34:00Z</dcterms:created>
  <dcterms:modified xsi:type="dcterms:W3CDTF">2012-05-11T11:38:00Z</dcterms:modified>
  <cp:category>Zuma Vorlage phe</cp:category>
</cp:coreProperties>
</file>