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1317"/>
        <w:gridCol w:w="1318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9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D41B22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D41B22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7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3"/>
            <w:vAlign w:val="bottom"/>
          </w:tcPr>
          <w:p w:rsidR="00472297" w:rsidRDefault="0053234B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3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3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9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D41B22" w:rsidTr="00D41B22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D41B22" w:rsidRDefault="00D41B22" w:rsidP="004D201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D41B22">
              <w:rPr>
                <w:rFonts w:ascii="Arial" w:hAnsi="Arial"/>
                <w:noProof/>
                <w:sz w:val="10"/>
                <w:lang w:eastAsia="de-CH"/>
              </w:rPr>
              <w:pict>
                <v:shape id="Grafik 2" o:spid="_x0000_i1026" type="#_x0000_t75" alt="3409_bn_ke_jeans.jpg" style="width:131.25pt;height:94.5pt;visibility:visible">
                  <v:imagedata r:id="rId8" o:title="3409_bn_ke_jeans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D41B22" w:rsidRDefault="00D41B2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4922" w:type="dxa"/>
            <w:gridSpan w:val="5"/>
            <w:shd w:val="clear" w:color="auto" w:fill="C7C0B9"/>
          </w:tcPr>
          <w:p w:rsidR="00D41B22" w:rsidRPr="001E5C37" w:rsidRDefault="00D41B22" w:rsidP="004D2011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1348" w:type="dxa"/>
            <w:gridSpan w:val="2"/>
            <w:shd w:val="clear" w:color="auto" w:fill="C7C0B9"/>
          </w:tcPr>
          <w:p w:rsidR="00D41B22" w:rsidRPr="001E5C37" w:rsidRDefault="00D41B22" w:rsidP="004D2011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D41B22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D41B22" w:rsidRDefault="00D41B2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D41B22" w:rsidRDefault="00D41B2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7"/>
            <w:shd w:val="clear" w:color="auto" w:fill="EAEAEA"/>
          </w:tcPr>
          <w:p w:rsidR="00D41B22" w:rsidRPr="001E5C37" w:rsidRDefault="00D41B22" w:rsidP="004D2011">
            <w:pPr>
              <w:rPr>
                <w:rFonts w:ascii="Arial" w:hAnsi="Arial"/>
                <w:b/>
                <w:bCs/>
                <w:sz w:val="26"/>
              </w:rPr>
            </w:pPr>
          </w:p>
          <w:p w:rsidR="00D41B22" w:rsidRPr="001E5C37" w:rsidRDefault="00D41B22" w:rsidP="004D2011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Kulturelle Eigenheiten</w:t>
            </w:r>
          </w:p>
        </w:tc>
      </w:tr>
      <w:tr w:rsidR="00D41B22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D41B22" w:rsidRDefault="00D41B2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D41B22" w:rsidRDefault="00D41B2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7"/>
            <w:tcBorders>
              <w:bottom w:val="nil"/>
            </w:tcBorders>
            <w:shd w:val="clear" w:color="auto" w:fill="EAEAEA"/>
          </w:tcPr>
          <w:p w:rsidR="00D41B22" w:rsidRPr="001E5C37" w:rsidRDefault="00D41B22" w:rsidP="004D2011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Jeans (17)</w:t>
            </w:r>
          </w:p>
          <w:p w:rsidR="00D41B22" w:rsidRPr="001E5C37" w:rsidRDefault="00D41B22" w:rsidP="004D2011">
            <w:pPr>
              <w:rPr>
                <w:rFonts w:ascii="Arial" w:hAnsi="Arial"/>
                <w:sz w:val="20"/>
              </w:rPr>
            </w:pPr>
          </w:p>
          <w:p w:rsidR="00D41B22" w:rsidRDefault="00D41B22" w:rsidP="004D2011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14:30</w:t>
            </w:r>
            <w:r w:rsidRPr="001E5C37">
              <w:rPr>
                <w:rFonts w:ascii="Arial" w:hAnsi="Arial"/>
                <w:sz w:val="20"/>
              </w:rPr>
              <w:t xml:space="preserve"> Minuten</w:t>
            </w:r>
          </w:p>
          <w:p w:rsidR="00D41B22" w:rsidRPr="001E5C37" w:rsidRDefault="00D41B22" w:rsidP="004D2011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Zweikanal-Ton</w:t>
            </w:r>
          </w:p>
        </w:tc>
      </w:tr>
      <w:tr w:rsidR="00074F8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4D20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D41B22" w:rsidP="004D20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D41B22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3" o:spid="_x0000_i1027" type="#_x0000_t75" alt="3409_img_b_1.jpg" style="width:131.25pt;height:95.25pt;visibility:visible">
                  <v:imagedata r:id="rId9" o:title="3409_img_b_1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3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D2011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 w:val="restart"/>
          </w:tcPr>
          <w:p w:rsidR="00D41B22" w:rsidRDefault="00D41B22" w:rsidP="00D41B2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Schau dir den Film an und beantworte die Fragen 1 bis 4. Die Fr</w:t>
            </w:r>
            <w:r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>gen 5 bis 9 löst du erst nach dem Betrachten des Films.</w:t>
            </w:r>
          </w:p>
          <w:p w:rsidR="00D41B22" w:rsidRDefault="00D41B22" w:rsidP="00D41B22">
            <w:pPr>
              <w:pStyle w:val="Default"/>
            </w:pPr>
          </w:p>
          <w:p w:rsidR="00D41B22" w:rsidRPr="00D41B22" w:rsidRDefault="00D41B22" w:rsidP="00D41B22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 w:rsidRPr="00D41B22">
              <w:rPr>
                <w:bCs/>
                <w:sz w:val="20"/>
                <w:szCs w:val="20"/>
              </w:rPr>
              <w:t xml:space="preserve">Wer stellte 1850 Arbeitshosen aus Segelstoff her? </w:t>
            </w:r>
          </w:p>
          <w:p w:rsidR="00D41B22" w:rsidRPr="00D41B22" w:rsidRDefault="00D41B22" w:rsidP="00D41B22">
            <w:pPr>
              <w:pStyle w:val="Default"/>
              <w:ind w:left="457"/>
              <w:rPr>
                <w:sz w:val="20"/>
                <w:szCs w:val="20"/>
              </w:rPr>
            </w:pPr>
          </w:p>
          <w:p w:rsidR="00D41B22" w:rsidRPr="00D41B22" w:rsidRDefault="00D41B22" w:rsidP="00D41B22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D41B22" w:rsidRPr="00D41B22" w:rsidRDefault="00D41B22" w:rsidP="00D41B22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 w:rsidRPr="00D41B22">
              <w:rPr>
                <w:bCs/>
                <w:sz w:val="20"/>
                <w:szCs w:val="20"/>
              </w:rPr>
              <w:t>Welche italienische Hafenstadt ist im Namen Jeans ve</w:t>
            </w:r>
            <w:r w:rsidRPr="00D41B22">
              <w:rPr>
                <w:bCs/>
                <w:sz w:val="20"/>
                <w:szCs w:val="20"/>
              </w:rPr>
              <w:t>r</w:t>
            </w:r>
            <w:r w:rsidRPr="00D41B22">
              <w:rPr>
                <w:bCs/>
                <w:sz w:val="20"/>
                <w:szCs w:val="20"/>
              </w:rPr>
              <w:t xml:space="preserve">steckt? </w:t>
            </w:r>
          </w:p>
          <w:p w:rsidR="00D41B22" w:rsidRDefault="00D41B22" w:rsidP="00D41B22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D41B22" w:rsidRPr="00D41B22" w:rsidRDefault="00D41B22" w:rsidP="00D41B22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D41B22" w:rsidRPr="00D41B22" w:rsidRDefault="00D41B22" w:rsidP="00D41B22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 w:rsidRPr="00D41B22">
              <w:rPr>
                <w:bCs/>
                <w:sz w:val="20"/>
                <w:szCs w:val="20"/>
              </w:rPr>
              <w:t xml:space="preserve">Welche Pflanze verleiht der Blue Jeans ihr typisches Blau? </w:t>
            </w:r>
          </w:p>
          <w:p w:rsidR="00D41B22" w:rsidRDefault="00D41B22" w:rsidP="00D41B22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D41B22" w:rsidRPr="00D41B22" w:rsidRDefault="00D41B22" w:rsidP="00D41B22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D41B22" w:rsidRPr="00D41B22" w:rsidRDefault="00D41B22" w:rsidP="00D41B22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 w:rsidRPr="00D41B22">
              <w:rPr>
                <w:bCs/>
                <w:sz w:val="20"/>
                <w:szCs w:val="20"/>
              </w:rPr>
              <w:t xml:space="preserve">Wieso werden Jeans durchs Tragen an einigen Stellen weiss? </w:t>
            </w:r>
          </w:p>
          <w:p w:rsidR="00D41B22" w:rsidRDefault="00D41B22" w:rsidP="00D41B22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D41B22" w:rsidRPr="00D41B22" w:rsidRDefault="00D41B22" w:rsidP="00D41B22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D41B22" w:rsidRPr="00D41B22" w:rsidRDefault="00D41B22" w:rsidP="00D41B22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 w:rsidRPr="00D41B22">
              <w:rPr>
                <w:bCs/>
                <w:sz w:val="20"/>
                <w:szCs w:val="20"/>
              </w:rPr>
              <w:t xml:space="preserve">Weisst du noch, aus welchen Ländern welche Bestandteile von Jeans herkommen? In welchen Ländern werden bei der Produktion welche Arbeitsschritte gemacht? </w:t>
            </w:r>
          </w:p>
          <w:p w:rsidR="00D41B22" w:rsidRDefault="00D41B22" w:rsidP="00D41B22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D41B22" w:rsidRPr="00D41B22" w:rsidRDefault="00D41B22" w:rsidP="00D41B22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D41B22" w:rsidRPr="00D41B22" w:rsidRDefault="00D41B22" w:rsidP="00D41B22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 w:rsidRPr="00D41B22">
              <w:rPr>
                <w:bCs/>
                <w:sz w:val="20"/>
                <w:szCs w:val="20"/>
              </w:rPr>
              <w:t>Kennst du andere Produkte, deren einzelne Produktion</w:t>
            </w:r>
            <w:r w:rsidRPr="00D41B22">
              <w:rPr>
                <w:bCs/>
                <w:sz w:val="20"/>
                <w:szCs w:val="20"/>
              </w:rPr>
              <w:t>s</w:t>
            </w:r>
            <w:r w:rsidRPr="00D41B22">
              <w:rPr>
                <w:bCs/>
                <w:sz w:val="20"/>
                <w:szCs w:val="20"/>
              </w:rPr>
              <w:t xml:space="preserve">schritte in verschiedenen Ländern stattfinden? </w:t>
            </w:r>
          </w:p>
          <w:p w:rsidR="00D41B22" w:rsidRDefault="00D41B22" w:rsidP="00D41B22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D41B22" w:rsidRPr="00D41B22" w:rsidRDefault="00D41B22" w:rsidP="00D41B22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D41B22" w:rsidRPr="00D41B22" w:rsidRDefault="00D41B22" w:rsidP="00D41B22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bCs/>
                <w:sz w:val="20"/>
                <w:szCs w:val="20"/>
              </w:rPr>
            </w:pPr>
            <w:r w:rsidRPr="00D41B22">
              <w:rPr>
                <w:bCs/>
                <w:sz w:val="20"/>
                <w:szCs w:val="20"/>
              </w:rPr>
              <w:t xml:space="preserve">Bei welchen Anlässen passen Jeans deiner Meinung nach nicht? </w:t>
            </w:r>
          </w:p>
          <w:p w:rsidR="00D41B22" w:rsidRDefault="00D41B22" w:rsidP="00D41B22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D41B22" w:rsidRPr="00D41B22" w:rsidRDefault="00D41B22" w:rsidP="00D41B22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D41B22" w:rsidRPr="00D41B22" w:rsidRDefault="00D41B22" w:rsidP="00D41B22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 w:rsidRPr="00D41B22">
              <w:rPr>
                <w:bCs/>
                <w:sz w:val="20"/>
                <w:szCs w:val="20"/>
              </w:rPr>
              <w:t xml:space="preserve">Wie viel Wert legst du auf Markenjeans? Wieso? </w:t>
            </w:r>
          </w:p>
          <w:p w:rsidR="00D41B22" w:rsidRDefault="00D41B22" w:rsidP="00D41B22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D41B22" w:rsidRPr="00D41B22" w:rsidRDefault="00D41B22" w:rsidP="00D41B22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D41B22" w:rsidRPr="00D41B22" w:rsidRDefault="00D41B22" w:rsidP="00D41B22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 w:rsidRPr="00D41B22">
              <w:rPr>
                <w:bCs/>
                <w:sz w:val="20"/>
                <w:szCs w:val="20"/>
              </w:rPr>
              <w:t xml:space="preserve">Welche Art von Kleidern würdest du nie tragen? </w:t>
            </w:r>
          </w:p>
          <w:p w:rsidR="00074F87" w:rsidRDefault="00074F87" w:rsidP="00D41B22">
            <w:pPr>
              <w:pStyle w:val="Default"/>
              <w:rPr>
                <w:sz w:val="20"/>
              </w:rPr>
            </w:pPr>
          </w:p>
        </w:tc>
      </w:tr>
      <w:tr w:rsidR="00074F87" w:rsidTr="004D2011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4D20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D41B22" w:rsidP="004D20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D41B22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5" o:spid="_x0000_i1028" type="#_x0000_t75" alt="3409_img_b_3.jpg" style="width:131.25pt;height:95.25pt;visibility:visible">
                  <v:imagedata r:id="rId10" o:title="3409_img_b_3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4D20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D41B22" w:rsidP="004D20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D41B22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6" o:spid="_x0000_i1029" type="#_x0000_t75" alt="3409_img_b_4.jpg" style="width:131.25pt;height:95.25pt;visibility:visible">
                  <v:imagedata r:id="rId11" o:title="3409_img_b_4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4D20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D41B22" w:rsidP="004D201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D41B22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7" o:spid="_x0000_i1030" type="#_x0000_t75" alt="3409_img_bn_jeanshose.jpg" style="width:131.25pt;height:94.5pt;visibility:visible">
                  <v:imagedata r:id="rId12" o:title="3409_img_bn_jeanshose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4D201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074F87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6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011" w:rsidRDefault="004D2011">
      <w:r>
        <w:separator/>
      </w:r>
    </w:p>
  </w:endnote>
  <w:endnote w:type="continuationSeparator" w:id="0">
    <w:p w:rsidR="004D2011" w:rsidRDefault="004D2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4D201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4D201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4D201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4D2011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DC0A43" w:rsidP="004D201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3234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53234B" w:rsidRPr="0053234B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011" w:rsidRDefault="004D2011">
      <w:r>
        <w:separator/>
      </w:r>
    </w:p>
  </w:footnote>
  <w:footnote w:type="continuationSeparator" w:id="0">
    <w:p w:rsidR="004D2011" w:rsidRDefault="004D20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41B22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41B22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1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DC0A4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D41B22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D41B22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B7A99"/>
    <w:multiLevelType w:val="hybridMultilevel"/>
    <w:tmpl w:val="C2CA5A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7F1C8F"/>
    <w:multiLevelType w:val="hybridMultilevel"/>
    <w:tmpl w:val="7EF645C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NotTrackMoves/>
  <w:defaultTabStop w:val="360"/>
  <w:hyphenationZone w:val="425"/>
  <w:doNotShadeFormData/>
  <w:noPunctuationKerning/>
  <w:characterSpacingControl w:val="doNotCompress"/>
  <w:hdrShapeDefaults>
    <o:shapedefaults v:ext="edit" spidmax="16386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2011"/>
    <w:rsid w:val="00074F87"/>
    <w:rsid w:val="003B11B4"/>
    <w:rsid w:val="003F0A02"/>
    <w:rsid w:val="00472297"/>
    <w:rsid w:val="0049019C"/>
    <w:rsid w:val="004D2011"/>
    <w:rsid w:val="0053234B"/>
    <w:rsid w:val="0055752A"/>
    <w:rsid w:val="005C53A2"/>
    <w:rsid w:val="00726547"/>
    <w:rsid w:val="00810069"/>
    <w:rsid w:val="009D6E2D"/>
    <w:rsid w:val="00B060D7"/>
    <w:rsid w:val="00B14706"/>
    <w:rsid w:val="00B30553"/>
    <w:rsid w:val="00BF1EC6"/>
    <w:rsid w:val="00C0224D"/>
    <w:rsid w:val="00D41B22"/>
    <w:rsid w:val="00DC0A43"/>
    <w:rsid w:val="00DF5F70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D41B2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2%20Lehrer-Info\Vorlagen%20Word\Vorlage_3_webdokus_bb_120120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Vorlage_3_webdokus_bb_120120.dotx</Template>
  <TotalTime>0</TotalTime>
  <Pages>1</Pages>
  <Words>147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A.Winkler</dc:creator>
  <cp:lastModifiedBy>Bargetze, Sandra</cp:lastModifiedBy>
  <cp:revision>2</cp:revision>
  <cp:lastPrinted>2010-07-26T14:39:00Z</cp:lastPrinted>
  <dcterms:created xsi:type="dcterms:W3CDTF">2012-06-06T14:18:00Z</dcterms:created>
  <dcterms:modified xsi:type="dcterms:W3CDTF">2012-06-06T14:18:00Z</dcterms:modified>
  <cp:category>Zuma Vorlage phe</cp:category>
</cp:coreProperties>
</file>