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71645E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71645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AD20A9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1645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1645E" w:rsidRDefault="0071645E" w:rsidP="00EA07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71645E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326_bn_ke_hygiene.jpg" style="width:131.25pt;height:94.5pt;visibility:visible">
                  <v:imagedata r:id="rId8" o:title="3326_bn_ke_hygiene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1645E" w:rsidRDefault="0071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1645E" w:rsidRPr="009C7D38" w:rsidRDefault="0071645E" w:rsidP="00EA0741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1645E" w:rsidRPr="009C7D38" w:rsidRDefault="0071645E" w:rsidP="00EA0741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1645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1645E" w:rsidRDefault="0071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1645E" w:rsidRDefault="0071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1645E" w:rsidRPr="009C7D38" w:rsidRDefault="0071645E" w:rsidP="00EA0741">
            <w:pPr>
              <w:rPr>
                <w:rFonts w:ascii="Arial" w:hAnsi="Arial"/>
                <w:b/>
                <w:bCs/>
                <w:sz w:val="26"/>
              </w:rPr>
            </w:pPr>
          </w:p>
          <w:p w:rsidR="0071645E" w:rsidRPr="009C7D38" w:rsidRDefault="0071645E" w:rsidP="00EA0741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71645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1645E" w:rsidRDefault="0071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1645E" w:rsidRDefault="0071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1645E" w:rsidRPr="009C7D38" w:rsidRDefault="0071645E" w:rsidP="00EA074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Hygiene (18)</w:t>
            </w:r>
          </w:p>
          <w:p w:rsidR="0071645E" w:rsidRPr="009C7D38" w:rsidRDefault="0071645E" w:rsidP="00EA0741">
            <w:pPr>
              <w:rPr>
                <w:rFonts w:ascii="Arial" w:hAnsi="Arial"/>
                <w:sz w:val="20"/>
              </w:rPr>
            </w:pPr>
          </w:p>
          <w:p w:rsidR="0071645E" w:rsidRDefault="0071645E" w:rsidP="00EA074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Pr="009C7D38">
              <w:rPr>
                <w:rFonts w:ascii="Arial" w:hAnsi="Arial"/>
                <w:sz w:val="20"/>
              </w:rPr>
              <w:t xml:space="preserve"> Minuten</w:t>
            </w:r>
          </w:p>
          <w:p w:rsidR="0071645E" w:rsidRPr="009C7D38" w:rsidRDefault="0071645E" w:rsidP="00EA0741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EA07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1645E" w:rsidP="00EA07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1645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326_img_b_2.jpg" style="width:131.25pt;height:95.25pt;visibility:visible">
                  <v:imagedata r:id="rId9" o:title="3326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EA074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weisst du über das Mittelalter und die damalige Hygiene?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sah es im 19. Jahrhundert mit der Hygiene aus?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Hygienevorschriften hat das Kantonsspital Winterthur?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Warum kann es in einem Spital trotz aller Vorsichtsmassnahmen dennoch zu einer Darminfektion etc. kommen?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Notiere die einzelnen Schritte zur Sterilisierung der Instrumente im Spital.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Beschreibe die Hygienevorschriften in der Küche des Spitals.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Warum sind Kläranlagen wichtig?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Erkläre, wie es in armen Ländern bezüglich Hygiene aussieht.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gehört für dich im Alltag zur Hygiene?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empfindest du bei anderen Menschen bezüglich Hygiene als ein Muss? Was als übertrieben? </w:t>
            </w: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1645E" w:rsidRDefault="0071645E" w:rsidP="0071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Auswirkungen hat persönliche (fehlende) Hygiene im Beruf, im Privatleben? </w:t>
            </w:r>
          </w:p>
          <w:p w:rsidR="0071645E" w:rsidRDefault="0071645E">
            <w:pPr>
              <w:pStyle w:val="Default"/>
              <w:rPr>
                <w:sz w:val="20"/>
                <w:szCs w:val="20"/>
              </w:rPr>
            </w:pP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EA074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A07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1645E" w:rsidP="00EA07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1645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326_img_b_1.jpg" style="width:131.25pt;height:95.25pt;visibility:visible">
                  <v:imagedata r:id="rId10" o:title="3326_img_b_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A07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1645E" w:rsidP="00EA07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1645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326_img_b_3.jpg" style="width:131.25pt;height:95.25pt;visibility:visible">
                  <v:imagedata r:id="rId11" o:title="3326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A07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1645E" w:rsidP="00EA07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1645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326_img_b_4.jpg" style="width:131.25pt;height:95.25pt;visibility:visible">
                  <v:imagedata r:id="rId12" o:title="3326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A07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741" w:rsidRDefault="00EA0741">
      <w:r>
        <w:separator/>
      </w:r>
    </w:p>
  </w:endnote>
  <w:endnote w:type="continuationSeparator" w:id="0">
    <w:p w:rsidR="00EA0741" w:rsidRDefault="00EA0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EA074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EA074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EA074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EA0741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8D2A43" w:rsidP="00EA074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20A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D20A9" w:rsidRPr="00AD20A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741" w:rsidRDefault="00EA0741">
      <w:r>
        <w:separator/>
      </w:r>
    </w:p>
  </w:footnote>
  <w:footnote w:type="continuationSeparator" w:id="0">
    <w:p w:rsidR="00EA0741" w:rsidRDefault="00EA0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71645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71645E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1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8D2A4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164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164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56450"/>
    <w:multiLevelType w:val="hybridMultilevel"/>
    <w:tmpl w:val="4D66CF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3A7263"/>
    <w:multiLevelType w:val="hybridMultilevel"/>
    <w:tmpl w:val="EE12E2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0741"/>
    <w:rsid w:val="00074F87"/>
    <w:rsid w:val="003B11B4"/>
    <w:rsid w:val="003F0A02"/>
    <w:rsid w:val="00472297"/>
    <w:rsid w:val="0049019C"/>
    <w:rsid w:val="0055752A"/>
    <w:rsid w:val="005C53A2"/>
    <w:rsid w:val="0071645E"/>
    <w:rsid w:val="00726547"/>
    <w:rsid w:val="00810069"/>
    <w:rsid w:val="008D2A43"/>
    <w:rsid w:val="009D6E2D"/>
    <w:rsid w:val="00AD20A9"/>
    <w:rsid w:val="00B060D7"/>
    <w:rsid w:val="00B14706"/>
    <w:rsid w:val="00B30553"/>
    <w:rsid w:val="00BF1EC6"/>
    <w:rsid w:val="00C0224D"/>
    <w:rsid w:val="00DF5F70"/>
    <w:rsid w:val="00EA0741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164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144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2010-07-26T14:39:00Z</cp:lastPrinted>
  <dcterms:created xsi:type="dcterms:W3CDTF">2012-06-06T13:55:00Z</dcterms:created>
  <dcterms:modified xsi:type="dcterms:W3CDTF">2012-06-06T13:55:00Z</dcterms:modified>
  <cp:category>Zuma Vorlage phe</cp:category>
</cp:coreProperties>
</file>