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25"/>
        <w:gridCol w:w="6731"/>
        <w:gridCol w:w="2200"/>
      </w:tblGrid>
      <w:tr w:rsidR="00DE3EFD" w:rsidRPr="00FC1360" w14:paraId="480451F0" w14:textId="77777777" w:rsidTr="00C01200">
        <w:tc>
          <w:tcPr>
            <w:tcW w:w="9356" w:type="dxa"/>
            <w:gridSpan w:val="3"/>
          </w:tcPr>
          <w:p w14:paraId="1BE55541" w14:textId="77777777" w:rsidR="00DE3EFD" w:rsidRPr="00FC1360" w:rsidRDefault="00DE3EFD" w:rsidP="00623534">
            <w:pPr>
              <w:rPr>
                <w:rFonts w:ascii="Arial" w:hAnsi="Arial"/>
                <w:b/>
                <w:sz w:val="20"/>
              </w:rPr>
            </w:pPr>
          </w:p>
        </w:tc>
      </w:tr>
      <w:tr w:rsidR="00DE3EFD" w:rsidRPr="00FC1360" w14:paraId="5CDA98D4" w14:textId="77777777" w:rsidTr="00C01200">
        <w:trPr>
          <w:trHeight w:val="553"/>
        </w:trPr>
        <w:tc>
          <w:tcPr>
            <w:tcW w:w="9356" w:type="dxa"/>
            <w:gridSpan w:val="3"/>
            <w:tcBorders>
              <w:bottom w:val="single" w:sz="4" w:space="0" w:color="auto"/>
            </w:tcBorders>
          </w:tcPr>
          <w:p w14:paraId="4817AF9B" w14:textId="4FB8B648" w:rsidR="00136ACD" w:rsidRPr="00FC1360" w:rsidRDefault="00DE3EFD" w:rsidP="00623534">
            <w:pPr>
              <w:rPr>
                <w:rFonts w:ascii="Arial" w:hAnsi="Arial"/>
                <w:b/>
                <w:sz w:val="20"/>
              </w:rPr>
            </w:pPr>
            <w:r w:rsidRPr="00FC1360">
              <w:rPr>
                <w:rFonts w:ascii="Arial" w:hAnsi="Arial"/>
                <w:b/>
                <w:sz w:val="20"/>
              </w:rPr>
              <w:t>Hier sind nur die Fragen aufgelistet, d</w:t>
            </w:r>
            <w:r w:rsidR="0000004B">
              <w:rPr>
                <w:rFonts w:ascii="Arial" w:hAnsi="Arial"/>
                <w:b/>
                <w:sz w:val="20"/>
              </w:rPr>
              <w:t>ie der Interviewer Klara Merkel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  <w:r w:rsidRPr="00FC1360">
              <w:rPr>
                <w:rFonts w:ascii="Arial" w:hAnsi="Arial"/>
                <w:b/>
                <w:sz w:val="20"/>
              </w:rPr>
              <w:t xml:space="preserve">stellt. </w:t>
            </w:r>
          </w:p>
          <w:p w14:paraId="1ADB511B" w14:textId="77777777" w:rsidR="00DE3EFD" w:rsidRPr="00FC1360" w:rsidRDefault="00DE3EFD" w:rsidP="00DE3EFD">
            <w:pPr>
              <w:pStyle w:val="Listenabsatz"/>
              <w:numPr>
                <w:ilvl w:val="0"/>
                <w:numId w:val="33"/>
              </w:numPr>
              <w:rPr>
                <w:rFonts w:ascii="Arial" w:hAnsi="Arial"/>
                <w:sz w:val="20"/>
              </w:rPr>
            </w:pPr>
            <w:r w:rsidRPr="00FC1360">
              <w:rPr>
                <w:rFonts w:ascii="Arial" w:hAnsi="Arial"/>
                <w:sz w:val="20"/>
              </w:rPr>
              <w:t xml:space="preserve">Kreuze an, ob es sich um </w:t>
            </w:r>
            <w:r w:rsidRPr="00FC1360">
              <w:rPr>
                <w:rFonts w:ascii="Arial" w:hAnsi="Arial"/>
                <w:i/>
                <w:sz w:val="20"/>
              </w:rPr>
              <w:t>offene</w:t>
            </w:r>
            <w:r w:rsidRPr="00FC1360">
              <w:rPr>
                <w:rFonts w:ascii="Arial" w:hAnsi="Arial"/>
                <w:sz w:val="20"/>
              </w:rPr>
              <w:t xml:space="preserve"> oder um </w:t>
            </w:r>
            <w:r w:rsidRPr="00FC1360">
              <w:rPr>
                <w:rFonts w:ascii="Arial" w:hAnsi="Arial"/>
                <w:i/>
                <w:sz w:val="20"/>
              </w:rPr>
              <w:t>geschlossene</w:t>
            </w:r>
            <w:r w:rsidRPr="00FC1360">
              <w:rPr>
                <w:rFonts w:ascii="Arial" w:hAnsi="Arial"/>
                <w:sz w:val="20"/>
              </w:rPr>
              <w:t xml:space="preserve"> Fragen handelt.</w:t>
            </w:r>
          </w:p>
          <w:p w14:paraId="757D50FC" w14:textId="77777777" w:rsidR="00DE3EFD" w:rsidRDefault="00DE3EFD" w:rsidP="00623534">
            <w:pPr>
              <w:pStyle w:val="Listenabsatz"/>
              <w:numPr>
                <w:ilvl w:val="0"/>
                <w:numId w:val="3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Wandle mindestens fünf geschlossene Fragen in offene Fragen um. Verwen</w:t>
            </w:r>
            <w:r w:rsidR="0000004B">
              <w:rPr>
                <w:rFonts w:ascii="Arial" w:hAnsi="Arial"/>
                <w:sz w:val="20"/>
              </w:rPr>
              <w:t>de dabei die W-Fragewörter «was, wie, wann, wo, wer</w:t>
            </w:r>
            <w:r w:rsidRPr="00FC1360">
              <w:rPr>
                <w:rFonts w:ascii="Arial" w:hAnsi="Arial"/>
                <w:sz w:val="20"/>
              </w:rPr>
              <w:t>, warum</w:t>
            </w:r>
            <w:r>
              <w:rPr>
                <w:rFonts w:ascii="Arial" w:hAnsi="Arial"/>
                <w:sz w:val="20"/>
              </w:rPr>
              <w:t>»</w:t>
            </w:r>
            <w:r w:rsidRPr="00FC1360">
              <w:rPr>
                <w:rFonts w:ascii="Arial" w:hAnsi="Arial"/>
                <w:sz w:val="20"/>
              </w:rPr>
              <w:t>.</w:t>
            </w:r>
          </w:p>
          <w:p w14:paraId="6149875B" w14:textId="0ECD4FDC" w:rsidR="00D63BBC" w:rsidRPr="00D63BBC" w:rsidRDefault="00D63BBC" w:rsidP="00D63BBC">
            <w:pPr>
              <w:rPr>
                <w:rFonts w:ascii="Arial" w:hAnsi="Arial"/>
                <w:sz w:val="20"/>
              </w:rPr>
            </w:pPr>
          </w:p>
        </w:tc>
      </w:tr>
      <w:tr w:rsidR="00D63BBC" w:rsidRPr="0068792F" w14:paraId="2F6DF360" w14:textId="77777777" w:rsidTr="00136ACD">
        <w:trPr>
          <w:trHeight w:val="7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AE4213" w14:textId="77777777" w:rsidR="00D63BBC" w:rsidRPr="0068792F" w:rsidRDefault="00D63BBC" w:rsidP="00623534">
            <w:pPr>
              <w:spacing w:line="312" w:lineRule="auto"/>
              <w:rPr>
                <w:rFonts w:ascii="Arial" w:hAnsi="Arial"/>
                <w:b/>
                <w:sz w:val="18"/>
                <w:szCs w:val="18"/>
              </w:rPr>
            </w:pPr>
            <w:r w:rsidRPr="0068792F">
              <w:rPr>
                <w:rFonts w:ascii="Arial" w:hAnsi="Arial"/>
                <w:b/>
                <w:sz w:val="18"/>
                <w:szCs w:val="18"/>
              </w:rPr>
              <w:t>Nr.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299FB4" w14:textId="77777777" w:rsidR="00D63BBC" w:rsidRPr="0068792F" w:rsidRDefault="00D63BBC" w:rsidP="00623534">
            <w:pPr>
              <w:spacing w:line="312" w:lineRule="auto"/>
              <w:rPr>
                <w:rFonts w:ascii="Arial" w:hAnsi="Arial"/>
                <w:b/>
                <w:sz w:val="18"/>
                <w:szCs w:val="18"/>
              </w:rPr>
            </w:pPr>
            <w:r w:rsidRPr="0068792F">
              <w:rPr>
                <w:rFonts w:ascii="Arial" w:hAnsi="Arial"/>
                <w:b/>
                <w:sz w:val="18"/>
                <w:szCs w:val="18"/>
              </w:rPr>
              <w:t>Frage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E0B434" w14:textId="77777777" w:rsidR="00D63BBC" w:rsidRPr="0068792F" w:rsidRDefault="00D63BBC" w:rsidP="00623534">
            <w:pPr>
              <w:spacing w:line="312" w:lineRule="auto"/>
              <w:rPr>
                <w:rFonts w:ascii="Arial" w:eastAsia="MS Gothic" w:hAnsi="Arial"/>
                <w:b/>
                <w:color w:val="000000"/>
                <w:sz w:val="18"/>
                <w:szCs w:val="18"/>
              </w:rPr>
            </w:pPr>
            <w:proofErr w:type="spellStart"/>
            <w:r w:rsidRPr="0068792F">
              <w:rPr>
                <w:rFonts w:ascii="Arial" w:eastAsia="MS Gothic" w:hAnsi="Arial"/>
                <w:b/>
                <w:color w:val="000000"/>
                <w:sz w:val="18"/>
                <w:szCs w:val="18"/>
              </w:rPr>
              <w:t>Fragetyp</w:t>
            </w:r>
            <w:proofErr w:type="spellEnd"/>
          </w:p>
        </w:tc>
      </w:tr>
      <w:tr w:rsidR="00D63BBC" w:rsidRPr="007A0E86" w14:paraId="3A7CE834" w14:textId="77777777" w:rsidTr="00136ACD">
        <w:trPr>
          <w:trHeight w:val="7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1E8477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2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CC93DC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Wie bist du zur Rolle der Kiki </w:t>
            </w:r>
            <w:proofErr w:type="spellStart"/>
            <w:r w:rsidRPr="007A0E86">
              <w:rPr>
                <w:rFonts w:ascii="Arial" w:hAnsi="Arial"/>
                <w:sz w:val="18"/>
                <w:szCs w:val="18"/>
              </w:rPr>
              <w:t>Lilou</w:t>
            </w:r>
            <w:proofErr w:type="spellEnd"/>
            <w:r w:rsidRPr="007A0E86">
              <w:rPr>
                <w:rFonts w:ascii="Arial" w:hAnsi="Arial"/>
                <w:sz w:val="18"/>
                <w:szCs w:val="18"/>
              </w:rPr>
              <w:t xml:space="preserve"> gekommen?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513578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283335A6" w14:textId="77777777" w:rsidTr="00136ACD">
        <w:trPr>
          <w:trHeight w:val="14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E4E1CA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4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B6E67D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Ist denn Schauspielern dein Traumberuf?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B516A9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4754AF0C" w14:textId="77777777" w:rsidTr="00136ACD">
        <w:trPr>
          <w:trHeight w:val="154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F9DFC7E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EC49C8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Wolltest du das schon immer machen?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D77FF5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6FA1326C" w14:textId="77777777" w:rsidTr="00136ACD">
        <w:trPr>
          <w:trHeight w:val="16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6CC3F6C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A9C077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Oder kann man von Beruf überhaupt sprechen?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4971D7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4A7F664D" w14:textId="77777777" w:rsidTr="00136ACD">
        <w:trPr>
          <w:trHeight w:val="208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6185A0A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42EE66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Schnupperst du nur rein?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C0A4D0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291B3B22" w14:textId="77777777" w:rsidTr="00136ACD">
        <w:trPr>
          <w:trHeight w:val="82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4846E4B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6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787F050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i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Und nebenher musst du ja schon in die Schule gehen.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1B0852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5B584449" w14:textId="77777777" w:rsidTr="00136ACD">
        <w:trPr>
          <w:trHeight w:val="71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4B85F3F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2AA9D7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Klappt das gut?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C24830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3E32DC5B" w14:textId="77777777" w:rsidTr="00136ACD">
        <w:trPr>
          <w:trHeight w:val="124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408D7E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8106F9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Lässt sich das gut vereinbaren?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F53D06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1E97616C" w14:textId="77777777" w:rsidTr="00136ACD">
        <w:trPr>
          <w:trHeight w:val="461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3C6C58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8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154B46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i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Jetzt sind wir bei Teil 2. Habt ihr euch denn bei Teil 1 alle die V8ler untereinander gut verstanden?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F5BE6D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0914D4BD" w14:textId="77777777" w:rsidTr="00136ACD">
        <w:trPr>
          <w:trHeight w:val="164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0812F72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05FFA1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Und freut ihr euch wiederzusehen?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C2CADCF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412CCB30" w14:textId="77777777" w:rsidTr="00136ACD">
        <w:trPr>
          <w:trHeight w:val="240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3217C5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C6DADA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Habt ihr Kontakt zwischen den Filmen?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AC6A174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43D0BF48" w14:textId="77777777" w:rsidTr="00136ACD">
        <w:trPr>
          <w:trHeight w:val="20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E7BC76D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10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D9E9C62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i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Jetzt beginnt schon der Dreh zum zweiten Teil.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E211C6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7BB00326" w14:textId="77777777" w:rsidTr="00136ACD">
        <w:trPr>
          <w:trHeight w:val="8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470BA4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966E4A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Bleibt da überhaupt noch Zeit für eigene Freunde?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11F34F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7F7EBC71" w14:textId="77777777" w:rsidTr="00136ACD">
        <w:trPr>
          <w:trHeight w:val="118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75C6C3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56E75B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Oder was sagen die, wenn du solange weg bist?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7F65099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30DFC508" w14:textId="77777777" w:rsidTr="00136ACD">
        <w:trPr>
          <w:trHeight w:val="44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104A77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12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058408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Hast du ein ganz lustiges Erlebnis bei den Dreharbeiten, bei dem du sagst, wow, das war so zum Wegschmeissen?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6A707B6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587C3820" w14:textId="77777777" w:rsidTr="00136ACD">
        <w:trPr>
          <w:trHeight w:val="287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969DAC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14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42B9A31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i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Jetzt stehst du hier in diesem V8 Kostüm. Wie gefällt dir das denn?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C700F2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1B696227" w14:textId="77777777" w:rsidTr="00136ACD">
        <w:trPr>
          <w:trHeight w:val="138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0821944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0FFFED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Was hast du denn da alles?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2D9DFBF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04094BA5" w14:textId="77777777" w:rsidTr="00136ACD">
        <w:trPr>
          <w:trHeight w:val="281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E73BC0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16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EBF677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i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Was steckt von dir persönlich in der Figur der Kiki </w:t>
            </w:r>
            <w:proofErr w:type="spellStart"/>
            <w:r w:rsidRPr="007A0E86">
              <w:rPr>
                <w:rFonts w:ascii="Arial" w:hAnsi="Arial"/>
                <w:sz w:val="18"/>
                <w:szCs w:val="18"/>
              </w:rPr>
              <w:t>Lilou</w:t>
            </w:r>
            <w:proofErr w:type="spellEnd"/>
            <w:r w:rsidRPr="007A0E86">
              <w:rPr>
                <w:rFonts w:ascii="Arial" w:hAnsi="Arial"/>
                <w:sz w:val="18"/>
                <w:szCs w:val="18"/>
              </w:rPr>
              <w:t xml:space="preserve"> drin?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AF22B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44175334" w14:textId="77777777" w:rsidTr="00136ACD">
        <w:trPr>
          <w:trHeight w:val="120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A79B41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FC1428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Bist du das auch?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9E3301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1767C212" w14:textId="77777777" w:rsidTr="00136ACD">
        <w:trPr>
          <w:trHeight w:val="49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DFC150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18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080896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Und hast du auch etwas von ihr mitgenommen, so, dass du sagst, da färbt Kiki </w:t>
            </w:r>
            <w:proofErr w:type="spellStart"/>
            <w:r w:rsidRPr="007A0E86">
              <w:rPr>
                <w:rFonts w:ascii="Arial" w:hAnsi="Arial"/>
                <w:sz w:val="18"/>
                <w:szCs w:val="18"/>
              </w:rPr>
              <w:t>Lilou</w:t>
            </w:r>
            <w:proofErr w:type="spellEnd"/>
            <w:r w:rsidRPr="007A0E86">
              <w:rPr>
                <w:rFonts w:ascii="Arial" w:hAnsi="Arial"/>
                <w:sz w:val="18"/>
                <w:szCs w:val="18"/>
              </w:rPr>
              <w:t xml:space="preserve"> auch auf dich ein bisschen ab im letzten Jahr?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B3E12E5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5F741BA3" w14:textId="77777777" w:rsidTr="00136ACD">
        <w:trPr>
          <w:trHeight w:val="55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8CEF28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20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BF7100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Du kommst so locker und natürlich rüber. Musst du viel üben und trainieren für den Dreh oder schüttelst du das einfach so aus dem Ärmel?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5EF1EF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5BE0827B" w14:textId="77777777" w:rsidTr="00136ACD">
        <w:trPr>
          <w:trHeight w:val="185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5536CD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22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24103E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Wie war das zwischen den Teilen?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8FF617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5D7B7DF3" w14:textId="77777777" w:rsidTr="00136ACD">
        <w:trPr>
          <w:trHeight w:val="126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FA9661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67DE14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Hattest du mit den anderen V8lern auch Kontakt?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BF931C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124A8D3A" w14:textId="77777777" w:rsidTr="00136ACD">
        <w:trPr>
          <w:trHeight w:val="15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9BB8F4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24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2135524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Super, wunderbar. Vielen herzlichen Dank.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B5FA27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3AED6771" w14:textId="77777777" w:rsidR="00AD0B90" w:rsidRDefault="00AD0B90" w:rsidP="00AD0B90">
      <w:pPr>
        <w:rPr>
          <w:rFonts w:ascii="Arial" w:hAnsi="Arial"/>
          <w:b/>
          <w:sz w:val="20"/>
        </w:rPr>
      </w:pPr>
    </w:p>
    <w:p w14:paraId="7F6C1195" w14:textId="18FCAF93" w:rsidR="00AD0B90" w:rsidRDefault="00AD0B90" w:rsidP="00AD0B90">
      <w:pPr>
        <w:rPr>
          <w:rFonts w:ascii="Arial" w:hAnsi="Arial"/>
          <w:b/>
          <w:sz w:val="20"/>
        </w:rPr>
      </w:pPr>
      <w:r w:rsidRPr="00092580">
        <w:rPr>
          <w:rFonts w:ascii="Arial" w:hAnsi="Arial"/>
          <w:b/>
          <w:sz w:val="20"/>
        </w:rPr>
        <w:t>Beispiel</w:t>
      </w:r>
    </w:p>
    <w:p w14:paraId="343E4EA4" w14:textId="77777777" w:rsidR="00AD0B90" w:rsidRDefault="00AD0B90" w:rsidP="00AD0B90">
      <w:pPr>
        <w:spacing w:line="276" w:lineRule="auto"/>
        <w:rPr>
          <w:rFonts w:ascii="Arial" w:hAnsi="Arial"/>
          <w:sz w:val="20"/>
        </w:rPr>
      </w:pPr>
      <w:r w:rsidRPr="00092580">
        <w:rPr>
          <w:rFonts w:ascii="Arial" w:hAnsi="Arial"/>
          <w:i/>
          <w:sz w:val="20"/>
        </w:rPr>
        <w:t>Geschlossene Frage</w:t>
      </w:r>
      <w:r>
        <w:rPr>
          <w:rFonts w:ascii="Arial" w:hAnsi="Arial"/>
          <w:sz w:val="20"/>
        </w:rPr>
        <w:t xml:space="preserve">: Lässt sich das gut vereinbaren? </w:t>
      </w:r>
    </w:p>
    <w:p w14:paraId="555BA9A4" w14:textId="77777777" w:rsidR="00AD0B90" w:rsidRDefault="00AD0B90" w:rsidP="00AD0B90">
      <w:pPr>
        <w:spacing w:line="276" w:lineRule="auto"/>
        <w:rPr>
          <w:rFonts w:ascii="Arial" w:hAnsi="Arial"/>
          <w:sz w:val="20"/>
        </w:rPr>
      </w:pPr>
      <w:r w:rsidRPr="00092580">
        <w:rPr>
          <w:rFonts w:ascii="Arial" w:hAnsi="Arial"/>
          <w:i/>
          <w:sz w:val="20"/>
        </w:rPr>
        <w:t>Offene Frage</w:t>
      </w:r>
      <w:r>
        <w:rPr>
          <w:rFonts w:ascii="Arial" w:hAnsi="Arial"/>
          <w:sz w:val="20"/>
        </w:rPr>
        <w:t xml:space="preserve">: </w:t>
      </w:r>
      <w:r w:rsidRPr="00092580">
        <w:rPr>
          <w:rFonts w:ascii="Arial" w:hAnsi="Arial"/>
          <w:b/>
          <w:i/>
          <w:sz w:val="20"/>
        </w:rPr>
        <w:t>Wie</w:t>
      </w:r>
      <w:r>
        <w:rPr>
          <w:rFonts w:ascii="Arial" w:hAnsi="Arial"/>
          <w:sz w:val="20"/>
        </w:rPr>
        <w:t xml:space="preserve"> lässt sich das vereinbaren?</w:t>
      </w:r>
    </w:p>
    <w:p w14:paraId="40A61F6F" w14:textId="77777777" w:rsidR="00AD0B90" w:rsidRDefault="00AD0B90" w:rsidP="00AD0B90">
      <w:pPr>
        <w:spacing w:line="276" w:lineRule="auto"/>
        <w:rPr>
          <w:rFonts w:ascii="Arial" w:hAnsi="Arial"/>
          <w:sz w:val="20"/>
        </w:rPr>
      </w:pPr>
    </w:p>
    <w:p w14:paraId="5EA7B2BD" w14:textId="21AE14C1" w:rsidR="00AD0B90" w:rsidRPr="00AD0B90" w:rsidRDefault="00AD0B90" w:rsidP="00402A56">
      <w:pPr>
        <w:shd w:val="clear" w:color="auto" w:fill="DAEEF3" w:themeFill="accent5" w:themeFillTint="33"/>
        <w:rPr>
          <w:rFonts w:ascii="Arial" w:hAnsi="Arial"/>
          <w:sz w:val="20"/>
        </w:rPr>
      </w:pPr>
      <w:r w:rsidRPr="00AD0B90">
        <w:rPr>
          <w:rFonts w:ascii="Arial" w:hAnsi="Arial"/>
          <w:b/>
          <w:sz w:val="20"/>
        </w:rPr>
        <w:t xml:space="preserve">Tipp: </w:t>
      </w:r>
      <w:r w:rsidRPr="00AD0B90">
        <w:rPr>
          <w:rFonts w:ascii="Arial" w:hAnsi="Arial"/>
          <w:sz w:val="20"/>
        </w:rPr>
        <w:t>Der Interviewer stellt manchmal mehrere Fragen gleichzeitig. Das solltest du auf jeden Fall ve</w:t>
      </w:r>
      <w:r w:rsidRPr="00AD0B90">
        <w:rPr>
          <w:rFonts w:ascii="Arial" w:hAnsi="Arial"/>
          <w:sz w:val="20"/>
        </w:rPr>
        <w:t>r</w:t>
      </w:r>
      <w:r w:rsidRPr="00AD0B90">
        <w:rPr>
          <w:rFonts w:ascii="Arial" w:hAnsi="Arial"/>
          <w:sz w:val="20"/>
        </w:rPr>
        <w:t>meiden, denn du bekommst meistens nur auf die letzte Frage eine Antwort.</w:t>
      </w:r>
    </w:p>
    <w:p w14:paraId="25D695D2" w14:textId="77777777" w:rsidR="00AD0B90" w:rsidRPr="002E2750" w:rsidRDefault="00AD0B90" w:rsidP="00AD0B90">
      <w:pPr>
        <w:rPr>
          <w:rFonts w:ascii="Arial" w:hAnsi="Arial"/>
          <w:b/>
          <w:sz w:val="20"/>
        </w:rPr>
      </w:pPr>
    </w:p>
    <w:sectPr w:rsidR="00AD0B90" w:rsidRPr="002E2750" w:rsidSect="001467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CBE397" w14:textId="77777777" w:rsidR="009E56D6" w:rsidRDefault="009E56D6">
      <w:r>
        <w:separator/>
      </w:r>
    </w:p>
  </w:endnote>
  <w:endnote w:type="continuationSeparator" w:id="0">
    <w:p w14:paraId="58C4D77E" w14:textId="77777777" w:rsidR="009E56D6" w:rsidRDefault="009E5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2A2BD" w14:textId="77777777" w:rsidR="00C17856" w:rsidRDefault="00C1785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09D6D8" w14:textId="77777777" w:rsidR="009E56D6" w:rsidRPr="00362BEB" w:rsidRDefault="009E56D6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E56D6" w:rsidRPr="002D00AC" w14:paraId="6D02C18E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5E84018C" w14:textId="77777777" w:rsidR="009E56D6" w:rsidRPr="00E231F5" w:rsidRDefault="00C1785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E56D6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093C32FA" w14:textId="77777777" w:rsidR="009E56D6" w:rsidRPr="00E231F5" w:rsidRDefault="009E56D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657C4F80" w14:textId="77777777" w:rsidR="009E56D6" w:rsidRPr="00E231F5" w:rsidRDefault="009E56D6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14DB5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17856">
            <w:fldChar w:fldCharType="begin"/>
          </w:r>
          <w:r w:rsidR="00C17856">
            <w:instrText xml:space="preserve"> NUMPAGES   \* MERGEFORMAT </w:instrText>
          </w:r>
          <w:r w:rsidR="00C17856">
            <w:fldChar w:fldCharType="separate"/>
          </w:r>
          <w:r w:rsidR="00A14DB5" w:rsidRPr="00A14DB5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C17856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1DC85F8C" w14:textId="77777777" w:rsidR="009E56D6" w:rsidRPr="00362BEB" w:rsidRDefault="009E56D6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D5529" w14:textId="77777777" w:rsidR="009E56D6" w:rsidRPr="00DC0DD0" w:rsidRDefault="009E56D6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E56D6" w:rsidRPr="002D00AC" w14:paraId="247527A8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5F8E4AD" w14:textId="77777777" w:rsidR="009E56D6" w:rsidRPr="00E231F5" w:rsidRDefault="00C1785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E56D6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6869B86E" w14:textId="77777777" w:rsidR="009E56D6" w:rsidRPr="00E231F5" w:rsidRDefault="009E56D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3AD55045" w14:textId="77777777" w:rsidR="009E56D6" w:rsidRPr="00E231F5" w:rsidRDefault="009E56D6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1785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17856">
            <w:fldChar w:fldCharType="begin"/>
          </w:r>
          <w:r w:rsidR="00C17856">
            <w:instrText xml:space="preserve"> NUMPAGES   \* MERGEFORMAT </w:instrText>
          </w:r>
          <w:r w:rsidR="00C17856">
            <w:fldChar w:fldCharType="separate"/>
          </w:r>
          <w:r w:rsidR="00C17856" w:rsidRPr="00C1785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C17856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3D7F2189" w14:textId="77777777" w:rsidR="009E56D6" w:rsidRPr="00DC0DD0" w:rsidRDefault="009E56D6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F62D1C" w14:textId="77777777" w:rsidR="009E56D6" w:rsidRDefault="009E56D6">
      <w:r>
        <w:separator/>
      </w:r>
    </w:p>
  </w:footnote>
  <w:footnote w:type="continuationSeparator" w:id="0">
    <w:p w14:paraId="5D2765AB" w14:textId="77777777" w:rsidR="009E56D6" w:rsidRDefault="009E56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1B85E5" w14:textId="77777777" w:rsidR="00C17856" w:rsidRDefault="00C1785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18"/>
      <w:gridCol w:w="2682"/>
      <w:gridCol w:w="2760"/>
    </w:tblGrid>
    <w:tr w:rsidR="00CF2996" w14:paraId="108D3EDE" w14:textId="77777777" w:rsidTr="00CF2996">
      <w:trPr>
        <w:trHeight w:val="227"/>
      </w:trPr>
      <w:tc>
        <w:tcPr>
          <w:tcW w:w="9360" w:type="dxa"/>
          <w:gridSpan w:val="3"/>
        </w:tcPr>
        <w:p w14:paraId="3403CAF1" w14:textId="77777777" w:rsidR="00CF2996" w:rsidRDefault="00CF2996">
          <w:pPr>
            <w:pStyle w:val="Kopfzeile"/>
            <w:rPr>
              <w:rFonts w:ascii="Arial" w:hAnsi="Arial"/>
              <w:sz w:val="20"/>
            </w:rPr>
          </w:pPr>
        </w:p>
      </w:tc>
    </w:tr>
    <w:tr w:rsidR="00CF2996" w14:paraId="16C7B4B8" w14:textId="77777777" w:rsidTr="008E3B23">
      <w:trPr>
        <w:trHeight w:hRule="exact" w:val="539"/>
      </w:trPr>
      <w:tc>
        <w:tcPr>
          <w:tcW w:w="3933" w:type="dxa"/>
          <w:vMerge w:val="restart"/>
          <w:hideMark/>
        </w:tcPr>
        <w:p w14:paraId="15B190C9" w14:textId="5D8F9861" w:rsidR="00CF2996" w:rsidRDefault="00CF2996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12E9B2C" wp14:editId="14AA1FB8">
                <wp:extent cx="2422525" cy="621030"/>
                <wp:effectExtent l="0" t="0" r="0" b="7620"/>
                <wp:docPr id="17" name="Grafi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252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Merge w:val="restart"/>
        </w:tcPr>
        <w:p w14:paraId="7AF86D9A" w14:textId="77777777" w:rsidR="006F7621" w:rsidRPr="006F7621" w:rsidRDefault="006F7621" w:rsidP="00453421">
          <w:pPr>
            <w:jc w:val="center"/>
            <w:rPr>
              <w:sz w:val="8"/>
              <w:szCs w:val="8"/>
            </w:rPr>
          </w:pPr>
        </w:p>
        <w:p w14:paraId="6931B2E3" w14:textId="77777777" w:rsidR="00453421" w:rsidRPr="00864747" w:rsidRDefault="00453421" w:rsidP="00453421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eastAsia="de-CH"/>
            </w:rPr>
            <w:drawing>
              <wp:inline distT="0" distB="0" distL="0" distR="0" wp14:anchorId="0F9C2DEB" wp14:editId="759A5454">
                <wp:extent cx="1174663" cy="252000"/>
                <wp:effectExtent l="0" t="0" r="0" b="2540"/>
                <wp:docPr id="19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2A88DED" w14:textId="77777777" w:rsidR="00453421" w:rsidRPr="00864747" w:rsidRDefault="00453421" w:rsidP="00453421">
          <w:pPr>
            <w:spacing w:after="4"/>
            <w:jc w:val="center"/>
            <w:rPr>
              <w:sz w:val="14"/>
              <w:szCs w:val="14"/>
            </w:rPr>
          </w:pPr>
        </w:p>
        <w:p w14:paraId="580C2318" w14:textId="07598050" w:rsidR="00CF2996" w:rsidRDefault="00453421" w:rsidP="00453421">
          <w:pPr>
            <w:pStyle w:val="Kopfzeile"/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2771" w:type="dxa"/>
          <w:vAlign w:val="bottom"/>
          <w:hideMark/>
        </w:tcPr>
        <w:p w14:paraId="2BD343A9" w14:textId="77777777" w:rsidR="00EF1787" w:rsidRDefault="00EF1787" w:rsidP="00EF1787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000</w:t>
          </w:r>
        </w:p>
        <w:p w14:paraId="64AB32C6" w14:textId="62D77ADE" w:rsidR="00CF2996" w:rsidRDefault="00EF1787" w:rsidP="00EF1787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Interview mit Klara M.</w:t>
          </w:r>
        </w:p>
      </w:tc>
    </w:tr>
    <w:tr w:rsidR="00CF2996" w14:paraId="19AA97E3" w14:textId="77777777" w:rsidTr="008E3B23">
      <w:trPr>
        <w:trHeight w:val="527"/>
      </w:trPr>
      <w:tc>
        <w:tcPr>
          <w:tcW w:w="3933" w:type="dxa"/>
          <w:vMerge/>
          <w:vAlign w:val="center"/>
          <w:hideMark/>
        </w:tcPr>
        <w:p w14:paraId="066CA1B5" w14:textId="77777777" w:rsidR="00CF2996" w:rsidRDefault="00CF2996"/>
      </w:tc>
      <w:tc>
        <w:tcPr>
          <w:tcW w:w="2656" w:type="dxa"/>
          <w:vMerge/>
          <w:vAlign w:val="center"/>
          <w:hideMark/>
        </w:tcPr>
        <w:p w14:paraId="10844C56" w14:textId="77777777" w:rsidR="00CF2996" w:rsidRDefault="00CF2996"/>
      </w:tc>
      <w:tc>
        <w:tcPr>
          <w:tcW w:w="2771" w:type="dxa"/>
          <w:vAlign w:val="bottom"/>
        </w:tcPr>
        <w:p w14:paraId="3E713FD5" w14:textId="77777777" w:rsidR="00CF2996" w:rsidRDefault="00CF2996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CF2996" w14:paraId="2CD5CCAE" w14:textId="77777777" w:rsidTr="00CF2996">
      <w:trPr>
        <w:trHeight w:val="227"/>
      </w:trPr>
      <w:tc>
        <w:tcPr>
          <w:tcW w:w="9360" w:type="dxa"/>
          <w:gridSpan w:val="3"/>
        </w:tcPr>
        <w:p w14:paraId="40919A35" w14:textId="77777777" w:rsidR="00CF2996" w:rsidRDefault="00CF2996">
          <w:pPr>
            <w:pStyle w:val="Kopfzeile"/>
          </w:pPr>
        </w:p>
      </w:tc>
    </w:tr>
    <w:tr w:rsidR="00CF2996" w14:paraId="7C5EC5F9" w14:textId="77777777" w:rsidTr="00CF2996">
      <w:trPr>
        <w:trHeight w:val="227"/>
      </w:trPr>
      <w:tc>
        <w:tcPr>
          <w:tcW w:w="9360" w:type="dxa"/>
          <w:gridSpan w:val="3"/>
          <w:shd w:val="clear" w:color="auto" w:fill="C7C0B9"/>
          <w:vAlign w:val="center"/>
          <w:hideMark/>
        </w:tcPr>
        <w:p w14:paraId="2119F87E" w14:textId="0A450162" w:rsidR="00CF2996" w:rsidRDefault="00453421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Interview-Training</w:t>
          </w:r>
          <w:r w:rsidR="003B72EA">
            <w:rPr>
              <w:rFonts w:ascii="Arial" w:hAnsi="Arial"/>
              <w:b/>
              <w:sz w:val="18"/>
              <w:szCs w:val="18"/>
            </w:rPr>
            <w:t xml:space="preserve">: </w:t>
          </w:r>
          <w:r w:rsidR="003B72EA" w:rsidRPr="003B72EA">
            <w:rPr>
              <w:rFonts w:ascii="Arial" w:hAnsi="Arial"/>
              <w:b/>
              <w:color w:val="00B0F0"/>
              <w:sz w:val="18"/>
              <w:szCs w:val="18"/>
            </w:rPr>
            <w:t>Analyse und Antworten</w:t>
          </w:r>
        </w:p>
      </w:tc>
    </w:tr>
  </w:tbl>
  <w:p w14:paraId="2F2C2016" w14:textId="77777777" w:rsidR="009E56D6" w:rsidRPr="00DC0DD0" w:rsidRDefault="009E56D6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2515"/>
      <w:gridCol w:w="2909"/>
    </w:tblGrid>
    <w:tr w:rsidR="005F4356" w14:paraId="4A94B282" w14:textId="77777777" w:rsidTr="008862B1">
      <w:trPr>
        <w:trHeight w:val="227"/>
      </w:trPr>
      <w:tc>
        <w:tcPr>
          <w:tcW w:w="9356" w:type="dxa"/>
          <w:gridSpan w:val="5"/>
          <w:vAlign w:val="center"/>
        </w:tcPr>
        <w:p w14:paraId="32E3071D" w14:textId="77777777" w:rsidR="005F4356" w:rsidRPr="00092BCF" w:rsidRDefault="005F4356" w:rsidP="008862B1">
          <w:pPr>
            <w:pStyle w:val="Kopfzeile"/>
            <w:rPr>
              <w:rFonts w:ascii="Arial" w:hAnsi="Arial"/>
              <w:sz w:val="20"/>
            </w:rPr>
          </w:pPr>
        </w:p>
      </w:tc>
    </w:tr>
    <w:tr w:rsidR="005F4356" w14:paraId="6AB6444D" w14:textId="77777777" w:rsidTr="00063CC2">
      <w:trPr>
        <w:trHeight w:hRule="exact" w:val="539"/>
      </w:trPr>
      <w:tc>
        <w:tcPr>
          <w:tcW w:w="3932" w:type="dxa"/>
          <w:gridSpan w:val="3"/>
          <w:vMerge w:val="restart"/>
        </w:tcPr>
        <w:p w14:paraId="4591104D" w14:textId="77777777" w:rsidR="005F4356" w:rsidRDefault="005F4356" w:rsidP="008862B1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1F41690" wp14:editId="4C127AB0">
                <wp:extent cx="2412000" cy="613271"/>
                <wp:effectExtent l="0" t="0" r="7620" b="0"/>
                <wp:docPr id="15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5" w:type="dxa"/>
          <w:vMerge w:val="restart"/>
        </w:tcPr>
        <w:p w14:paraId="692B231A" w14:textId="77777777" w:rsidR="005F4356" w:rsidRPr="006F7621" w:rsidRDefault="005F4356" w:rsidP="008862B1">
          <w:pPr>
            <w:spacing w:after="2"/>
            <w:jc w:val="center"/>
            <w:rPr>
              <w:sz w:val="8"/>
              <w:szCs w:val="8"/>
            </w:rPr>
          </w:pPr>
        </w:p>
        <w:p w14:paraId="36EE8113" w14:textId="77777777" w:rsidR="005F4356" w:rsidRPr="00864747" w:rsidRDefault="005F4356" w:rsidP="008862B1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eastAsia="de-CH"/>
            </w:rPr>
            <w:drawing>
              <wp:inline distT="0" distB="0" distL="0" distR="0" wp14:anchorId="7BF98CBF" wp14:editId="2F998149">
                <wp:extent cx="1174663" cy="252000"/>
                <wp:effectExtent l="0" t="0" r="0" b="2540"/>
                <wp:docPr id="1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6DA8D91" w14:textId="77777777" w:rsidR="005F4356" w:rsidRPr="00864747" w:rsidRDefault="005F4356" w:rsidP="008862B1">
          <w:pPr>
            <w:spacing w:after="4"/>
            <w:jc w:val="center"/>
            <w:rPr>
              <w:sz w:val="14"/>
              <w:szCs w:val="14"/>
            </w:rPr>
          </w:pPr>
        </w:p>
        <w:p w14:paraId="3975E172" w14:textId="77777777" w:rsidR="005F4356" w:rsidRPr="0008046F" w:rsidRDefault="005F4356" w:rsidP="008862B1">
          <w:pPr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2909" w:type="dxa"/>
          <w:vAlign w:val="bottom"/>
        </w:tcPr>
        <w:p w14:paraId="57BBD78D" w14:textId="7C2A18D5" w:rsidR="005F4356" w:rsidRDefault="00BF7CA4" w:rsidP="008862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C17856">
            <w:rPr>
              <w:rFonts w:ascii="Arial" w:hAnsi="Arial"/>
              <w:b/>
              <w:sz w:val="24"/>
              <w:szCs w:val="24"/>
            </w:rPr>
            <w:t>3</w:t>
          </w:r>
          <w:bookmarkStart w:id="0" w:name="_GoBack"/>
          <w:bookmarkEnd w:id="0"/>
        </w:p>
        <w:p w14:paraId="7A56B04C" w14:textId="5BA85902" w:rsidR="00BF7CA4" w:rsidRPr="002D01FD" w:rsidRDefault="00063CC2" w:rsidP="008862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Fragetypen, Recherche</w:t>
          </w:r>
          <w:r w:rsidR="00BF7CA4">
            <w:rPr>
              <w:rFonts w:ascii="Arial" w:hAnsi="Arial"/>
              <w:b/>
              <w:sz w:val="24"/>
              <w:szCs w:val="24"/>
            </w:rPr>
            <w:t xml:space="preserve"> </w:t>
          </w:r>
        </w:p>
      </w:tc>
    </w:tr>
    <w:tr w:rsidR="005F4356" w14:paraId="20D94621" w14:textId="77777777" w:rsidTr="00063CC2">
      <w:trPr>
        <w:trHeight w:hRule="exact" w:val="527"/>
      </w:trPr>
      <w:tc>
        <w:tcPr>
          <w:tcW w:w="3932" w:type="dxa"/>
          <w:gridSpan w:val="3"/>
          <w:vMerge/>
        </w:tcPr>
        <w:p w14:paraId="6D671F01" w14:textId="5C492F16" w:rsidR="005F4356" w:rsidRDefault="005F4356" w:rsidP="008862B1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2515" w:type="dxa"/>
          <w:vMerge/>
        </w:tcPr>
        <w:p w14:paraId="281D4BD2" w14:textId="77777777" w:rsidR="005F4356" w:rsidRDefault="005F4356" w:rsidP="008862B1">
          <w:pPr>
            <w:pStyle w:val="Kopfzeile"/>
          </w:pPr>
        </w:p>
      </w:tc>
      <w:tc>
        <w:tcPr>
          <w:tcW w:w="2909" w:type="dxa"/>
          <w:vAlign w:val="bottom"/>
        </w:tcPr>
        <w:p w14:paraId="06F284B2" w14:textId="77777777" w:rsidR="005F4356" w:rsidRPr="002D01FD" w:rsidRDefault="005F4356" w:rsidP="008862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5F4356" w14:paraId="0102D797" w14:textId="77777777" w:rsidTr="008862B1">
      <w:trPr>
        <w:trHeight w:hRule="exact" w:val="227"/>
      </w:trPr>
      <w:tc>
        <w:tcPr>
          <w:tcW w:w="9356" w:type="dxa"/>
          <w:gridSpan w:val="5"/>
        </w:tcPr>
        <w:p w14:paraId="4A6432EF" w14:textId="77777777" w:rsidR="005F4356" w:rsidRPr="00092BCF" w:rsidRDefault="005F4356" w:rsidP="008862B1">
          <w:pPr>
            <w:pStyle w:val="Kopfzeile"/>
            <w:rPr>
              <w:rFonts w:ascii="Arial" w:hAnsi="Arial"/>
              <w:sz w:val="20"/>
            </w:rPr>
          </w:pPr>
        </w:p>
      </w:tc>
    </w:tr>
    <w:tr w:rsidR="005F4356" w14:paraId="75ACEF17" w14:textId="77777777" w:rsidTr="008862B1">
      <w:trPr>
        <w:trHeight w:hRule="exact" w:val="417"/>
      </w:trPr>
      <w:tc>
        <w:tcPr>
          <w:tcW w:w="2762" w:type="dxa"/>
          <w:vMerge w:val="restart"/>
          <w:shd w:val="clear" w:color="auto" w:fill="auto"/>
          <w:vAlign w:val="center"/>
        </w:tcPr>
        <w:p w14:paraId="65156A62" w14:textId="77777777" w:rsidR="005F4356" w:rsidRPr="005301DE" w:rsidRDefault="005F4356" w:rsidP="008862B1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2F0197C6" wp14:editId="6B2860FE">
                <wp:extent cx="1727223" cy="972000"/>
                <wp:effectExtent l="0" t="0" r="635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23" cy="9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019F2A17" w14:textId="77777777" w:rsidR="005F4356" w:rsidRDefault="005F4356" w:rsidP="008862B1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521E764B" w14:textId="1BB340C2" w:rsidR="005F4356" w:rsidRPr="0098119B" w:rsidRDefault="005F4356" w:rsidP="008862B1">
          <w:pPr>
            <w:pStyle w:val="Kopfzeile"/>
            <w:rPr>
              <w:rFonts w:ascii="Arial" w:hAnsi="Arial"/>
              <w:sz w:val="20"/>
            </w:rPr>
          </w:pPr>
        </w:p>
      </w:tc>
    </w:tr>
    <w:tr w:rsidR="005F4356" w14:paraId="5B834B0D" w14:textId="77777777" w:rsidTr="002F13CF">
      <w:trPr>
        <w:trHeight w:hRule="exact" w:val="737"/>
      </w:trPr>
      <w:tc>
        <w:tcPr>
          <w:tcW w:w="2762" w:type="dxa"/>
          <w:vMerge/>
          <w:shd w:val="clear" w:color="auto" w:fill="auto"/>
        </w:tcPr>
        <w:p w14:paraId="065D347A" w14:textId="77777777" w:rsidR="005F4356" w:rsidRDefault="005F4356" w:rsidP="008862B1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0B2EE2F" w14:textId="77777777" w:rsidR="005F4356" w:rsidRDefault="005F4356" w:rsidP="008862B1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1410A353" w14:textId="77777777" w:rsidR="005F4356" w:rsidRDefault="005F4356" w:rsidP="008862B1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Interview-Training</w:t>
          </w:r>
        </w:p>
        <w:p w14:paraId="2B684DF4" w14:textId="5D567633" w:rsidR="002F13CF" w:rsidRPr="006F2C9E" w:rsidRDefault="002F13CF" w:rsidP="008862B1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2F13CF">
            <w:rPr>
              <w:rFonts w:ascii="Arial" w:hAnsi="Arial"/>
              <w:b/>
              <w:color w:val="00B0F0"/>
              <w:sz w:val="24"/>
              <w:szCs w:val="24"/>
            </w:rPr>
            <w:t>Analyse und Antworten</w:t>
          </w:r>
        </w:p>
      </w:tc>
    </w:tr>
    <w:tr w:rsidR="005F4356" w14:paraId="52F5FCE7" w14:textId="77777777" w:rsidTr="002F13CF">
      <w:trPr>
        <w:trHeight w:hRule="exact" w:val="397"/>
      </w:trPr>
      <w:tc>
        <w:tcPr>
          <w:tcW w:w="2762" w:type="dxa"/>
          <w:vMerge/>
          <w:shd w:val="clear" w:color="auto" w:fill="auto"/>
        </w:tcPr>
        <w:p w14:paraId="56E32184" w14:textId="77777777" w:rsidR="005F4356" w:rsidRDefault="005F4356" w:rsidP="008862B1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62899F17" w14:textId="77777777" w:rsidR="005F4356" w:rsidRDefault="005F4356" w:rsidP="008862B1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396E2E60" w14:textId="77777777" w:rsidR="005F4356" w:rsidRPr="0070624B" w:rsidRDefault="005F4356" w:rsidP="002F13CF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030D71">
            <w:rPr>
              <w:rFonts w:ascii="Arial" w:hAnsi="Arial"/>
              <w:sz w:val="18"/>
              <w:szCs w:val="18"/>
            </w:rPr>
            <w:t>15:</w:t>
          </w:r>
          <w:r>
            <w:rPr>
              <w:rFonts w:ascii="Arial" w:hAnsi="Arial"/>
              <w:sz w:val="18"/>
              <w:szCs w:val="18"/>
            </w:rPr>
            <w:t>23</w:t>
          </w:r>
          <w:r w:rsidRPr="00030D71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6A851592" w14:textId="77777777" w:rsidR="009E56D6" w:rsidRPr="00B91455" w:rsidRDefault="009E56D6" w:rsidP="00B9145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65A66"/>
    <w:multiLevelType w:val="hybridMultilevel"/>
    <w:tmpl w:val="67769E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EF318D"/>
    <w:multiLevelType w:val="hybridMultilevel"/>
    <w:tmpl w:val="CF44E93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D47D30"/>
    <w:multiLevelType w:val="hybridMultilevel"/>
    <w:tmpl w:val="71ECE054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738000F"/>
    <w:multiLevelType w:val="hybridMultilevel"/>
    <w:tmpl w:val="DF426EA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8DA2418"/>
    <w:multiLevelType w:val="hybridMultilevel"/>
    <w:tmpl w:val="BA4436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C46265"/>
    <w:multiLevelType w:val="hybridMultilevel"/>
    <w:tmpl w:val="FB6025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ECA5C7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CC2F01"/>
    <w:multiLevelType w:val="hybridMultilevel"/>
    <w:tmpl w:val="D01444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CB333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541934"/>
    <w:multiLevelType w:val="hybridMultilevel"/>
    <w:tmpl w:val="7A42DA6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E8B6150"/>
    <w:multiLevelType w:val="hybridMultilevel"/>
    <w:tmpl w:val="1640E89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6"/>
  </w:num>
  <w:num w:numId="4">
    <w:abstractNumId w:val="30"/>
  </w:num>
  <w:num w:numId="5">
    <w:abstractNumId w:val="29"/>
  </w:num>
  <w:num w:numId="6">
    <w:abstractNumId w:val="27"/>
  </w:num>
  <w:num w:numId="7">
    <w:abstractNumId w:val="10"/>
  </w:num>
  <w:num w:numId="8">
    <w:abstractNumId w:val="2"/>
  </w:num>
  <w:num w:numId="9">
    <w:abstractNumId w:val="28"/>
  </w:num>
  <w:num w:numId="10">
    <w:abstractNumId w:val="3"/>
  </w:num>
  <w:num w:numId="11">
    <w:abstractNumId w:val="22"/>
  </w:num>
  <w:num w:numId="12">
    <w:abstractNumId w:val="1"/>
  </w:num>
  <w:num w:numId="13">
    <w:abstractNumId w:val="4"/>
  </w:num>
  <w:num w:numId="14">
    <w:abstractNumId w:val="0"/>
  </w:num>
  <w:num w:numId="15">
    <w:abstractNumId w:val="24"/>
  </w:num>
  <w:num w:numId="16">
    <w:abstractNumId w:val="5"/>
  </w:num>
  <w:num w:numId="17">
    <w:abstractNumId w:val="31"/>
  </w:num>
  <w:num w:numId="18">
    <w:abstractNumId w:val="13"/>
  </w:num>
  <w:num w:numId="19">
    <w:abstractNumId w:val="7"/>
  </w:num>
  <w:num w:numId="20">
    <w:abstractNumId w:val="14"/>
  </w:num>
  <w:num w:numId="21">
    <w:abstractNumId w:val="9"/>
  </w:num>
  <w:num w:numId="22">
    <w:abstractNumId w:val="15"/>
  </w:num>
  <w:num w:numId="23">
    <w:abstractNumId w:val="17"/>
  </w:num>
  <w:num w:numId="24">
    <w:abstractNumId w:val="8"/>
  </w:num>
  <w:num w:numId="25">
    <w:abstractNumId w:val="11"/>
  </w:num>
  <w:num w:numId="26">
    <w:abstractNumId w:val="26"/>
  </w:num>
  <w:num w:numId="27">
    <w:abstractNumId w:val="21"/>
  </w:num>
  <w:num w:numId="28">
    <w:abstractNumId w:val="25"/>
  </w:num>
  <w:num w:numId="29">
    <w:abstractNumId w:val="20"/>
  </w:num>
  <w:num w:numId="30">
    <w:abstractNumId w:val="32"/>
  </w:num>
  <w:num w:numId="31">
    <w:abstractNumId w:val="18"/>
  </w:num>
  <w:num w:numId="32">
    <w:abstractNumId w:val="19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433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62E"/>
    <w:rsid w:val="0000004B"/>
    <w:rsid w:val="00012008"/>
    <w:rsid w:val="00013983"/>
    <w:rsid w:val="00034C0B"/>
    <w:rsid w:val="00037805"/>
    <w:rsid w:val="0004298A"/>
    <w:rsid w:val="00046687"/>
    <w:rsid w:val="000508C4"/>
    <w:rsid w:val="000542A1"/>
    <w:rsid w:val="00054A08"/>
    <w:rsid w:val="00056661"/>
    <w:rsid w:val="00063CC2"/>
    <w:rsid w:val="00065561"/>
    <w:rsid w:val="00071CAA"/>
    <w:rsid w:val="00073AB1"/>
    <w:rsid w:val="00074148"/>
    <w:rsid w:val="00076701"/>
    <w:rsid w:val="000819E5"/>
    <w:rsid w:val="00085A93"/>
    <w:rsid w:val="00086C9A"/>
    <w:rsid w:val="00087330"/>
    <w:rsid w:val="00090A9C"/>
    <w:rsid w:val="00090FA0"/>
    <w:rsid w:val="000A3876"/>
    <w:rsid w:val="000A566B"/>
    <w:rsid w:val="000B40B0"/>
    <w:rsid w:val="000B73FE"/>
    <w:rsid w:val="000C21CF"/>
    <w:rsid w:val="000C578C"/>
    <w:rsid w:val="000C6F9F"/>
    <w:rsid w:val="000D72C7"/>
    <w:rsid w:val="00101BE1"/>
    <w:rsid w:val="001054F1"/>
    <w:rsid w:val="001065E3"/>
    <w:rsid w:val="001107C0"/>
    <w:rsid w:val="00114139"/>
    <w:rsid w:val="001205C5"/>
    <w:rsid w:val="00120EC2"/>
    <w:rsid w:val="001254A9"/>
    <w:rsid w:val="0013281A"/>
    <w:rsid w:val="00136ACD"/>
    <w:rsid w:val="00143CB8"/>
    <w:rsid w:val="001461D7"/>
    <w:rsid w:val="001467F6"/>
    <w:rsid w:val="00166279"/>
    <w:rsid w:val="00172B5D"/>
    <w:rsid w:val="0017552C"/>
    <w:rsid w:val="00176172"/>
    <w:rsid w:val="0018786F"/>
    <w:rsid w:val="00192557"/>
    <w:rsid w:val="00194162"/>
    <w:rsid w:val="001A091D"/>
    <w:rsid w:val="001A7544"/>
    <w:rsid w:val="001B22A4"/>
    <w:rsid w:val="001B35D8"/>
    <w:rsid w:val="001B3C76"/>
    <w:rsid w:val="001B7F29"/>
    <w:rsid w:val="001C2D85"/>
    <w:rsid w:val="001C544E"/>
    <w:rsid w:val="001E04EE"/>
    <w:rsid w:val="001E1C9B"/>
    <w:rsid w:val="001E1FA8"/>
    <w:rsid w:val="001F448D"/>
    <w:rsid w:val="001F7FA5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4250"/>
    <w:rsid w:val="00246829"/>
    <w:rsid w:val="002558F8"/>
    <w:rsid w:val="00257F9B"/>
    <w:rsid w:val="00263298"/>
    <w:rsid w:val="00263C4D"/>
    <w:rsid w:val="00293E12"/>
    <w:rsid w:val="002B11F1"/>
    <w:rsid w:val="002B1C62"/>
    <w:rsid w:val="002B69DF"/>
    <w:rsid w:val="002C1FF7"/>
    <w:rsid w:val="002C56FA"/>
    <w:rsid w:val="002D00AC"/>
    <w:rsid w:val="002E2342"/>
    <w:rsid w:val="002E2750"/>
    <w:rsid w:val="002F13CF"/>
    <w:rsid w:val="002F2CAD"/>
    <w:rsid w:val="002F2D5C"/>
    <w:rsid w:val="002F58BB"/>
    <w:rsid w:val="003128D9"/>
    <w:rsid w:val="0031328B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72BED"/>
    <w:rsid w:val="003749A5"/>
    <w:rsid w:val="00383231"/>
    <w:rsid w:val="00386693"/>
    <w:rsid w:val="003944BE"/>
    <w:rsid w:val="003B72EA"/>
    <w:rsid w:val="003D05EC"/>
    <w:rsid w:val="003D4A61"/>
    <w:rsid w:val="003E371A"/>
    <w:rsid w:val="003E7DD1"/>
    <w:rsid w:val="00402A56"/>
    <w:rsid w:val="00410E4C"/>
    <w:rsid w:val="004162E1"/>
    <w:rsid w:val="00430A31"/>
    <w:rsid w:val="0044293F"/>
    <w:rsid w:val="00442A37"/>
    <w:rsid w:val="0045054B"/>
    <w:rsid w:val="00452150"/>
    <w:rsid w:val="00453421"/>
    <w:rsid w:val="004617BB"/>
    <w:rsid w:val="00461BF0"/>
    <w:rsid w:val="00480092"/>
    <w:rsid w:val="0048136C"/>
    <w:rsid w:val="00483BAA"/>
    <w:rsid w:val="00485C23"/>
    <w:rsid w:val="00497544"/>
    <w:rsid w:val="004A081B"/>
    <w:rsid w:val="004B53C1"/>
    <w:rsid w:val="004B6E8A"/>
    <w:rsid w:val="004B7831"/>
    <w:rsid w:val="004C67D8"/>
    <w:rsid w:val="004D49D5"/>
    <w:rsid w:val="004E267D"/>
    <w:rsid w:val="004E5D66"/>
    <w:rsid w:val="004F2D8B"/>
    <w:rsid w:val="004F7A24"/>
    <w:rsid w:val="0050005B"/>
    <w:rsid w:val="00502146"/>
    <w:rsid w:val="00502887"/>
    <w:rsid w:val="00505D6E"/>
    <w:rsid w:val="005119CE"/>
    <w:rsid w:val="00516997"/>
    <w:rsid w:val="00516AD1"/>
    <w:rsid w:val="00517174"/>
    <w:rsid w:val="0052112C"/>
    <w:rsid w:val="00524DCA"/>
    <w:rsid w:val="005301DE"/>
    <w:rsid w:val="00536E0C"/>
    <w:rsid w:val="00537C46"/>
    <w:rsid w:val="005469AD"/>
    <w:rsid w:val="00546E82"/>
    <w:rsid w:val="0055473E"/>
    <w:rsid w:val="005714A1"/>
    <w:rsid w:val="005744E6"/>
    <w:rsid w:val="0058095E"/>
    <w:rsid w:val="00583696"/>
    <w:rsid w:val="005841F8"/>
    <w:rsid w:val="00584D02"/>
    <w:rsid w:val="00591986"/>
    <w:rsid w:val="00592306"/>
    <w:rsid w:val="005A0F65"/>
    <w:rsid w:val="005A3E52"/>
    <w:rsid w:val="005B0B74"/>
    <w:rsid w:val="005B18FC"/>
    <w:rsid w:val="005B25FB"/>
    <w:rsid w:val="005B7135"/>
    <w:rsid w:val="005B7361"/>
    <w:rsid w:val="005B7FBC"/>
    <w:rsid w:val="005C15E6"/>
    <w:rsid w:val="005C4CDB"/>
    <w:rsid w:val="005D1E03"/>
    <w:rsid w:val="005D64C8"/>
    <w:rsid w:val="005D7D38"/>
    <w:rsid w:val="005E4177"/>
    <w:rsid w:val="005E483F"/>
    <w:rsid w:val="005F2E73"/>
    <w:rsid w:val="005F4356"/>
    <w:rsid w:val="005F6BBF"/>
    <w:rsid w:val="006071D7"/>
    <w:rsid w:val="00614018"/>
    <w:rsid w:val="006148B0"/>
    <w:rsid w:val="006179A3"/>
    <w:rsid w:val="00626EA3"/>
    <w:rsid w:val="0064785C"/>
    <w:rsid w:val="006559FC"/>
    <w:rsid w:val="006615B6"/>
    <w:rsid w:val="00676AF7"/>
    <w:rsid w:val="0068286F"/>
    <w:rsid w:val="00684C89"/>
    <w:rsid w:val="0069095A"/>
    <w:rsid w:val="006922F3"/>
    <w:rsid w:val="00696ED8"/>
    <w:rsid w:val="006A15C3"/>
    <w:rsid w:val="006A3A72"/>
    <w:rsid w:val="006B6B4C"/>
    <w:rsid w:val="006C411C"/>
    <w:rsid w:val="006D6A31"/>
    <w:rsid w:val="006E2BA3"/>
    <w:rsid w:val="006E2F5F"/>
    <w:rsid w:val="006E317C"/>
    <w:rsid w:val="006F0AE2"/>
    <w:rsid w:val="006F7621"/>
    <w:rsid w:val="00701D98"/>
    <w:rsid w:val="0070285A"/>
    <w:rsid w:val="00706843"/>
    <w:rsid w:val="00706920"/>
    <w:rsid w:val="007177EF"/>
    <w:rsid w:val="00717BDA"/>
    <w:rsid w:val="00727221"/>
    <w:rsid w:val="00757A9D"/>
    <w:rsid w:val="00766C9D"/>
    <w:rsid w:val="007704E6"/>
    <w:rsid w:val="007710E0"/>
    <w:rsid w:val="00772D8D"/>
    <w:rsid w:val="0077741F"/>
    <w:rsid w:val="007776A8"/>
    <w:rsid w:val="007839AC"/>
    <w:rsid w:val="00791E98"/>
    <w:rsid w:val="00793EA3"/>
    <w:rsid w:val="0079405F"/>
    <w:rsid w:val="007A3429"/>
    <w:rsid w:val="007B0B1A"/>
    <w:rsid w:val="007C0071"/>
    <w:rsid w:val="007C7C3B"/>
    <w:rsid w:val="007D0F0A"/>
    <w:rsid w:val="007D5E36"/>
    <w:rsid w:val="007D6281"/>
    <w:rsid w:val="007F47DB"/>
    <w:rsid w:val="007F5172"/>
    <w:rsid w:val="007F5CA3"/>
    <w:rsid w:val="00811096"/>
    <w:rsid w:val="0081209F"/>
    <w:rsid w:val="00830A3A"/>
    <w:rsid w:val="00837C30"/>
    <w:rsid w:val="00847C12"/>
    <w:rsid w:val="00852795"/>
    <w:rsid w:val="00854008"/>
    <w:rsid w:val="00854AFE"/>
    <w:rsid w:val="00860E34"/>
    <w:rsid w:val="0086446A"/>
    <w:rsid w:val="008730DE"/>
    <w:rsid w:val="00881139"/>
    <w:rsid w:val="00886FBC"/>
    <w:rsid w:val="00893107"/>
    <w:rsid w:val="008A7E64"/>
    <w:rsid w:val="008B183D"/>
    <w:rsid w:val="008B2AC2"/>
    <w:rsid w:val="008B6058"/>
    <w:rsid w:val="008C11E6"/>
    <w:rsid w:val="008C2425"/>
    <w:rsid w:val="008C6C31"/>
    <w:rsid w:val="008C711C"/>
    <w:rsid w:val="008D031B"/>
    <w:rsid w:val="008E3B23"/>
    <w:rsid w:val="008E3FCC"/>
    <w:rsid w:val="008F3811"/>
    <w:rsid w:val="0090462E"/>
    <w:rsid w:val="00923690"/>
    <w:rsid w:val="00925374"/>
    <w:rsid w:val="00927027"/>
    <w:rsid w:val="00935B0D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19B"/>
    <w:rsid w:val="0098167D"/>
    <w:rsid w:val="00981A9C"/>
    <w:rsid w:val="00982693"/>
    <w:rsid w:val="0098392B"/>
    <w:rsid w:val="009A2FE1"/>
    <w:rsid w:val="009B548D"/>
    <w:rsid w:val="009B65BF"/>
    <w:rsid w:val="009B6AB6"/>
    <w:rsid w:val="009D4F54"/>
    <w:rsid w:val="009E2C9B"/>
    <w:rsid w:val="009E3849"/>
    <w:rsid w:val="009E56D6"/>
    <w:rsid w:val="009F0855"/>
    <w:rsid w:val="00A02F03"/>
    <w:rsid w:val="00A076A1"/>
    <w:rsid w:val="00A120DD"/>
    <w:rsid w:val="00A14DB5"/>
    <w:rsid w:val="00A20506"/>
    <w:rsid w:val="00A22402"/>
    <w:rsid w:val="00A2302D"/>
    <w:rsid w:val="00A23B75"/>
    <w:rsid w:val="00A30917"/>
    <w:rsid w:val="00A321FC"/>
    <w:rsid w:val="00A33B92"/>
    <w:rsid w:val="00A359FA"/>
    <w:rsid w:val="00A3790A"/>
    <w:rsid w:val="00A427DC"/>
    <w:rsid w:val="00A44367"/>
    <w:rsid w:val="00A443F0"/>
    <w:rsid w:val="00A4793E"/>
    <w:rsid w:val="00A601D7"/>
    <w:rsid w:val="00A6134E"/>
    <w:rsid w:val="00A628C7"/>
    <w:rsid w:val="00A66F03"/>
    <w:rsid w:val="00A74D0C"/>
    <w:rsid w:val="00A82058"/>
    <w:rsid w:val="00A94757"/>
    <w:rsid w:val="00A97938"/>
    <w:rsid w:val="00AB16EB"/>
    <w:rsid w:val="00AB4557"/>
    <w:rsid w:val="00AB76C5"/>
    <w:rsid w:val="00AC29C1"/>
    <w:rsid w:val="00AC7551"/>
    <w:rsid w:val="00AD0B90"/>
    <w:rsid w:val="00AD4CA7"/>
    <w:rsid w:val="00AD703C"/>
    <w:rsid w:val="00AF5072"/>
    <w:rsid w:val="00B00BC7"/>
    <w:rsid w:val="00B07FF4"/>
    <w:rsid w:val="00B108E4"/>
    <w:rsid w:val="00B13A74"/>
    <w:rsid w:val="00B16FB0"/>
    <w:rsid w:val="00B21A96"/>
    <w:rsid w:val="00B34CB3"/>
    <w:rsid w:val="00B35DA5"/>
    <w:rsid w:val="00B36865"/>
    <w:rsid w:val="00B401B0"/>
    <w:rsid w:val="00B435DD"/>
    <w:rsid w:val="00B445E3"/>
    <w:rsid w:val="00B4742B"/>
    <w:rsid w:val="00B5025E"/>
    <w:rsid w:val="00B512C6"/>
    <w:rsid w:val="00B566B4"/>
    <w:rsid w:val="00B62D9B"/>
    <w:rsid w:val="00B76D1B"/>
    <w:rsid w:val="00B87E56"/>
    <w:rsid w:val="00B91455"/>
    <w:rsid w:val="00BB2564"/>
    <w:rsid w:val="00BB59D4"/>
    <w:rsid w:val="00BD356A"/>
    <w:rsid w:val="00BF1D68"/>
    <w:rsid w:val="00BF7CA4"/>
    <w:rsid w:val="00C01200"/>
    <w:rsid w:val="00C04F89"/>
    <w:rsid w:val="00C11570"/>
    <w:rsid w:val="00C15202"/>
    <w:rsid w:val="00C164DF"/>
    <w:rsid w:val="00C16AE0"/>
    <w:rsid w:val="00C17856"/>
    <w:rsid w:val="00C20222"/>
    <w:rsid w:val="00C33582"/>
    <w:rsid w:val="00C3564F"/>
    <w:rsid w:val="00C365DE"/>
    <w:rsid w:val="00C36759"/>
    <w:rsid w:val="00C3728A"/>
    <w:rsid w:val="00C37657"/>
    <w:rsid w:val="00C43BF6"/>
    <w:rsid w:val="00C50F80"/>
    <w:rsid w:val="00C522DB"/>
    <w:rsid w:val="00C52C83"/>
    <w:rsid w:val="00C61096"/>
    <w:rsid w:val="00C65946"/>
    <w:rsid w:val="00C712A2"/>
    <w:rsid w:val="00C75C8B"/>
    <w:rsid w:val="00C97378"/>
    <w:rsid w:val="00CA1A70"/>
    <w:rsid w:val="00CA40C4"/>
    <w:rsid w:val="00CA50BD"/>
    <w:rsid w:val="00CA77BB"/>
    <w:rsid w:val="00CB15CC"/>
    <w:rsid w:val="00CB2E4A"/>
    <w:rsid w:val="00CB5761"/>
    <w:rsid w:val="00CB749C"/>
    <w:rsid w:val="00CC4B43"/>
    <w:rsid w:val="00CD31DF"/>
    <w:rsid w:val="00CE077F"/>
    <w:rsid w:val="00CE62FC"/>
    <w:rsid w:val="00CF2996"/>
    <w:rsid w:val="00D01C17"/>
    <w:rsid w:val="00D03524"/>
    <w:rsid w:val="00D067C5"/>
    <w:rsid w:val="00D06954"/>
    <w:rsid w:val="00D11EEB"/>
    <w:rsid w:val="00D13029"/>
    <w:rsid w:val="00D13EAD"/>
    <w:rsid w:val="00D14A49"/>
    <w:rsid w:val="00D159F7"/>
    <w:rsid w:val="00D24927"/>
    <w:rsid w:val="00D30DFC"/>
    <w:rsid w:val="00D31261"/>
    <w:rsid w:val="00D34455"/>
    <w:rsid w:val="00D359A5"/>
    <w:rsid w:val="00D45DAD"/>
    <w:rsid w:val="00D4605D"/>
    <w:rsid w:val="00D5307D"/>
    <w:rsid w:val="00D60AEC"/>
    <w:rsid w:val="00D63433"/>
    <w:rsid w:val="00D63BBC"/>
    <w:rsid w:val="00D74686"/>
    <w:rsid w:val="00D74C30"/>
    <w:rsid w:val="00D74F6E"/>
    <w:rsid w:val="00D77DF1"/>
    <w:rsid w:val="00D80548"/>
    <w:rsid w:val="00D80E9D"/>
    <w:rsid w:val="00D866C4"/>
    <w:rsid w:val="00D9231C"/>
    <w:rsid w:val="00D93B37"/>
    <w:rsid w:val="00D941DA"/>
    <w:rsid w:val="00DA337F"/>
    <w:rsid w:val="00DA47C3"/>
    <w:rsid w:val="00DB05E1"/>
    <w:rsid w:val="00DC0DD0"/>
    <w:rsid w:val="00DC1020"/>
    <w:rsid w:val="00DC565A"/>
    <w:rsid w:val="00DC58B8"/>
    <w:rsid w:val="00DD05C2"/>
    <w:rsid w:val="00DD166A"/>
    <w:rsid w:val="00DD3592"/>
    <w:rsid w:val="00DE1627"/>
    <w:rsid w:val="00DE3EFD"/>
    <w:rsid w:val="00DE47B7"/>
    <w:rsid w:val="00DE57F4"/>
    <w:rsid w:val="00E070FB"/>
    <w:rsid w:val="00E125EF"/>
    <w:rsid w:val="00E20D2D"/>
    <w:rsid w:val="00E22D37"/>
    <w:rsid w:val="00E25EBF"/>
    <w:rsid w:val="00E311EC"/>
    <w:rsid w:val="00E33352"/>
    <w:rsid w:val="00E334CA"/>
    <w:rsid w:val="00E4038E"/>
    <w:rsid w:val="00E56CD4"/>
    <w:rsid w:val="00E6786D"/>
    <w:rsid w:val="00E718C0"/>
    <w:rsid w:val="00E87E7D"/>
    <w:rsid w:val="00E900F8"/>
    <w:rsid w:val="00E93606"/>
    <w:rsid w:val="00E96C5F"/>
    <w:rsid w:val="00EA273F"/>
    <w:rsid w:val="00EA4561"/>
    <w:rsid w:val="00EB0D6B"/>
    <w:rsid w:val="00EB1B27"/>
    <w:rsid w:val="00EB6185"/>
    <w:rsid w:val="00EC53C9"/>
    <w:rsid w:val="00EC5921"/>
    <w:rsid w:val="00ED0463"/>
    <w:rsid w:val="00EE3B5F"/>
    <w:rsid w:val="00EF1787"/>
    <w:rsid w:val="00EF60D0"/>
    <w:rsid w:val="00EF6A64"/>
    <w:rsid w:val="00F0227E"/>
    <w:rsid w:val="00F16CD2"/>
    <w:rsid w:val="00F26854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E5332"/>
    <w:rsid w:val="00FE5FB3"/>
    <w:rsid w:val="00FF1779"/>
    <w:rsid w:val="00FF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>
      <o:colormru v:ext="edit" colors="#eaeaea"/>
    </o:shapedefaults>
    <o:shapelayout v:ext="edit">
      <o:idmap v:ext="edit" data="1"/>
    </o:shapelayout>
  </w:shapeDefaults>
  <w:decimalSymbol w:val="."/>
  <w:listSeparator w:val=";"/>
  <w14:docId w14:val="7FDE63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3EFD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Hervorhebung">
    <w:name w:val="Emphasis"/>
    <w:basedOn w:val="Absatz-Standardschriftart"/>
    <w:uiPriority w:val="20"/>
    <w:qFormat/>
    <w:rsid w:val="00935B0D"/>
    <w:rPr>
      <w:i/>
      <w:iCs/>
    </w:rPr>
  </w:style>
  <w:style w:type="paragraph" w:styleId="berarbeitung">
    <w:name w:val="Revision"/>
    <w:hidden/>
    <w:uiPriority w:val="99"/>
    <w:semiHidden/>
    <w:rsid w:val="00A076A1"/>
    <w:rPr>
      <w:rFonts w:ascii="HelveticaNeueLT Std" w:hAnsi="HelveticaNeueLT Std" w:cs="Arial"/>
      <w:sz w:val="22"/>
      <w:lang w:eastAsia="en-US"/>
    </w:rPr>
  </w:style>
  <w:style w:type="paragraph" w:styleId="StandardWeb">
    <w:name w:val="Normal (Web)"/>
    <w:basedOn w:val="Standard"/>
    <w:uiPriority w:val="99"/>
    <w:unhideWhenUsed/>
    <w:rsid w:val="00684C8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3EFD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Hervorhebung">
    <w:name w:val="Emphasis"/>
    <w:basedOn w:val="Absatz-Standardschriftart"/>
    <w:uiPriority w:val="20"/>
    <w:qFormat/>
    <w:rsid w:val="00935B0D"/>
    <w:rPr>
      <w:i/>
      <w:iCs/>
    </w:rPr>
  </w:style>
  <w:style w:type="paragraph" w:styleId="berarbeitung">
    <w:name w:val="Revision"/>
    <w:hidden/>
    <w:uiPriority w:val="99"/>
    <w:semiHidden/>
    <w:rsid w:val="00A076A1"/>
    <w:rPr>
      <w:rFonts w:ascii="HelveticaNeueLT Std" w:hAnsi="HelveticaNeueLT Std" w:cs="Arial"/>
      <w:sz w:val="22"/>
      <w:lang w:eastAsia="en-US"/>
    </w:rPr>
  </w:style>
  <w:style w:type="paragraph" w:styleId="StandardWeb">
    <w:name w:val="Normal (Web)"/>
    <w:basedOn w:val="Standard"/>
    <w:uiPriority w:val="99"/>
    <w:unhideWhenUsed/>
    <w:rsid w:val="00684C8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6118">
              <w:marLeft w:val="0"/>
              <w:marRight w:val="0"/>
              <w:marTop w:val="0"/>
              <w:marBottom w:val="30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55246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844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2D2D2"/>
                                <w:right w:val="none" w:sz="0" w:space="0" w:color="auto"/>
                              </w:divBdr>
                              <w:divsChild>
                                <w:div w:id="129736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4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VORLAGEN\BG_Vorlagen_2013\vorlage_U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27B8F-2204-4C36-A71C-1E2FF0313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</Pages>
  <Words>420</Words>
  <Characters>2087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Interview-Training</vt:lpstr>
    </vt:vector>
  </TitlesOfParts>
  <Company>SF Schweizer Fernsehen</Company>
  <LinksUpToDate>false</LinksUpToDate>
  <CharactersWithSpaces>2502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Interview-Training</dc:title>
  <dc:creator>Bereich Medienbildung PH Zürich</dc:creator>
  <cp:lastModifiedBy>Albin, Marcus (SRF)</cp:lastModifiedBy>
  <cp:revision>12</cp:revision>
  <cp:lastPrinted>2013-11-13T13:07:00Z</cp:lastPrinted>
  <dcterms:created xsi:type="dcterms:W3CDTF">2013-11-13T13:30:00Z</dcterms:created>
  <dcterms:modified xsi:type="dcterms:W3CDTF">2013-11-18T13:35:00Z</dcterms:modified>
  <cp:category>Zuma Vorlage phe</cp:category>
</cp:coreProperties>
</file>