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25"/>
        <w:gridCol w:w="6731"/>
        <w:gridCol w:w="2200"/>
      </w:tblGrid>
      <w:tr w:rsidR="00DE3EFD" w:rsidRPr="00FC1360" w14:paraId="480451F0" w14:textId="77777777" w:rsidTr="00C01200">
        <w:tc>
          <w:tcPr>
            <w:tcW w:w="9356" w:type="dxa"/>
            <w:gridSpan w:val="3"/>
          </w:tcPr>
          <w:p w14:paraId="1BE55541" w14:textId="77777777" w:rsidR="00DE3EFD" w:rsidRPr="00FC1360" w:rsidRDefault="00DE3EFD" w:rsidP="00623534">
            <w:pPr>
              <w:rPr>
                <w:rFonts w:ascii="Arial" w:hAnsi="Arial"/>
                <w:b/>
                <w:sz w:val="20"/>
              </w:rPr>
            </w:pPr>
          </w:p>
        </w:tc>
      </w:tr>
      <w:tr w:rsidR="00DE3EFD" w:rsidRPr="00FC1360" w14:paraId="5CDA98D4" w14:textId="77777777" w:rsidTr="00C01200">
        <w:trPr>
          <w:trHeight w:val="553"/>
        </w:trPr>
        <w:tc>
          <w:tcPr>
            <w:tcW w:w="9356" w:type="dxa"/>
            <w:gridSpan w:val="3"/>
            <w:tcBorders>
              <w:bottom w:val="single" w:sz="4" w:space="0" w:color="auto"/>
            </w:tcBorders>
          </w:tcPr>
          <w:p w14:paraId="4817AF9B" w14:textId="4FB8B648" w:rsidR="00136ACD" w:rsidRPr="00FC1360" w:rsidRDefault="00DE3EFD" w:rsidP="00623534">
            <w:pPr>
              <w:rPr>
                <w:rFonts w:ascii="Arial" w:hAnsi="Arial"/>
                <w:b/>
                <w:sz w:val="20"/>
              </w:rPr>
            </w:pPr>
            <w:r w:rsidRPr="00FC1360">
              <w:rPr>
                <w:rFonts w:ascii="Arial" w:hAnsi="Arial"/>
                <w:b/>
                <w:sz w:val="20"/>
              </w:rPr>
              <w:t>Hier sind nur die Fragen aufgelistet, d</w:t>
            </w:r>
            <w:r w:rsidR="0000004B">
              <w:rPr>
                <w:rFonts w:ascii="Arial" w:hAnsi="Arial"/>
                <w:b/>
                <w:sz w:val="20"/>
              </w:rPr>
              <w:t>ie der Interviewer Klara Merkel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FC1360">
              <w:rPr>
                <w:rFonts w:ascii="Arial" w:hAnsi="Arial"/>
                <w:b/>
                <w:sz w:val="20"/>
              </w:rPr>
              <w:t xml:space="preserve">stellt. </w:t>
            </w:r>
          </w:p>
          <w:p w14:paraId="1ADB511B" w14:textId="77777777" w:rsidR="00DE3EFD" w:rsidRPr="00FC1360" w:rsidRDefault="00DE3EFD" w:rsidP="00DE3EFD">
            <w:pPr>
              <w:pStyle w:val="Listenabsatz"/>
              <w:numPr>
                <w:ilvl w:val="0"/>
                <w:numId w:val="33"/>
              </w:numPr>
              <w:rPr>
                <w:rFonts w:ascii="Arial" w:hAnsi="Arial"/>
                <w:sz w:val="20"/>
              </w:rPr>
            </w:pPr>
            <w:r w:rsidRPr="00FC1360">
              <w:rPr>
                <w:rFonts w:ascii="Arial" w:hAnsi="Arial"/>
                <w:sz w:val="20"/>
              </w:rPr>
              <w:t xml:space="preserve">Kreuze an, ob es sich um </w:t>
            </w:r>
            <w:r w:rsidRPr="00FC1360">
              <w:rPr>
                <w:rFonts w:ascii="Arial" w:hAnsi="Arial"/>
                <w:i/>
                <w:sz w:val="20"/>
              </w:rPr>
              <w:t>offene</w:t>
            </w:r>
            <w:r w:rsidRPr="00FC1360">
              <w:rPr>
                <w:rFonts w:ascii="Arial" w:hAnsi="Arial"/>
                <w:sz w:val="20"/>
              </w:rPr>
              <w:t xml:space="preserve"> oder um </w:t>
            </w:r>
            <w:r w:rsidRPr="00FC1360">
              <w:rPr>
                <w:rFonts w:ascii="Arial" w:hAnsi="Arial"/>
                <w:i/>
                <w:sz w:val="20"/>
              </w:rPr>
              <w:t>geschlossene</w:t>
            </w:r>
            <w:r w:rsidRPr="00FC1360">
              <w:rPr>
                <w:rFonts w:ascii="Arial" w:hAnsi="Arial"/>
                <w:sz w:val="20"/>
              </w:rPr>
              <w:t xml:space="preserve"> Fragen handelt.</w:t>
            </w:r>
          </w:p>
          <w:p w14:paraId="757D50FC" w14:textId="77777777" w:rsidR="00DE3EFD" w:rsidRDefault="00DE3EFD" w:rsidP="00623534">
            <w:pPr>
              <w:pStyle w:val="Listenabsatz"/>
              <w:numPr>
                <w:ilvl w:val="0"/>
                <w:numId w:val="3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Wandle mindestens fünf geschlossene Frag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en in offene Fragen um. Verwen</w:t>
            </w:r>
            <w:r w:rsidR="0000004B">
              <w:rPr>
                <w:rFonts w:ascii="Arial" w:hAnsi="Arial"/>
                <w:sz w:val="20"/>
              </w:rPr>
              <w:t>de dabei die W-Fragewörter «was, wie, wann, wo, wer</w:t>
            </w:r>
            <w:r w:rsidRPr="00FC1360">
              <w:rPr>
                <w:rFonts w:ascii="Arial" w:hAnsi="Arial"/>
                <w:sz w:val="20"/>
              </w:rPr>
              <w:t>, warum</w:t>
            </w:r>
            <w:r>
              <w:rPr>
                <w:rFonts w:ascii="Arial" w:hAnsi="Arial"/>
                <w:sz w:val="20"/>
              </w:rPr>
              <w:t>»</w:t>
            </w:r>
            <w:r w:rsidRPr="00FC1360">
              <w:rPr>
                <w:rFonts w:ascii="Arial" w:hAnsi="Arial"/>
                <w:sz w:val="20"/>
              </w:rPr>
              <w:t>.</w:t>
            </w:r>
          </w:p>
          <w:p w14:paraId="6149875B" w14:textId="0ECD4FDC" w:rsidR="00D63BBC" w:rsidRPr="00D63BBC" w:rsidRDefault="00D63BBC" w:rsidP="00D63BBC">
            <w:pPr>
              <w:rPr>
                <w:rFonts w:ascii="Arial" w:hAnsi="Arial"/>
                <w:sz w:val="20"/>
              </w:rPr>
            </w:pPr>
          </w:p>
        </w:tc>
      </w:tr>
      <w:tr w:rsidR="00D63BBC" w:rsidRPr="0068792F" w14:paraId="2F6DF360" w14:textId="77777777" w:rsidTr="00136ACD">
        <w:trPr>
          <w:trHeight w:val="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AE4213" w14:textId="77777777" w:rsidR="00D63BBC" w:rsidRPr="0068792F" w:rsidRDefault="00D63BBC" w:rsidP="00623534">
            <w:pPr>
              <w:spacing w:line="312" w:lineRule="auto"/>
              <w:rPr>
                <w:rFonts w:ascii="Arial" w:hAnsi="Arial"/>
                <w:b/>
                <w:sz w:val="18"/>
                <w:szCs w:val="18"/>
              </w:rPr>
            </w:pPr>
            <w:r w:rsidRPr="0068792F">
              <w:rPr>
                <w:rFonts w:ascii="Arial" w:hAnsi="Arial"/>
                <w:b/>
                <w:sz w:val="18"/>
                <w:szCs w:val="18"/>
              </w:rPr>
              <w:t>Nr.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299FB4" w14:textId="77777777" w:rsidR="00D63BBC" w:rsidRPr="0068792F" w:rsidRDefault="00D63BBC" w:rsidP="00623534">
            <w:pPr>
              <w:spacing w:line="312" w:lineRule="auto"/>
              <w:rPr>
                <w:rFonts w:ascii="Arial" w:hAnsi="Arial"/>
                <w:b/>
                <w:sz w:val="18"/>
                <w:szCs w:val="18"/>
              </w:rPr>
            </w:pPr>
            <w:r w:rsidRPr="0068792F">
              <w:rPr>
                <w:rFonts w:ascii="Arial" w:hAnsi="Arial"/>
                <w:b/>
                <w:sz w:val="18"/>
                <w:szCs w:val="18"/>
              </w:rPr>
              <w:t>Frage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E0B434" w14:textId="77777777" w:rsidR="00D63BBC" w:rsidRPr="0068792F" w:rsidRDefault="00D63BBC" w:rsidP="00623534">
            <w:pPr>
              <w:spacing w:line="312" w:lineRule="auto"/>
              <w:rPr>
                <w:rFonts w:ascii="Arial" w:eastAsia="MS Gothic" w:hAnsi="Arial"/>
                <w:b/>
                <w:color w:val="000000"/>
                <w:sz w:val="18"/>
                <w:szCs w:val="18"/>
              </w:rPr>
            </w:pPr>
            <w:proofErr w:type="spellStart"/>
            <w:r w:rsidRPr="0068792F">
              <w:rPr>
                <w:rFonts w:ascii="Arial" w:eastAsia="MS Gothic" w:hAnsi="Arial"/>
                <w:b/>
                <w:color w:val="000000"/>
                <w:sz w:val="18"/>
                <w:szCs w:val="18"/>
              </w:rPr>
              <w:t>Fragetyp</w:t>
            </w:r>
            <w:proofErr w:type="spellEnd"/>
          </w:p>
        </w:tc>
      </w:tr>
      <w:tr w:rsidR="00D63BBC" w:rsidRPr="007A0E86" w14:paraId="3A7CE834" w14:textId="77777777" w:rsidTr="00136ACD">
        <w:trPr>
          <w:trHeight w:val="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1E847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CC93DC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Wie bist du zur Rolle der Kiki </w:t>
            </w:r>
            <w:proofErr w:type="spellStart"/>
            <w:r w:rsidRPr="007A0E86">
              <w:rPr>
                <w:rFonts w:ascii="Arial" w:hAnsi="Arial"/>
                <w:sz w:val="18"/>
                <w:szCs w:val="18"/>
              </w:rPr>
              <w:t>Lilou</w:t>
            </w:r>
            <w:proofErr w:type="spellEnd"/>
            <w:r w:rsidRPr="007A0E86">
              <w:rPr>
                <w:rFonts w:ascii="Arial" w:hAnsi="Arial"/>
                <w:sz w:val="18"/>
                <w:szCs w:val="18"/>
              </w:rPr>
              <w:t xml:space="preserve"> gekommen?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51357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 xml:space="preserve">offen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283335A6" w14:textId="77777777" w:rsidTr="00136ACD">
        <w:trPr>
          <w:trHeight w:val="14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E4E1CA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B6E67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Ist denn Schauspielern dein Traumberuf?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B516A9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4754AF0C" w14:textId="77777777" w:rsidTr="00136ACD">
        <w:trPr>
          <w:trHeight w:val="154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9DFC7E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EC49C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Wolltest du das schon immer machen?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D77FF5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6FA1326C" w14:textId="77777777" w:rsidTr="00136ACD">
        <w:trPr>
          <w:trHeight w:val="16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CC3F6C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9C07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Oder kann man von Beruf überhaupt sprechen?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4971D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4A7F664D" w14:textId="77777777" w:rsidTr="00136ACD">
        <w:trPr>
          <w:trHeight w:val="20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185A0A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42EE6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Schnupperst du nur rein?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C0A4D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291B3B22" w14:textId="77777777" w:rsidTr="00136ACD">
        <w:trPr>
          <w:trHeight w:val="8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846E4B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6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87F05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Und nebenher musst du ja schon in die Schule gehen.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1B0852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5B584449" w14:textId="77777777" w:rsidTr="00136ACD">
        <w:trPr>
          <w:trHeight w:val="7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B85F3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2AA9D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Klappt das gut?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C2483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3E32DC5B" w14:textId="77777777" w:rsidTr="00136ACD">
        <w:trPr>
          <w:trHeight w:val="124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408D7E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8106F9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Lässt sich das gut vereinbaren?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F53D0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1E97616C" w14:textId="77777777" w:rsidTr="00136ACD">
        <w:trPr>
          <w:trHeight w:val="461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3C6C5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8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54B4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Jetzt sind wir bei Teil 2. Habt ihr euch denn bei Teil 1 alle die V8ler untereinander gut verstanden?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F5BE6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0914D4BD" w14:textId="77777777" w:rsidTr="00136ACD">
        <w:trPr>
          <w:trHeight w:val="16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812F72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05FFA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Und freut ihr euch wiederzusehen?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2CADC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412CCB30" w14:textId="77777777" w:rsidTr="00136ACD">
        <w:trPr>
          <w:trHeight w:val="240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3217C5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C6DADA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Habt ihr Kontakt zwischen den Filmen?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C6A17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43D0BF48" w14:textId="77777777" w:rsidTr="00136ACD">
        <w:trPr>
          <w:trHeight w:val="20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7BC76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10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9E9C62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Jetzt beginnt schon der Dreh zum zweiten Teil.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E211C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7BB00326" w14:textId="77777777" w:rsidTr="00136ACD">
        <w:trPr>
          <w:trHeight w:val="8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470BA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966E4A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Bleibt da überhaupt noch Zeit für eigene Freunde?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11F34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7F7EBC71" w14:textId="77777777" w:rsidTr="00136ACD">
        <w:trPr>
          <w:trHeight w:val="11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75C6C3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56E75B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Oder was sagen die, wenn du solange weg bist?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F65099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offen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30DFC508" w14:textId="77777777" w:rsidTr="00136ACD">
        <w:trPr>
          <w:trHeight w:val="44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104A7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12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5840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Hast du ein ganz lustiges Erlebnis bei den Dreharbeiten, bei dem du sagst, wow, das war so zum Wegschmeissen?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A707B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offen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587C3820" w14:textId="77777777" w:rsidTr="00136ACD">
        <w:trPr>
          <w:trHeight w:val="28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969DAC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14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2B9A3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Jetzt stehst du hier in diesem V8 Kostüm. Wie gefällt dir das denn?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C700F2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offen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1B696227" w14:textId="77777777" w:rsidTr="00136ACD">
        <w:trPr>
          <w:trHeight w:val="13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82194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0FFFE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Was hast du denn da alles?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D9DFB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offen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04094BA5" w14:textId="77777777" w:rsidTr="00136ACD">
        <w:trPr>
          <w:trHeight w:val="281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E73BC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16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EBF67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i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Was steckt von dir persönlich in der Figur der Kiki </w:t>
            </w:r>
            <w:proofErr w:type="spellStart"/>
            <w:r w:rsidRPr="007A0E86">
              <w:rPr>
                <w:rFonts w:ascii="Arial" w:hAnsi="Arial"/>
                <w:sz w:val="18"/>
                <w:szCs w:val="18"/>
              </w:rPr>
              <w:t>Lilou</w:t>
            </w:r>
            <w:proofErr w:type="spellEnd"/>
            <w:r w:rsidRPr="007A0E86">
              <w:rPr>
                <w:rFonts w:ascii="Arial" w:hAnsi="Arial"/>
                <w:sz w:val="18"/>
                <w:szCs w:val="18"/>
              </w:rPr>
              <w:t xml:space="preserve"> drin?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AF22B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 xml:space="preserve">offen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44175334" w14:textId="77777777" w:rsidTr="00136ACD">
        <w:trPr>
          <w:trHeight w:val="120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A79B4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FC142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Bist du das auch?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9E330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1767C212" w14:textId="77777777" w:rsidTr="00136ACD">
        <w:trPr>
          <w:trHeight w:val="49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DFC15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18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080896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Und hast du auch etwas von ihr mitgenommen, so, dass du sagst, da färbt Kiki </w:t>
            </w:r>
            <w:proofErr w:type="spellStart"/>
            <w:r w:rsidRPr="007A0E86">
              <w:rPr>
                <w:rFonts w:ascii="Arial" w:hAnsi="Arial"/>
                <w:sz w:val="18"/>
                <w:szCs w:val="18"/>
              </w:rPr>
              <w:t>Lilou</w:t>
            </w:r>
            <w:proofErr w:type="spellEnd"/>
            <w:r w:rsidRPr="007A0E86">
              <w:rPr>
                <w:rFonts w:ascii="Arial" w:hAnsi="Arial"/>
                <w:sz w:val="18"/>
                <w:szCs w:val="18"/>
              </w:rPr>
              <w:t xml:space="preserve"> auch auf dich ein bisschen ab im letzten Jahr?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3E12E5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5F741BA3" w14:textId="77777777" w:rsidTr="00136ACD">
        <w:trPr>
          <w:trHeight w:val="55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8CEF28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20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BF7100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Du kommst so locker und natürlich rüber. Musst du viel üben und trainieren für den Dreh oder schüttelst du das einfach so aus dem Ärmel?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5EF1EF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5BE0827B" w14:textId="77777777" w:rsidTr="00136ACD">
        <w:trPr>
          <w:trHeight w:val="18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5536CD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22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24103E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 xml:space="preserve">Wie war das zwischen den Teilen?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8FF61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offen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>geschlossen</w:t>
            </w:r>
          </w:p>
        </w:tc>
      </w:tr>
      <w:tr w:rsidR="00D63BBC" w:rsidRPr="007A0E86" w14:paraId="5D7B7DF3" w14:textId="77777777" w:rsidTr="00136ACD">
        <w:trPr>
          <w:trHeight w:val="126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FA9661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67DE1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Hattest du mit den anderen V8lern auch Kontakt?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BF931C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7A0E86">
              <w:rPr>
                <w:rFonts w:ascii="Arial" w:hAnsi="Arial"/>
                <w:sz w:val="18"/>
                <w:szCs w:val="18"/>
              </w:rPr>
              <w:t xml:space="preserve">offen   </w:t>
            </w:r>
            <w:r w:rsidRPr="007A0E86">
              <w:rPr>
                <w:rFonts w:ascii="Menlo Regular" w:eastAsia="MS Gothic" w:hAnsi="Menlo Regular" w:cs="Menlo Regular"/>
                <w:color w:val="000000"/>
                <w:sz w:val="18"/>
                <w:szCs w:val="18"/>
              </w:rPr>
              <w:t xml:space="preserve">☐ </w:t>
            </w:r>
            <w:r w:rsidRPr="008024AC">
              <w:rPr>
                <w:rFonts w:ascii="Arial" w:hAnsi="Arial"/>
                <w:b/>
                <w:sz w:val="18"/>
                <w:szCs w:val="18"/>
              </w:rPr>
              <w:t>geschlossen</w:t>
            </w:r>
          </w:p>
        </w:tc>
      </w:tr>
      <w:tr w:rsidR="00D63BBC" w:rsidRPr="007A0E86" w14:paraId="124A8D3A" w14:textId="77777777" w:rsidTr="00136ACD">
        <w:trPr>
          <w:trHeight w:val="1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9BB8F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24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135524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  <w:r w:rsidRPr="007A0E86">
              <w:rPr>
                <w:rFonts w:ascii="Arial" w:hAnsi="Arial"/>
                <w:sz w:val="18"/>
                <w:szCs w:val="18"/>
              </w:rPr>
              <w:t>Super, wunderbar. Vielen herzlichen Dank.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B5FA27" w14:textId="77777777" w:rsidR="00D63BBC" w:rsidRPr="007A0E86" w:rsidRDefault="00D63BBC" w:rsidP="00623534">
            <w:pPr>
              <w:spacing w:line="312" w:lineRule="auto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3AED6771" w14:textId="77777777" w:rsidR="00AD0B90" w:rsidRDefault="00AD0B90" w:rsidP="00AD0B90">
      <w:pPr>
        <w:rPr>
          <w:rFonts w:ascii="Arial" w:hAnsi="Arial"/>
          <w:b/>
          <w:sz w:val="20"/>
        </w:rPr>
      </w:pPr>
    </w:p>
    <w:p w14:paraId="25D695D2" w14:textId="77777777" w:rsidR="00AD0B90" w:rsidRPr="002E2750" w:rsidRDefault="00AD0B90" w:rsidP="00AD0B90">
      <w:pPr>
        <w:rPr>
          <w:rFonts w:ascii="Arial" w:hAnsi="Arial"/>
          <w:b/>
          <w:sz w:val="20"/>
        </w:rPr>
      </w:pPr>
    </w:p>
    <w:sectPr w:rsidR="00AD0B90" w:rsidRPr="002E2750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BE397" w14:textId="77777777" w:rsidR="009E56D6" w:rsidRDefault="009E56D6">
      <w:r>
        <w:separator/>
      </w:r>
    </w:p>
  </w:endnote>
  <w:endnote w:type="continuationSeparator" w:id="0">
    <w:p w14:paraId="58C4D77E" w14:textId="77777777" w:rsidR="009E56D6" w:rsidRDefault="009E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9D6D8" w14:textId="77777777" w:rsidR="009E56D6" w:rsidRPr="00362BEB" w:rsidRDefault="009E56D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E56D6" w:rsidRPr="002D00AC" w14:paraId="6D02C18E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84018C" w14:textId="77777777" w:rsidR="009E56D6" w:rsidRPr="00E231F5" w:rsidRDefault="0075437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E56D6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93C32FA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57C4F80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14DB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54378">
            <w:fldChar w:fldCharType="begin"/>
          </w:r>
          <w:r w:rsidR="00754378">
            <w:instrText xml:space="preserve"> NUMPAGES   \* MERGEFORMAT </w:instrText>
          </w:r>
          <w:r w:rsidR="00754378">
            <w:fldChar w:fldCharType="separate"/>
          </w:r>
          <w:r w:rsidR="00A14DB5" w:rsidRPr="00A14DB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5437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DC85F8C" w14:textId="77777777" w:rsidR="009E56D6" w:rsidRPr="00362BEB" w:rsidRDefault="009E56D6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D5529" w14:textId="77777777" w:rsidR="009E56D6" w:rsidRPr="00DC0DD0" w:rsidRDefault="009E56D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E56D6" w:rsidRPr="002D00AC" w14:paraId="247527A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5F8E4AD" w14:textId="77777777" w:rsidR="009E56D6" w:rsidRPr="00E231F5" w:rsidRDefault="0075437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E56D6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869B86E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AD55045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5437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54378">
            <w:fldChar w:fldCharType="begin"/>
          </w:r>
          <w:r w:rsidR="00754378">
            <w:instrText xml:space="preserve"> NUMPAGES   \* MERGEFORMAT </w:instrText>
          </w:r>
          <w:r w:rsidR="00754378">
            <w:fldChar w:fldCharType="separate"/>
          </w:r>
          <w:r w:rsidR="00754378" w:rsidRPr="0075437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75437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D7F2189" w14:textId="77777777" w:rsidR="009E56D6" w:rsidRPr="00DC0DD0" w:rsidRDefault="009E56D6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62D1C" w14:textId="77777777" w:rsidR="009E56D6" w:rsidRDefault="009E56D6">
      <w:r>
        <w:separator/>
      </w:r>
    </w:p>
  </w:footnote>
  <w:footnote w:type="continuationSeparator" w:id="0">
    <w:p w14:paraId="5D2765AB" w14:textId="77777777" w:rsidR="009E56D6" w:rsidRDefault="009E5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18"/>
      <w:gridCol w:w="2682"/>
      <w:gridCol w:w="2760"/>
    </w:tblGrid>
    <w:tr w:rsidR="00CF2996" w14:paraId="108D3EDE" w14:textId="77777777" w:rsidTr="00CF2996">
      <w:trPr>
        <w:trHeight w:val="227"/>
      </w:trPr>
      <w:tc>
        <w:tcPr>
          <w:tcW w:w="9360" w:type="dxa"/>
          <w:gridSpan w:val="3"/>
        </w:tcPr>
        <w:p w14:paraId="3403CAF1" w14:textId="77777777" w:rsidR="00CF2996" w:rsidRDefault="00CF2996">
          <w:pPr>
            <w:pStyle w:val="Kopfzeile"/>
            <w:rPr>
              <w:rFonts w:ascii="Arial" w:hAnsi="Arial"/>
              <w:sz w:val="20"/>
            </w:rPr>
          </w:pPr>
        </w:p>
      </w:tc>
    </w:tr>
    <w:tr w:rsidR="00CF2996" w14:paraId="16C7B4B8" w14:textId="77777777" w:rsidTr="008E3B23">
      <w:trPr>
        <w:trHeight w:hRule="exact" w:val="539"/>
      </w:trPr>
      <w:tc>
        <w:tcPr>
          <w:tcW w:w="3933" w:type="dxa"/>
          <w:vMerge w:val="restart"/>
          <w:hideMark/>
        </w:tcPr>
        <w:p w14:paraId="15B190C9" w14:textId="5D8F9861" w:rsidR="00CF2996" w:rsidRDefault="00CF2996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12E9B2C" wp14:editId="14AA1FB8">
                <wp:extent cx="2422525" cy="621030"/>
                <wp:effectExtent l="0" t="0" r="0" b="7620"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2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7AF86D9A" w14:textId="77777777" w:rsidR="006F7621" w:rsidRPr="006F7621" w:rsidRDefault="006F7621" w:rsidP="00453421">
          <w:pPr>
            <w:jc w:val="center"/>
            <w:rPr>
              <w:sz w:val="8"/>
              <w:szCs w:val="8"/>
            </w:rPr>
          </w:pPr>
        </w:p>
        <w:p w14:paraId="6931B2E3" w14:textId="77777777" w:rsidR="00453421" w:rsidRPr="00864747" w:rsidRDefault="00453421" w:rsidP="00453421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0F9C2DEB" wp14:editId="759A5454">
                <wp:extent cx="1174663" cy="252000"/>
                <wp:effectExtent l="0" t="0" r="0" b="2540"/>
                <wp:docPr id="19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2A88DED" w14:textId="77777777" w:rsidR="00453421" w:rsidRPr="00864747" w:rsidRDefault="00453421" w:rsidP="00453421">
          <w:pPr>
            <w:spacing w:after="4"/>
            <w:jc w:val="center"/>
            <w:rPr>
              <w:sz w:val="14"/>
              <w:szCs w:val="14"/>
            </w:rPr>
          </w:pPr>
        </w:p>
        <w:p w14:paraId="580C2318" w14:textId="07598050" w:rsidR="00CF2996" w:rsidRDefault="00453421" w:rsidP="00453421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71" w:type="dxa"/>
          <w:vAlign w:val="bottom"/>
          <w:hideMark/>
        </w:tcPr>
        <w:p w14:paraId="2BD343A9" w14:textId="77777777" w:rsidR="00EF1787" w:rsidRDefault="00EF1787" w:rsidP="00EF178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000</w:t>
          </w:r>
        </w:p>
        <w:p w14:paraId="64AB32C6" w14:textId="62D77ADE" w:rsidR="00CF2996" w:rsidRDefault="00EF1787" w:rsidP="00EF178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Interview mit Klara M.</w:t>
          </w:r>
        </w:p>
      </w:tc>
    </w:tr>
    <w:tr w:rsidR="00CF2996" w14:paraId="19AA97E3" w14:textId="77777777" w:rsidTr="008E3B23">
      <w:trPr>
        <w:trHeight w:val="527"/>
      </w:trPr>
      <w:tc>
        <w:tcPr>
          <w:tcW w:w="3933" w:type="dxa"/>
          <w:vMerge/>
          <w:vAlign w:val="center"/>
          <w:hideMark/>
        </w:tcPr>
        <w:p w14:paraId="066CA1B5" w14:textId="77777777" w:rsidR="00CF2996" w:rsidRDefault="00CF2996"/>
      </w:tc>
      <w:tc>
        <w:tcPr>
          <w:tcW w:w="2656" w:type="dxa"/>
          <w:vMerge/>
          <w:vAlign w:val="center"/>
          <w:hideMark/>
        </w:tcPr>
        <w:p w14:paraId="10844C56" w14:textId="77777777" w:rsidR="00CF2996" w:rsidRDefault="00CF2996"/>
      </w:tc>
      <w:tc>
        <w:tcPr>
          <w:tcW w:w="2771" w:type="dxa"/>
          <w:vAlign w:val="bottom"/>
        </w:tcPr>
        <w:p w14:paraId="3E713FD5" w14:textId="77777777" w:rsidR="00CF2996" w:rsidRDefault="00CF299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F2996" w14:paraId="2CD5CCAE" w14:textId="77777777" w:rsidTr="00CF2996">
      <w:trPr>
        <w:trHeight w:val="227"/>
      </w:trPr>
      <w:tc>
        <w:tcPr>
          <w:tcW w:w="9360" w:type="dxa"/>
          <w:gridSpan w:val="3"/>
        </w:tcPr>
        <w:p w14:paraId="40919A35" w14:textId="77777777" w:rsidR="00CF2996" w:rsidRDefault="00CF2996">
          <w:pPr>
            <w:pStyle w:val="Kopfzeile"/>
          </w:pPr>
        </w:p>
      </w:tc>
    </w:tr>
    <w:tr w:rsidR="00CF2996" w14:paraId="7C5EC5F9" w14:textId="77777777" w:rsidTr="00CF2996">
      <w:trPr>
        <w:trHeight w:val="227"/>
      </w:trPr>
      <w:tc>
        <w:tcPr>
          <w:tcW w:w="9360" w:type="dxa"/>
          <w:gridSpan w:val="3"/>
          <w:shd w:val="clear" w:color="auto" w:fill="C7C0B9"/>
          <w:vAlign w:val="center"/>
          <w:hideMark/>
        </w:tcPr>
        <w:p w14:paraId="2119F87E" w14:textId="0A450162" w:rsidR="00CF2996" w:rsidRDefault="0045342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Interview-Training</w:t>
          </w:r>
          <w:r w:rsidR="003B72EA">
            <w:rPr>
              <w:rFonts w:ascii="Arial" w:hAnsi="Arial"/>
              <w:b/>
              <w:sz w:val="18"/>
              <w:szCs w:val="18"/>
            </w:rPr>
            <w:t xml:space="preserve">: </w:t>
          </w:r>
          <w:r w:rsidR="003B72EA" w:rsidRPr="003B72EA">
            <w:rPr>
              <w:rFonts w:ascii="Arial" w:hAnsi="Arial"/>
              <w:b/>
              <w:color w:val="00B0F0"/>
              <w:sz w:val="18"/>
              <w:szCs w:val="18"/>
            </w:rPr>
            <w:t>Analyse und Antworten</w:t>
          </w:r>
        </w:p>
      </w:tc>
    </w:tr>
  </w:tbl>
  <w:p w14:paraId="2F2C2016" w14:textId="77777777" w:rsidR="009E56D6" w:rsidRPr="00DC0DD0" w:rsidRDefault="009E56D6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515"/>
      <w:gridCol w:w="2909"/>
    </w:tblGrid>
    <w:tr w:rsidR="005F4356" w14:paraId="4A94B282" w14:textId="77777777" w:rsidTr="008862B1">
      <w:trPr>
        <w:trHeight w:val="227"/>
      </w:trPr>
      <w:tc>
        <w:tcPr>
          <w:tcW w:w="9356" w:type="dxa"/>
          <w:gridSpan w:val="5"/>
          <w:vAlign w:val="center"/>
        </w:tcPr>
        <w:p w14:paraId="32E3071D" w14:textId="77777777" w:rsidR="005F4356" w:rsidRPr="00092BCF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6AB6444D" w14:textId="77777777" w:rsidTr="00063CC2">
      <w:trPr>
        <w:trHeight w:hRule="exact" w:val="539"/>
      </w:trPr>
      <w:tc>
        <w:tcPr>
          <w:tcW w:w="3932" w:type="dxa"/>
          <w:gridSpan w:val="3"/>
          <w:vMerge w:val="restart"/>
        </w:tcPr>
        <w:p w14:paraId="4591104D" w14:textId="77777777" w:rsidR="005F4356" w:rsidRDefault="005F4356" w:rsidP="008862B1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1F41690" wp14:editId="4C127AB0">
                <wp:extent cx="2412000" cy="613271"/>
                <wp:effectExtent l="0" t="0" r="7620" b="0"/>
                <wp:docPr id="1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5" w:type="dxa"/>
          <w:vMerge w:val="restart"/>
        </w:tcPr>
        <w:p w14:paraId="692B231A" w14:textId="77777777" w:rsidR="005F4356" w:rsidRPr="006F7621" w:rsidRDefault="005F4356" w:rsidP="008862B1">
          <w:pPr>
            <w:spacing w:after="2"/>
            <w:jc w:val="center"/>
            <w:rPr>
              <w:sz w:val="8"/>
              <w:szCs w:val="8"/>
            </w:rPr>
          </w:pPr>
        </w:p>
        <w:p w14:paraId="36EE8113" w14:textId="77777777" w:rsidR="005F4356" w:rsidRPr="00864747" w:rsidRDefault="005F4356" w:rsidP="008862B1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7BF98CBF" wp14:editId="2F998149">
                <wp:extent cx="1174663" cy="252000"/>
                <wp:effectExtent l="0" t="0" r="0" b="2540"/>
                <wp:docPr id="1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6DA8D91" w14:textId="77777777" w:rsidR="005F4356" w:rsidRPr="00864747" w:rsidRDefault="005F4356" w:rsidP="008862B1">
          <w:pPr>
            <w:spacing w:after="4"/>
            <w:jc w:val="center"/>
            <w:rPr>
              <w:sz w:val="14"/>
              <w:szCs w:val="14"/>
            </w:rPr>
          </w:pPr>
        </w:p>
        <w:p w14:paraId="3975E172" w14:textId="77777777" w:rsidR="005F4356" w:rsidRPr="0008046F" w:rsidRDefault="005F4356" w:rsidP="008862B1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909" w:type="dxa"/>
          <w:vAlign w:val="bottom"/>
        </w:tcPr>
        <w:p w14:paraId="57BBD78D" w14:textId="5ACE6E8C" w:rsidR="005F4356" w:rsidRDefault="00BF7CA4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754378">
            <w:rPr>
              <w:rFonts w:ascii="Arial" w:hAnsi="Arial"/>
              <w:b/>
              <w:sz w:val="24"/>
              <w:szCs w:val="24"/>
            </w:rPr>
            <w:t>3</w:t>
          </w:r>
        </w:p>
        <w:p w14:paraId="7A56B04C" w14:textId="398C044F" w:rsidR="00BF7CA4" w:rsidRPr="002D01FD" w:rsidRDefault="00CC4D65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BF7CA4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5F4356" w14:paraId="20D94621" w14:textId="77777777" w:rsidTr="00063CC2">
      <w:trPr>
        <w:trHeight w:hRule="exact" w:val="527"/>
      </w:trPr>
      <w:tc>
        <w:tcPr>
          <w:tcW w:w="3932" w:type="dxa"/>
          <w:gridSpan w:val="3"/>
          <w:vMerge/>
        </w:tcPr>
        <w:p w14:paraId="6D671F01" w14:textId="5C492F16" w:rsidR="005F4356" w:rsidRDefault="005F4356" w:rsidP="008862B1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515" w:type="dxa"/>
          <w:vMerge/>
        </w:tcPr>
        <w:p w14:paraId="281D4BD2" w14:textId="77777777" w:rsidR="005F4356" w:rsidRDefault="005F4356" w:rsidP="008862B1">
          <w:pPr>
            <w:pStyle w:val="Kopfzeile"/>
          </w:pPr>
        </w:p>
      </w:tc>
      <w:tc>
        <w:tcPr>
          <w:tcW w:w="2909" w:type="dxa"/>
          <w:vAlign w:val="bottom"/>
        </w:tcPr>
        <w:p w14:paraId="06F284B2" w14:textId="77777777" w:rsidR="005F4356" w:rsidRPr="002D01FD" w:rsidRDefault="005F4356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F4356" w14:paraId="0102D797" w14:textId="77777777" w:rsidTr="008862B1">
      <w:trPr>
        <w:trHeight w:hRule="exact" w:val="227"/>
      </w:trPr>
      <w:tc>
        <w:tcPr>
          <w:tcW w:w="9356" w:type="dxa"/>
          <w:gridSpan w:val="5"/>
        </w:tcPr>
        <w:p w14:paraId="4A6432EF" w14:textId="77777777" w:rsidR="005F4356" w:rsidRPr="00092BCF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75ACEF17" w14:textId="77777777" w:rsidTr="008862B1">
      <w:trPr>
        <w:trHeight w:hRule="exact" w:val="417"/>
      </w:trPr>
      <w:tc>
        <w:tcPr>
          <w:tcW w:w="2762" w:type="dxa"/>
          <w:vMerge w:val="restart"/>
          <w:shd w:val="clear" w:color="auto" w:fill="auto"/>
          <w:vAlign w:val="center"/>
        </w:tcPr>
        <w:p w14:paraId="65156A62" w14:textId="77777777" w:rsidR="005F4356" w:rsidRPr="005301DE" w:rsidRDefault="005F4356" w:rsidP="008862B1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F0197C6" wp14:editId="6B2860FE">
                <wp:extent cx="1727223" cy="972000"/>
                <wp:effectExtent l="0" t="0" r="635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23" cy="9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019F2A17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521E764B" w14:textId="1BB340C2" w:rsidR="005F4356" w:rsidRPr="0098119B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5B834B0D" w14:textId="77777777" w:rsidTr="002F13CF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065D347A" w14:textId="77777777" w:rsidR="005F4356" w:rsidRDefault="005F4356" w:rsidP="008862B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0B2EE2F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410A353" w14:textId="77777777" w:rsidR="005F4356" w:rsidRDefault="005F4356" w:rsidP="008862B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Interview-Training</w:t>
          </w:r>
        </w:p>
        <w:p w14:paraId="2B684DF4" w14:textId="5D567633" w:rsidR="002F13CF" w:rsidRPr="006F2C9E" w:rsidRDefault="002F13CF" w:rsidP="008862B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2F13CF">
            <w:rPr>
              <w:rFonts w:ascii="Arial" w:hAnsi="Arial"/>
              <w:b/>
              <w:color w:val="00B0F0"/>
              <w:sz w:val="24"/>
              <w:szCs w:val="24"/>
            </w:rPr>
            <w:t>Analyse und Antworten</w:t>
          </w:r>
        </w:p>
      </w:tc>
    </w:tr>
    <w:tr w:rsidR="005F4356" w14:paraId="52F5FCE7" w14:textId="77777777" w:rsidTr="002F13CF">
      <w:trPr>
        <w:trHeight w:hRule="exact" w:val="397"/>
      </w:trPr>
      <w:tc>
        <w:tcPr>
          <w:tcW w:w="2762" w:type="dxa"/>
          <w:vMerge/>
          <w:shd w:val="clear" w:color="auto" w:fill="auto"/>
        </w:tcPr>
        <w:p w14:paraId="56E32184" w14:textId="77777777" w:rsidR="005F4356" w:rsidRDefault="005F4356" w:rsidP="008862B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2899F17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396E2E60" w14:textId="77777777" w:rsidR="005F4356" w:rsidRPr="0070624B" w:rsidRDefault="005F4356" w:rsidP="002F13CF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15:</w:t>
          </w:r>
          <w:r>
            <w:rPr>
              <w:rFonts w:ascii="Arial" w:hAnsi="Arial"/>
              <w:sz w:val="18"/>
              <w:szCs w:val="18"/>
            </w:rPr>
            <w:t>23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6A851592" w14:textId="77777777" w:rsidR="009E56D6" w:rsidRPr="00B91455" w:rsidRDefault="009E56D6" w:rsidP="00B9145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65A66"/>
    <w:multiLevelType w:val="hybridMultilevel"/>
    <w:tmpl w:val="67769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47D30"/>
    <w:multiLevelType w:val="hybridMultilevel"/>
    <w:tmpl w:val="71ECE05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38000F"/>
    <w:multiLevelType w:val="hybridMultilevel"/>
    <w:tmpl w:val="DF426E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DA2418"/>
    <w:multiLevelType w:val="hybridMultilevel"/>
    <w:tmpl w:val="BA4436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C46265"/>
    <w:multiLevelType w:val="hybridMultilevel"/>
    <w:tmpl w:val="FB6025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CA5C7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CC2F01"/>
    <w:multiLevelType w:val="hybridMultilevel"/>
    <w:tmpl w:val="D01444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CB333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E8B6150"/>
    <w:multiLevelType w:val="hybridMultilevel"/>
    <w:tmpl w:val="1640E8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6"/>
  </w:num>
  <w:num w:numId="4">
    <w:abstractNumId w:val="30"/>
  </w:num>
  <w:num w:numId="5">
    <w:abstractNumId w:val="29"/>
  </w:num>
  <w:num w:numId="6">
    <w:abstractNumId w:val="27"/>
  </w:num>
  <w:num w:numId="7">
    <w:abstractNumId w:val="10"/>
  </w:num>
  <w:num w:numId="8">
    <w:abstractNumId w:val="2"/>
  </w:num>
  <w:num w:numId="9">
    <w:abstractNumId w:val="28"/>
  </w:num>
  <w:num w:numId="10">
    <w:abstractNumId w:val="3"/>
  </w:num>
  <w:num w:numId="11">
    <w:abstractNumId w:val="22"/>
  </w:num>
  <w:num w:numId="12">
    <w:abstractNumId w:val="1"/>
  </w:num>
  <w:num w:numId="13">
    <w:abstractNumId w:val="4"/>
  </w:num>
  <w:num w:numId="14">
    <w:abstractNumId w:val="0"/>
  </w:num>
  <w:num w:numId="15">
    <w:abstractNumId w:val="24"/>
  </w:num>
  <w:num w:numId="16">
    <w:abstractNumId w:val="5"/>
  </w:num>
  <w:num w:numId="17">
    <w:abstractNumId w:val="31"/>
  </w:num>
  <w:num w:numId="18">
    <w:abstractNumId w:val="13"/>
  </w:num>
  <w:num w:numId="19">
    <w:abstractNumId w:val="7"/>
  </w:num>
  <w:num w:numId="20">
    <w:abstractNumId w:val="14"/>
  </w:num>
  <w:num w:numId="21">
    <w:abstractNumId w:val="9"/>
  </w:num>
  <w:num w:numId="22">
    <w:abstractNumId w:val="15"/>
  </w:num>
  <w:num w:numId="23">
    <w:abstractNumId w:val="17"/>
  </w:num>
  <w:num w:numId="24">
    <w:abstractNumId w:val="8"/>
  </w:num>
  <w:num w:numId="25">
    <w:abstractNumId w:val="11"/>
  </w:num>
  <w:num w:numId="26">
    <w:abstractNumId w:val="26"/>
  </w:num>
  <w:num w:numId="27">
    <w:abstractNumId w:val="21"/>
  </w:num>
  <w:num w:numId="28">
    <w:abstractNumId w:val="25"/>
  </w:num>
  <w:num w:numId="29">
    <w:abstractNumId w:val="20"/>
  </w:num>
  <w:num w:numId="30">
    <w:abstractNumId w:val="32"/>
  </w:num>
  <w:num w:numId="31">
    <w:abstractNumId w:val="18"/>
  </w:num>
  <w:num w:numId="32">
    <w:abstractNumId w:val="19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2E"/>
    <w:rsid w:val="0000004B"/>
    <w:rsid w:val="00012008"/>
    <w:rsid w:val="00013983"/>
    <w:rsid w:val="00034C0B"/>
    <w:rsid w:val="00037805"/>
    <w:rsid w:val="0004298A"/>
    <w:rsid w:val="00046687"/>
    <w:rsid w:val="000508C4"/>
    <w:rsid w:val="000542A1"/>
    <w:rsid w:val="00054A08"/>
    <w:rsid w:val="00056661"/>
    <w:rsid w:val="00063CC2"/>
    <w:rsid w:val="00065561"/>
    <w:rsid w:val="00071CAA"/>
    <w:rsid w:val="00073AB1"/>
    <w:rsid w:val="00074148"/>
    <w:rsid w:val="00076701"/>
    <w:rsid w:val="000819E5"/>
    <w:rsid w:val="00085A93"/>
    <w:rsid w:val="00086C9A"/>
    <w:rsid w:val="00087330"/>
    <w:rsid w:val="00090A9C"/>
    <w:rsid w:val="00090FA0"/>
    <w:rsid w:val="000A3876"/>
    <w:rsid w:val="000A566B"/>
    <w:rsid w:val="000B40B0"/>
    <w:rsid w:val="000B73FE"/>
    <w:rsid w:val="000C21CF"/>
    <w:rsid w:val="000C578C"/>
    <w:rsid w:val="000C6F9F"/>
    <w:rsid w:val="000D72C7"/>
    <w:rsid w:val="00101BE1"/>
    <w:rsid w:val="001054F1"/>
    <w:rsid w:val="001065E3"/>
    <w:rsid w:val="001107C0"/>
    <w:rsid w:val="00114139"/>
    <w:rsid w:val="001205C5"/>
    <w:rsid w:val="00120EC2"/>
    <w:rsid w:val="001254A9"/>
    <w:rsid w:val="0013281A"/>
    <w:rsid w:val="00136ACD"/>
    <w:rsid w:val="00143CB8"/>
    <w:rsid w:val="001461D7"/>
    <w:rsid w:val="001467F6"/>
    <w:rsid w:val="00166279"/>
    <w:rsid w:val="00172B5D"/>
    <w:rsid w:val="0017552C"/>
    <w:rsid w:val="00176172"/>
    <w:rsid w:val="0018786F"/>
    <w:rsid w:val="00192557"/>
    <w:rsid w:val="00194162"/>
    <w:rsid w:val="001A091D"/>
    <w:rsid w:val="001A7544"/>
    <w:rsid w:val="001B22A4"/>
    <w:rsid w:val="001B35D8"/>
    <w:rsid w:val="001B3C76"/>
    <w:rsid w:val="001B7F29"/>
    <w:rsid w:val="001C2D85"/>
    <w:rsid w:val="001C544E"/>
    <w:rsid w:val="001E04EE"/>
    <w:rsid w:val="001E1C9B"/>
    <w:rsid w:val="001E1FA8"/>
    <w:rsid w:val="001F448D"/>
    <w:rsid w:val="001F7FA5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4250"/>
    <w:rsid w:val="00246829"/>
    <w:rsid w:val="002558F8"/>
    <w:rsid w:val="00257F9B"/>
    <w:rsid w:val="00263298"/>
    <w:rsid w:val="00263C4D"/>
    <w:rsid w:val="00293E12"/>
    <w:rsid w:val="002B11F1"/>
    <w:rsid w:val="002B1C62"/>
    <w:rsid w:val="002B69DF"/>
    <w:rsid w:val="002C1FF7"/>
    <w:rsid w:val="002C56FA"/>
    <w:rsid w:val="002D00AC"/>
    <w:rsid w:val="002E2342"/>
    <w:rsid w:val="002E2750"/>
    <w:rsid w:val="002F13CF"/>
    <w:rsid w:val="002F2CAD"/>
    <w:rsid w:val="002F2D5C"/>
    <w:rsid w:val="002F58BB"/>
    <w:rsid w:val="003128D9"/>
    <w:rsid w:val="0031328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72BED"/>
    <w:rsid w:val="003749A5"/>
    <w:rsid w:val="00383231"/>
    <w:rsid w:val="00386693"/>
    <w:rsid w:val="003944BE"/>
    <w:rsid w:val="003B72EA"/>
    <w:rsid w:val="003D05EC"/>
    <w:rsid w:val="003D4A61"/>
    <w:rsid w:val="003E371A"/>
    <w:rsid w:val="003E7DD1"/>
    <w:rsid w:val="00402A56"/>
    <w:rsid w:val="00410E4C"/>
    <w:rsid w:val="004162E1"/>
    <w:rsid w:val="00430A31"/>
    <w:rsid w:val="0044293F"/>
    <w:rsid w:val="00442A37"/>
    <w:rsid w:val="0045054B"/>
    <w:rsid w:val="00452150"/>
    <w:rsid w:val="00453421"/>
    <w:rsid w:val="004617BB"/>
    <w:rsid w:val="00461BF0"/>
    <w:rsid w:val="00480092"/>
    <w:rsid w:val="0048136C"/>
    <w:rsid w:val="00483BAA"/>
    <w:rsid w:val="00485C23"/>
    <w:rsid w:val="00497544"/>
    <w:rsid w:val="004A081B"/>
    <w:rsid w:val="004B53C1"/>
    <w:rsid w:val="004B6E8A"/>
    <w:rsid w:val="004B7831"/>
    <w:rsid w:val="004C67D8"/>
    <w:rsid w:val="004D49D5"/>
    <w:rsid w:val="004E267D"/>
    <w:rsid w:val="004E5D66"/>
    <w:rsid w:val="004F2D8B"/>
    <w:rsid w:val="004F7A24"/>
    <w:rsid w:val="0050005B"/>
    <w:rsid w:val="00502146"/>
    <w:rsid w:val="00502887"/>
    <w:rsid w:val="00505D6E"/>
    <w:rsid w:val="005119CE"/>
    <w:rsid w:val="00516997"/>
    <w:rsid w:val="00516AD1"/>
    <w:rsid w:val="00517174"/>
    <w:rsid w:val="0052112C"/>
    <w:rsid w:val="00524DCA"/>
    <w:rsid w:val="005301DE"/>
    <w:rsid w:val="00536E0C"/>
    <w:rsid w:val="00537C46"/>
    <w:rsid w:val="005469AD"/>
    <w:rsid w:val="00546E82"/>
    <w:rsid w:val="0055473E"/>
    <w:rsid w:val="005714A1"/>
    <w:rsid w:val="005744E6"/>
    <w:rsid w:val="0058095E"/>
    <w:rsid w:val="00583696"/>
    <w:rsid w:val="005841F8"/>
    <w:rsid w:val="00584D02"/>
    <w:rsid w:val="00591986"/>
    <w:rsid w:val="00592306"/>
    <w:rsid w:val="005A0F65"/>
    <w:rsid w:val="005A3E52"/>
    <w:rsid w:val="005B0B74"/>
    <w:rsid w:val="005B18FC"/>
    <w:rsid w:val="005B25FB"/>
    <w:rsid w:val="005B7135"/>
    <w:rsid w:val="005B7361"/>
    <w:rsid w:val="005B7FBC"/>
    <w:rsid w:val="005C15E6"/>
    <w:rsid w:val="005C4CDB"/>
    <w:rsid w:val="005D1E03"/>
    <w:rsid w:val="005D64C8"/>
    <w:rsid w:val="005D7D38"/>
    <w:rsid w:val="005E4177"/>
    <w:rsid w:val="005E483F"/>
    <w:rsid w:val="005F2E73"/>
    <w:rsid w:val="005F4356"/>
    <w:rsid w:val="005F6BBF"/>
    <w:rsid w:val="006071D7"/>
    <w:rsid w:val="00614018"/>
    <w:rsid w:val="006148B0"/>
    <w:rsid w:val="006179A3"/>
    <w:rsid w:val="00626EA3"/>
    <w:rsid w:val="0064785C"/>
    <w:rsid w:val="006559FC"/>
    <w:rsid w:val="006615B6"/>
    <w:rsid w:val="00676AF7"/>
    <w:rsid w:val="0068286F"/>
    <w:rsid w:val="00684C89"/>
    <w:rsid w:val="0069095A"/>
    <w:rsid w:val="006922F3"/>
    <w:rsid w:val="00696ED8"/>
    <w:rsid w:val="006A15C3"/>
    <w:rsid w:val="006A3A72"/>
    <w:rsid w:val="006B6B4C"/>
    <w:rsid w:val="006C411C"/>
    <w:rsid w:val="006D6A31"/>
    <w:rsid w:val="006E2BA3"/>
    <w:rsid w:val="006E2F5F"/>
    <w:rsid w:val="006E317C"/>
    <w:rsid w:val="006F0AE2"/>
    <w:rsid w:val="006F7621"/>
    <w:rsid w:val="00701D98"/>
    <w:rsid w:val="0070285A"/>
    <w:rsid w:val="00706843"/>
    <w:rsid w:val="00706920"/>
    <w:rsid w:val="007177EF"/>
    <w:rsid w:val="00717BDA"/>
    <w:rsid w:val="00727221"/>
    <w:rsid w:val="00754378"/>
    <w:rsid w:val="00757A9D"/>
    <w:rsid w:val="00766C9D"/>
    <w:rsid w:val="007704E6"/>
    <w:rsid w:val="007710E0"/>
    <w:rsid w:val="00772D8D"/>
    <w:rsid w:val="0077741F"/>
    <w:rsid w:val="007776A8"/>
    <w:rsid w:val="007839AC"/>
    <w:rsid w:val="00791E98"/>
    <w:rsid w:val="00793EA3"/>
    <w:rsid w:val="0079405F"/>
    <w:rsid w:val="007A3429"/>
    <w:rsid w:val="007B0B1A"/>
    <w:rsid w:val="007C0071"/>
    <w:rsid w:val="007C7C3B"/>
    <w:rsid w:val="007D0F0A"/>
    <w:rsid w:val="007D5E36"/>
    <w:rsid w:val="007D6281"/>
    <w:rsid w:val="007F47DB"/>
    <w:rsid w:val="007F5172"/>
    <w:rsid w:val="007F5CA3"/>
    <w:rsid w:val="008024AC"/>
    <w:rsid w:val="00811096"/>
    <w:rsid w:val="0081209F"/>
    <w:rsid w:val="00830A3A"/>
    <w:rsid w:val="00837C30"/>
    <w:rsid w:val="00847C12"/>
    <w:rsid w:val="00852795"/>
    <w:rsid w:val="00854008"/>
    <w:rsid w:val="00854AFE"/>
    <w:rsid w:val="00860E34"/>
    <w:rsid w:val="0086446A"/>
    <w:rsid w:val="008730DE"/>
    <w:rsid w:val="00881139"/>
    <w:rsid w:val="00886FBC"/>
    <w:rsid w:val="00893107"/>
    <w:rsid w:val="008A7E64"/>
    <w:rsid w:val="008B183D"/>
    <w:rsid w:val="008B2AC2"/>
    <w:rsid w:val="008B6058"/>
    <w:rsid w:val="008C11E6"/>
    <w:rsid w:val="008C2425"/>
    <w:rsid w:val="008C6C31"/>
    <w:rsid w:val="008C711C"/>
    <w:rsid w:val="008D031B"/>
    <w:rsid w:val="008E3B23"/>
    <w:rsid w:val="008E3FCC"/>
    <w:rsid w:val="008F3811"/>
    <w:rsid w:val="0090462E"/>
    <w:rsid w:val="00923690"/>
    <w:rsid w:val="00925374"/>
    <w:rsid w:val="00927027"/>
    <w:rsid w:val="00935B0D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19B"/>
    <w:rsid w:val="0098167D"/>
    <w:rsid w:val="00981A9C"/>
    <w:rsid w:val="00982693"/>
    <w:rsid w:val="0098392B"/>
    <w:rsid w:val="009A2FE1"/>
    <w:rsid w:val="009B548D"/>
    <w:rsid w:val="009B65BF"/>
    <w:rsid w:val="009B6AB6"/>
    <w:rsid w:val="009D4F54"/>
    <w:rsid w:val="009E2C9B"/>
    <w:rsid w:val="009E3849"/>
    <w:rsid w:val="009E56D6"/>
    <w:rsid w:val="009F0855"/>
    <w:rsid w:val="00A02F03"/>
    <w:rsid w:val="00A076A1"/>
    <w:rsid w:val="00A120DD"/>
    <w:rsid w:val="00A14DB5"/>
    <w:rsid w:val="00A20506"/>
    <w:rsid w:val="00A22402"/>
    <w:rsid w:val="00A2302D"/>
    <w:rsid w:val="00A23B75"/>
    <w:rsid w:val="00A30917"/>
    <w:rsid w:val="00A321FC"/>
    <w:rsid w:val="00A33B92"/>
    <w:rsid w:val="00A359FA"/>
    <w:rsid w:val="00A3790A"/>
    <w:rsid w:val="00A427DC"/>
    <w:rsid w:val="00A44367"/>
    <w:rsid w:val="00A443F0"/>
    <w:rsid w:val="00A4793E"/>
    <w:rsid w:val="00A601D7"/>
    <w:rsid w:val="00A6134E"/>
    <w:rsid w:val="00A628C7"/>
    <w:rsid w:val="00A66F03"/>
    <w:rsid w:val="00A74D0C"/>
    <w:rsid w:val="00A82058"/>
    <w:rsid w:val="00A94757"/>
    <w:rsid w:val="00A97938"/>
    <w:rsid w:val="00AB16EB"/>
    <w:rsid w:val="00AB4557"/>
    <w:rsid w:val="00AB76C5"/>
    <w:rsid w:val="00AC29C1"/>
    <w:rsid w:val="00AC7551"/>
    <w:rsid w:val="00AD0B90"/>
    <w:rsid w:val="00AD4CA7"/>
    <w:rsid w:val="00AD703C"/>
    <w:rsid w:val="00AF5072"/>
    <w:rsid w:val="00B00BC7"/>
    <w:rsid w:val="00B07FF4"/>
    <w:rsid w:val="00B108E4"/>
    <w:rsid w:val="00B13A74"/>
    <w:rsid w:val="00B16FB0"/>
    <w:rsid w:val="00B21A96"/>
    <w:rsid w:val="00B34CB3"/>
    <w:rsid w:val="00B35DA5"/>
    <w:rsid w:val="00B36865"/>
    <w:rsid w:val="00B401B0"/>
    <w:rsid w:val="00B435DD"/>
    <w:rsid w:val="00B445E3"/>
    <w:rsid w:val="00B4742B"/>
    <w:rsid w:val="00B5025E"/>
    <w:rsid w:val="00B512C6"/>
    <w:rsid w:val="00B566B4"/>
    <w:rsid w:val="00B62D9B"/>
    <w:rsid w:val="00B76D1B"/>
    <w:rsid w:val="00B87E56"/>
    <w:rsid w:val="00B91455"/>
    <w:rsid w:val="00BB2564"/>
    <w:rsid w:val="00BB59D4"/>
    <w:rsid w:val="00BD356A"/>
    <w:rsid w:val="00BF1D68"/>
    <w:rsid w:val="00BF7CA4"/>
    <w:rsid w:val="00C01200"/>
    <w:rsid w:val="00C04F89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0F80"/>
    <w:rsid w:val="00C522DB"/>
    <w:rsid w:val="00C52C83"/>
    <w:rsid w:val="00C61096"/>
    <w:rsid w:val="00C65946"/>
    <w:rsid w:val="00C712A2"/>
    <w:rsid w:val="00C75C8B"/>
    <w:rsid w:val="00C97378"/>
    <w:rsid w:val="00CA1A70"/>
    <w:rsid w:val="00CA40C4"/>
    <w:rsid w:val="00CA50BD"/>
    <w:rsid w:val="00CA77BB"/>
    <w:rsid w:val="00CB15CC"/>
    <w:rsid w:val="00CB2E4A"/>
    <w:rsid w:val="00CB5761"/>
    <w:rsid w:val="00CB749C"/>
    <w:rsid w:val="00CC4B43"/>
    <w:rsid w:val="00CC4D65"/>
    <w:rsid w:val="00CD31DF"/>
    <w:rsid w:val="00CE077F"/>
    <w:rsid w:val="00CE62FC"/>
    <w:rsid w:val="00CF2996"/>
    <w:rsid w:val="00D01C17"/>
    <w:rsid w:val="00D03524"/>
    <w:rsid w:val="00D067C5"/>
    <w:rsid w:val="00D06954"/>
    <w:rsid w:val="00D11EEB"/>
    <w:rsid w:val="00D13029"/>
    <w:rsid w:val="00D13EAD"/>
    <w:rsid w:val="00D14A49"/>
    <w:rsid w:val="00D159F7"/>
    <w:rsid w:val="00D24927"/>
    <w:rsid w:val="00D30DFC"/>
    <w:rsid w:val="00D31261"/>
    <w:rsid w:val="00D34455"/>
    <w:rsid w:val="00D359A5"/>
    <w:rsid w:val="00D45DAD"/>
    <w:rsid w:val="00D4605D"/>
    <w:rsid w:val="00D5307D"/>
    <w:rsid w:val="00D60AEC"/>
    <w:rsid w:val="00D63433"/>
    <w:rsid w:val="00D63BBC"/>
    <w:rsid w:val="00D74686"/>
    <w:rsid w:val="00D74C30"/>
    <w:rsid w:val="00D74F6E"/>
    <w:rsid w:val="00D77DF1"/>
    <w:rsid w:val="00D80548"/>
    <w:rsid w:val="00D80E9D"/>
    <w:rsid w:val="00D866C4"/>
    <w:rsid w:val="00D9231C"/>
    <w:rsid w:val="00D93B37"/>
    <w:rsid w:val="00D941DA"/>
    <w:rsid w:val="00DA337F"/>
    <w:rsid w:val="00DA47C3"/>
    <w:rsid w:val="00DB05E1"/>
    <w:rsid w:val="00DC0DD0"/>
    <w:rsid w:val="00DC1020"/>
    <w:rsid w:val="00DC565A"/>
    <w:rsid w:val="00DC58B8"/>
    <w:rsid w:val="00DD05C2"/>
    <w:rsid w:val="00DD166A"/>
    <w:rsid w:val="00DD3592"/>
    <w:rsid w:val="00DE1627"/>
    <w:rsid w:val="00DE3EFD"/>
    <w:rsid w:val="00DE47B7"/>
    <w:rsid w:val="00DE57F4"/>
    <w:rsid w:val="00E070FB"/>
    <w:rsid w:val="00E125EF"/>
    <w:rsid w:val="00E20D2D"/>
    <w:rsid w:val="00E22D37"/>
    <w:rsid w:val="00E25EBF"/>
    <w:rsid w:val="00E311EC"/>
    <w:rsid w:val="00E33352"/>
    <w:rsid w:val="00E334CA"/>
    <w:rsid w:val="00E4038E"/>
    <w:rsid w:val="00E56CD4"/>
    <w:rsid w:val="00E6786D"/>
    <w:rsid w:val="00E718C0"/>
    <w:rsid w:val="00E87E7D"/>
    <w:rsid w:val="00E900F8"/>
    <w:rsid w:val="00E93606"/>
    <w:rsid w:val="00E96C5F"/>
    <w:rsid w:val="00EA273F"/>
    <w:rsid w:val="00EA4561"/>
    <w:rsid w:val="00EB0D6B"/>
    <w:rsid w:val="00EB1B27"/>
    <w:rsid w:val="00EB6185"/>
    <w:rsid w:val="00EC53C9"/>
    <w:rsid w:val="00EC5921"/>
    <w:rsid w:val="00ED0463"/>
    <w:rsid w:val="00EE3B5F"/>
    <w:rsid w:val="00EF1787"/>
    <w:rsid w:val="00EF60D0"/>
    <w:rsid w:val="00EF6A64"/>
    <w:rsid w:val="00F0227E"/>
    <w:rsid w:val="00F16CD2"/>
    <w:rsid w:val="00F26854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E5332"/>
    <w:rsid w:val="00FE5FB3"/>
    <w:rsid w:val="00FF1779"/>
    <w:rsid w:val="00F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  <w14:docId w14:val="7FDE6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3EFD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935B0D"/>
    <w:rPr>
      <w:i/>
      <w:iCs/>
    </w:rPr>
  </w:style>
  <w:style w:type="paragraph" w:styleId="berarbeitung">
    <w:name w:val="Revision"/>
    <w:hidden/>
    <w:uiPriority w:val="99"/>
    <w:semiHidden/>
    <w:rsid w:val="00A076A1"/>
    <w:rPr>
      <w:rFonts w:ascii="HelveticaNeueLT Std" w:hAnsi="HelveticaNeueLT Std" w:cs="Arial"/>
      <w:sz w:val="22"/>
      <w:lang w:eastAsia="en-US"/>
    </w:rPr>
  </w:style>
  <w:style w:type="paragraph" w:styleId="StandardWeb">
    <w:name w:val="Normal (Web)"/>
    <w:basedOn w:val="Standard"/>
    <w:uiPriority w:val="99"/>
    <w:unhideWhenUsed/>
    <w:rsid w:val="00684C8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3EFD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935B0D"/>
    <w:rPr>
      <w:i/>
      <w:iCs/>
    </w:rPr>
  </w:style>
  <w:style w:type="paragraph" w:styleId="berarbeitung">
    <w:name w:val="Revision"/>
    <w:hidden/>
    <w:uiPriority w:val="99"/>
    <w:semiHidden/>
    <w:rsid w:val="00A076A1"/>
    <w:rPr>
      <w:rFonts w:ascii="HelveticaNeueLT Std" w:hAnsi="HelveticaNeueLT Std" w:cs="Arial"/>
      <w:sz w:val="22"/>
      <w:lang w:eastAsia="en-US"/>
    </w:rPr>
  </w:style>
  <w:style w:type="paragraph" w:styleId="StandardWeb">
    <w:name w:val="Normal (Web)"/>
    <w:basedOn w:val="Standard"/>
    <w:uiPriority w:val="99"/>
    <w:unhideWhenUsed/>
    <w:rsid w:val="00684C8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6118">
              <w:marLeft w:val="0"/>
              <w:marRight w:val="0"/>
              <w:marTop w:val="0"/>
              <w:marBottom w:val="30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5246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2D2D2"/>
                                <w:right w:val="none" w:sz="0" w:space="0" w:color="auto"/>
                              </w:divBdr>
                              <w:divsChild>
                                <w:div w:id="129736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4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DAA6B-C0AA-42A3-8623-799301E1E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379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Interview-Training</vt:lpstr>
    </vt:vector>
  </TitlesOfParts>
  <Company>SF Schweizer Fernsehen</Company>
  <LinksUpToDate>false</LinksUpToDate>
  <CharactersWithSpaces>2220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Interview-Training</dc:title>
  <dc:creator>Bereich Medienbildung PH Zürich</dc:creator>
  <cp:lastModifiedBy>Albin, Marcus (SRF)</cp:lastModifiedBy>
  <cp:revision>4</cp:revision>
  <cp:lastPrinted>2013-11-13T13:07:00Z</cp:lastPrinted>
  <dcterms:created xsi:type="dcterms:W3CDTF">2013-11-15T18:31:00Z</dcterms:created>
  <dcterms:modified xsi:type="dcterms:W3CDTF">2013-11-18T13:35:00Z</dcterms:modified>
  <cp:category>Zuma Vorlage phe</cp:category>
</cp:coreProperties>
</file>