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5F5BF" w14:textId="2963B2AD" w:rsidR="00635ECE" w:rsidRPr="00D77BF8" w:rsidRDefault="00083C9F" w:rsidP="00635ECE">
      <w:pPr>
        <w:rPr>
          <w:rFonts w:ascii="Arial" w:hAnsi="Arial"/>
          <w:b/>
          <w:sz w:val="20"/>
        </w:rPr>
      </w:pPr>
      <w:r w:rsidRPr="00D77BF8">
        <w:rPr>
          <w:rFonts w:ascii="Arial" w:hAnsi="Arial"/>
          <w:b/>
          <w:sz w:val="20"/>
        </w:rPr>
        <w:t>Leserrollen</w:t>
      </w:r>
      <w:r w:rsidR="00A0088A" w:rsidRPr="00D77BF8">
        <w:rPr>
          <w:rFonts w:ascii="Arial" w:hAnsi="Arial"/>
          <w:b/>
          <w:sz w:val="20"/>
        </w:rPr>
        <w:t xml:space="preserve"> für die Präsentationsphase</w:t>
      </w:r>
    </w:p>
    <w:p w14:paraId="70CA6405" w14:textId="1F6C1778" w:rsidR="00A0088A" w:rsidRDefault="00083C9F" w:rsidP="00635ECE">
      <w:pPr>
        <w:rPr>
          <w:rFonts w:ascii="Arial" w:hAnsi="Arial"/>
          <w:sz w:val="20"/>
        </w:rPr>
      </w:pPr>
      <w:r w:rsidRPr="00D77BF8">
        <w:rPr>
          <w:rFonts w:ascii="Arial" w:hAnsi="Arial"/>
          <w:sz w:val="20"/>
        </w:rPr>
        <w:t>Bitte entsprechend häufig kopieren und an der gestrichelten Linie durchschneiden.</w:t>
      </w:r>
    </w:p>
    <w:p w14:paraId="2DA828A2" w14:textId="77777777" w:rsidR="003E17CA" w:rsidRPr="00D77BF8" w:rsidRDefault="003E17CA" w:rsidP="00635ECE">
      <w:pPr>
        <w:rPr>
          <w:rFonts w:ascii="Arial" w:hAnsi="Arial"/>
          <w:sz w:val="20"/>
        </w:rPr>
      </w:pPr>
    </w:p>
    <w:p w14:paraId="4EA61B92" w14:textId="0E726168" w:rsidR="001C569A" w:rsidRPr="00A0088A" w:rsidRDefault="001C569A" w:rsidP="00635ECE">
      <w:pPr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107"/>
        <w:gridCol w:w="857"/>
        <w:gridCol w:w="4392"/>
      </w:tblGrid>
      <w:tr w:rsidR="0024424E" w:rsidRPr="00A0088A" w14:paraId="14A4CC2A" w14:textId="77777777" w:rsidTr="00D77BF8">
        <w:tc>
          <w:tcPr>
            <w:tcW w:w="4077" w:type="dxa"/>
          </w:tcPr>
          <w:p w14:paraId="44CBCC07" w14:textId="3AFB940A" w:rsidR="0024424E" w:rsidRPr="00A0088A" w:rsidRDefault="0024424E" w:rsidP="00635ECE">
            <w:pPr>
              <w:rPr>
                <w:rFonts w:ascii="Arial" w:hAnsi="Arial"/>
                <w:b/>
                <w:sz w:val="32"/>
                <w:szCs w:val="32"/>
              </w:rPr>
            </w:pPr>
            <w:r w:rsidRPr="00A0088A">
              <w:rPr>
                <w:rFonts w:ascii="Arial" w:hAnsi="Arial"/>
                <w:noProof/>
                <w:lang w:eastAsia="de-CH"/>
              </w:rPr>
              <w:drawing>
                <wp:inline distT="0" distB="0" distL="0" distR="0" wp14:anchorId="7FE343F4" wp14:editId="53B52A8B">
                  <wp:extent cx="1324079" cy="336658"/>
                  <wp:effectExtent l="0" t="0" r="0" b="0"/>
                  <wp:docPr id="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school_url_SRF_RG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51" cy="33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88A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595EFE69" w14:textId="4699CF82" w:rsidR="0024424E" w:rsidRPr="00A0088A" w:rsidRDefault="0024424E" w:rsidP="00635ECE">
            <w:pPr>
              <w:rPr>
                <w:rFonts w:ascii="Arial" w:hAnsi="Arial"/>
                <w:b/>
                <w:sz w:val="32"/>
                <w:szCs w:val="32"/>
              </w:rPr>
            </w:pPr>
          </w:p>
          <w:p w14:paraId="2C52E221" w14:textId="606B14A1" w:rsidR="0024424E" w:rsidRDefault="00D77BF8" w:rsidP="00635ECE">
            <w:pPr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>«GLOTZ»-</w:t>
            </w:r>
            <w:proofErr w:type="spellStart"/>
            <w:r>
              <w:rPr>
                <w:rFonts w:ascii="Arial" w:hAnsi="Arial"/>
                <w:b/>
                <w:sz w:val="32"/>
                <w:szCs w:val="32"/>
              </w:rPr>
              <w:t>LeserIn</w:t>
            </w:r>
            <w:proofErr w:type="spellEnd"/>
          </w:p>
          <w:p w14:paraId="2BD30829" w14:textId="77777777" w:rsidR="00D77BF8" w:rsidRPr="00A0088A" w:rsidRDefault="00D77BF8" w:rsidP="00635ECE">
            <w:pPr>
              <w:rPr>
                <w:rFonts w:ascii="Arial" w:hAnsi="Arial"/>
                <w:b/>
                <w:sz w:val="32"/>
                <w:szCs w:val="32"/>
              </w:rPr>
            </w:pPr>
          </w:p>
          <w:p w14:paraId="3CD59858" w14:textId="66B0F4B1" w:rsidR="0024424E" w:rsidRPr="00D77BF8" w:rsidRDefault="00D77BF8" w:rsidP="00635ECE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…f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reut sich über leichte Unte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r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haltung und spektakuläre E</w:t>
            </w:r>
            <w:r>
              <w:rPr>
                <w:rFonts w:ascii="Arial" w:hAnsi="Arial"/>
                <w:sz w:val="28"/>
                <w:szCs w:val="28"/>
              </w:rPr>
              <w:t>r</w:t>
            </w:r>
            <w:r>
              <w:rPr>
                <w:rFonts w:ascii="Arial" w:hAnsi="Arial"/>
                <w:sz w:val="28"/>
                <w:szCs w:val="28"/>
              </w:rPr>
              <w:t>eignisse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.</w:t>
            </w:r>
            <w:r w:rsidR="00B959C4" w:rsidRPr="00D77BF8">
              <w:rPr>
                <w:rFonts w:ascii="Arial" w:hAnsi="Arial"/>
                <w:sz w:val="28"/>
                <w:szCs w:val="28"/>
              </w:rPr>
              <w:t xml:space="preserve"> Auch Klatsch und Tratsch ist spannend.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 w:rsidR="003E17CA">
              <w:rPr>
                <w:rFonts w:ascii="Arial" w:hAnsi="Arial"/>
                <w:sz w:val="28"/>
                <w:szCs w:val="28"/>
              </w:rPr>
              <w:t>Sie/er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 mag einfache Sprache und fi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n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det auch Jugendspr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a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che lässig.</w:t>
            </w:r>
          </w:p>
          <w:p w14:paraId="25BEA018" w14:textId="77777777" w:rsidR="0024424E" w:rsidRPr="00A0088A" w:rsidRDefault="0024424E" w:rsidP="00635ECE">
            <w:pPr>
              <w:rPr>
                <w:rFonts w:ascii="Arial" w:hAnsi="Arial"/>
                <w:b/>
                <w:sz w:val="28"/>
                <w:szCs w:val="28"/>
              </w:rPr>
            </w:pPr>
          </w:p>
          <w:p w14:paraId="109815A8" w14:textId="77777777" w:rsidR="00B959C4" w:rsidRPr="00A0088A" w:rsidRDefault="00B959C4" w:rsidP="00635ECE">
            <w:pPr>
              <w:rPr>
                <w:rFonts w:ascii="Arial" w:hAnsi="Arial"/>
                <w:b/>
                <w:sz w:val="32"/>
                <w:szCs w:val="32"/>
              </w:rPr>
            </w:pPr>
          </w:p>
          <w:p w14:paraId="503C8894" w14:textId="548A9340" w:rsidR="0024424E" w:rsidRPr="00A0088A" w:rsidRDefault="0024424E" w:rsidP="00635ECE">
            <w:pPr>
              <w:rPr>
                <w:rFonts w:ascii="Arial" w:hAnsi="Arial"/>
                <w:b/>
                <w:sz w:val="32"/>
                <w:szCs w:val="32"/>
              </w:rPr>
            </w:pPr>
            <w:r w:rsidRPr="00A0088A">
              <w:rPr>
                <w:rFonts w:ascii="Arial" w:hAnsi="Arial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C2D20CE" wp14:editId="717100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105410</wp:posOffset>
                      </wp:positionV>
                      <wp:extent cx="5943600" cy="0"/>
                      <wp:effectExtent l="0" t="0" r="19050" b="19050"/>
                      <wp:wrapNone/>
                      <wp:docPr id="12" name="Gerade Verbindu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ln w="9525">
                                <a:prstDash val="dash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3pt" to="46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" strokecolor="#4f81bd [3204]">
                      <v:stroke dashstyle="dash"/>
                    </v:line>
                  </w:pict>
                </mc:Fallback>
              </mc:AlternateContent>
            </w:r>
          </w:p>
          <w:p w14:paraId="11036DB4" w14:textId="682DEC36" w:rsidR="0024424E" w:rsidRPr="00A0088A" w:rsidRDefault="0024424E" w:rsidP="00635ECE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531EDD83" w14:textId="4F8FEA35" w:rsidR="0024424E" w:rsidRPr="00A0088A" w:rsidRDefault="0024424E" w:rsidP="00083C9F">
            <w:pPr>
              <w:rPr>
                <w:rFonts w:ascii="Arial" w:hAnsi="Arial"/>
                <w:noProof/>
                <w:lang w:val="de-DE" w:eastAsia="de-DE"/>
              </w:rPr>
            </w:pPr>
            <w:r w:rsidRPr="00A0088A">
              <w:rPr>
                <w:rFonts w:ascii="Arial" w:hAnsi="Arial"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18CB25" wp14:editId="23BCE3E3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5080</wp:posOffset>
                      </wp:positionV>
                      <wp:extent cx="1" cy="6629400"/>
                      <wp:effectExtent l="0" t="0" r="19050" b="0"/>
                      <wp:wrapNone/>
                      <wp:docPr id="1" name="Gerade Verbindu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6629400"/>
                              </a:xfrm>
                              <a:prstGeom prst="line">
                                <a:avLst/>
                              </a:prstGeom>
                              <a:ln w="9525">
                                <a:prstDash val="dash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15pt,.4pt" to="21.15pt,5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" strokecolor="#4f81bd [3204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4360" w:type="dxa"/>
          </w:tcPr>
          <w:p w14:paraId="01EBD12A" w14:textId="198FC169" w:rsidR="0024424E" w:rsidRPr="00A0088A" w:rsidRDefault="0024424E" w:rsidP="00083C9F">
            <w:pPr>
              <w:rPr>
                <w:rFonts w:ascii="Arial" w:hAnsi="Arial"/>
                <w:b/>
                <w:sz w:val="32"/>
                <w:szCs w:val="32"/>
              </w:rPr>
            </w:pPr>
            <w:r w:rsidRPr="00A0088A">
              <w:rPr>
                <w:rFonts w:ascii="Arial" w:hAnsi="Arial"/>
                <w:noProof/>
                <w:lang w:eastAsia="de-CH"/>
              </w:rPr>
              <w:drawing>
                <wp:inline distT="0" distB="0" distL="0" distR="0" wp14:anchorId="4EC3E896" wp14:editId="4CBEA267">
                  <wp:extent cx="1324079" cy="336658"/>
                  <wp:effectExtent l="0" t="0" r="0" b="0"/>
                  <wp:docPr id="8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school_url_SRF_RG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51" cy="33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88A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48692714" w14:textId="77777777" w:rsidR="0024424E" w:rsidRPr="00A0088A" w:rsidRDefault="0024424E" w:rsidP="00635ECE">
            <w:pPr>
              <w:rPr>
                <w:rFonts w:ascii="Arial" w:hAnsi="Arial"/>
                <w:sz w:val="24"/>
                <w:szCs w:val="24"/>
              </w:rPr>
            </w:pPr>
          </w:p>
          <w:p w14:paraId="050D060F" w14:textId="07034BE5" w:rsidR="0024424E" w:rsidRPr="00D77BF8" w:rsidRDefault="00D77BF8" w:rsidP="00635ECE">
            <w:pPr>
              <w:rPr>
                <w:rFonts w:ascii="Arial" w:hAnsi="Arial"/>
                <w:b/>
                <w:sz w:val="30"/>
                <w:szCs w:val="30"/>
              </w:rPr>
            </w:pPr>
            <w:r w:rsidRPr="00D77BF8">
              <w:rPr>
                <w:rFonts w:ascii="Arial" w:hAnsi="Arial"/>
                <w:b/>
                <w:sz w:val="30"/>
                <w:szCs w:val="30"/>
              </w:rPr>
              <w:t>«Blickpunkt Schule»-</w:t>
            </w:r>
            <w:proofErr w:type="spellStart"/>
            <w:r w:rsidRPr="00D77BF8">
              <w:rPr>
                <w:rFonts w:ascii="Arial" w:hAnsi="Arial"/>
                <w:b/>
                <w:sz w:val="30"/>
                <w:szCs w:val="30"/>
              </w:rPr>
              <w:t>LeserIn</w:t>
            </w:r>
            <w:proofErr w:type="spellEnd"/>
          </w:p>
          <w:p w14:paraId="7CF9565F" w14:textId="77777777" w:rsidR="00D77BF8" w:rsidRPr="00D77BF8" w:rsidRDefault="00D77BF8" w:rsidP="00635ECE">
            <w:pPr>
              <w:rPr>
                <w:rFonts w:ascii="Arial" w:hAnsi="Arial"/>
                <w:b/>
                <w:sz w:val="32"/>
                <w:szCs w:val="32"/>
              </w:rPr>
            </w:pPr>
          </w:p>
          <w:p w14:paraId="4B94559A" w14:textId="28FAE83F" w:rsidR="0024424E" w:rsidRPr="00D77BF8" w:rsidRDefault="00D77BF8" w:rsidP="00635ECE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…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erwartet </w:t>
            </w:r>
            <w:r w:rsidR="00B959C4" w:rsidRPr="00D77BF8">
              <w:rPr>
                <w:rFonts w:ascii="Arial" w:hAnsi="Arial"/>
                <w:sz w:val="28"/>
                <w:szCs w:val="28"/>
              </w:rPr>
              <w:t>solide</w:t>
            </w:r>
            <w:r>
              <w:rPr>
                <w:rFonts w:ascii="Arial" w:hAnsi="Arial"/>
                <w:sz w:val="28"/>
                <w:szCs w:val="28"/>
              </w:rPr>
              <w:t xml:space="preserve"> und seriöse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 I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n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formation</w:t>
            </w:r>
            <w:r>
              <w:rPr>
                <w:rFonts w:ascii="Arial" w:hAnsi="Arial"/>
                <w:sz w:val="28"/>
                <w:szCs w:val="28"/>
              </w:rPr>
              <w:t>,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 auch über komplexe Themen.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Sie/er interessiert sich für</w:t>
            </w:r>
            <w:r w:rsidR="0024424E" w:rsidRPr="00D77BF8">
              <w:rPr>
                <w:rFonts w:ascii="Arial" w:hAnsi="Arial"/>
                <w:sz w:val="36"/>
                <w:szCs w:val="36"/>
              </w:rPr>
              <w:t xml:space="preserve"> </w:t>
            </w:r>
            <w:r w:rsidR="00B959C4" w:rsidRPr="00D77BF8">
              <w:rPr>
                <w:rFonts w:ascii="Arial" w:hAnsi="Arial"/>
                <w:sz w:val="28"/>
                <w:szCs w:val="28"/>
              </w:rPr>
              <w:t>Kultur, Gesellschaft und Pol</w:t>
            </w:r>
            <w:r w:rsidR="00B959C4" w:rsidRPr="00D77BF8">
              <w:rPr>
                <w:rFonts w:ascii="Arial" w:hAnsi="Arial"/>
                <w:sz w:val="28"/>
                <w:szCs w:val="28"/>
              </w:rPr>
              <w:t>i</w:t>
            </w:r>
            <w:r w:rsidR="00B959C4" w:rsidRPr="00D77BF8">
              <w:rPr>
                <w:rFonts w:ascii="Arial" w:hAnsi="Arial"/>
                <w:sz w:val="28"/>
                <w:szCs w:val="28"/>
              </w:rPr>
              <w:t>tik. Boul</w:t>
            </w:r>
            <w:r w:rsidR="00B959C4" w:rsidRPr="00D77BF8">
              <w:rPr>
                <w:rFonts w:ascii="Arial" w:hAnsi="Arial"/>
                <w:sz w:val="28"/>
                <w:szCs w:val="28"/>
              </w:rPr>
              <w:t>e</w:t>
            </w:r>
            <w:r w:rsidR="00B959C4" w:rsidRPr="00D77BF8">
              <w:rPr>
                <w:rFonts w:ascii="Arial" w:hAnsi="Arial"/>
                <w:sz w:val="28"/>
                <w:szCs w:val="28"/>
              </w:rPr>
              <w:t>vardthemen sind eher unintere</w:t>
            </w:r>
            <w:r w:rsidR="00B959C4" w:rsidRPr="00D77BF8">
              <w:rPr>
                <w:rFonts w:ascii="Arial" w:hAnsi="Arial"/>
                <w:sz w:val="28"/>
                <w:szCs w:val="28"/>
              </w:rPr>
              <w:t>s</w:t>
            </w:r>
            <w:r w:rsidR="00B959C4" w:rsidRPr="00D77BF8">
              <w:rPr>
                <w:rFonts w:ascii="Arial" w:hAnsi="Arial"/>
                <w:sz w:val="28"/>
                <w:szCs w:val="28"/>
              </w:rPr>
              <w:t>sant.</w:t>
            </w:r>
          </w:p>
        </w:tc>
      </w:tr>
      <w:tr w:rsidR="0024424E" w:rsidRPr="00A0088A" w14:paraId="672E566D" w14:textId="77777777" w:rsidTr="00D77BF8">
        <w:tc>
          <w:tcPr>
            <w:tcW w:w="4077" w:type="dxa"/>
          </w:tcPr>
          <w:p w14:paraId="373F5CF7" w14:textId="30B48CF1" w:rsidR="0024424E" w:rsidRPr="00A0088A" w:rsidRDefault="0024424E" w:rsidP="00083C9F">
            <w:pPr>
              <w:rPr>
                <w:rFonts w:ascii="Arial" w:hAnsi="Arial"/>
                <w:b/>
                <w:sz w:val="32"/>
                <w:szCs w:val="32"/>
              </w:rPr>
            </w:pPr>
            <w:r w:rsidRPr="00A0088A">
              <w:rPr>
                <w:rFonts w:ascii="Arial" w:hAnsi="Arial"/>
                <w:noProof/>
                <w:lang w:eastAsia="de-CH"/>
              </w:rPr>
              <w:drawing>
                <wp:inline distT="0" distB="0" distL="0" distR="0" wp14:anchorId="14DE3F4F" wp14:editId="2D2F696E">
                  <wp:extent cx="1324079" cy="336658"/>
                  <wp:effectExtent l="0" t="0" r="0" b="0"/>
                  <wp:docPr id="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school_url_SRF_RG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51" cy="33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88A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58FEB047" w14:textId="77777777" w:rsidR="0024424E" w:rsidRPr="00A0088A" w:rsidRDefault="0024424E" w:rsidP="00083C9F">
            <w:pPr>
              <w:rPr>
                <w:rFonts w:ascii="Arial" w:hAnsi="Arial"/>
                <w:b/>
                <w:sz w:val="32"/>
                <w:szCs w:val="32"/>
              </w:rPr>
            </w:pPr>
          </w:p>
          <w:p w14:paraId="3DBD6F35" w14:textId="587F8F98" w:rsidR="0024424E" w:rsidRDefault="0024424E" w:rsidP="00083C9F">
            <w:pPr>
              <w:rPr>
                <w:rFonts w:ascii="Arial" w:hAnsi="Arial"/>
                <w:b/>
                <w:sz w:val="32"/>
                <w:szCs w:val="32"/>
              </w:rPr>
            </w:pPr>
            <w:r w:rsidRPr="00A0088A">
              <w:rPr>
                <w:rFonts w:ascii="Arial" w:hAnsi="Arial"/>
                <w:b/>
                <w:sz w:val="32"/>
                <w:szCs w:val="32"/>
              </w:rPr>
              <w:t>«</w:t>
            </w:r>
            <w:proofErr w:type="spellStart"/>
            <w:r w:rsidRPr="00A0088A">
              <w:rPr>
                <w:rFonts w:ascii="Arial" w:hAnsi="Arial"/>
                <w:b/>
                <w:sz w:val="32"/>
                <w:szCs w:val="32"/>
              </w:rPr>
              <w:t>Qu</w:t>
            </w:r>
            <w:proofErr w:type="spellEnd"/>
            <w:r w:rsidRPr="00A0088A">
              <w:rPr>
                <w:rFonts w:ascii="Arial" w:hAnsi="Arial"/>
                <w:b/>
                <w:sz w:val="32"/>
                <w:szCs w:val="32"/>
              </w:rPr>
              <w:t>&lt;3r»</w:t>
            </w:r>
            <w:r w:rsidR="00D77BF8">
              <w:rPr>
                <w:rFonts w:ascii="Arial" w:hAnsi="Arial"/>
                <w:b/>
                <w:sz w:val="32"/>
                <w:szCs w:val="32"/>
              </w:rPr>
              <w:t>-LeserIn</w:t>
            </w:r>
          </w:p>
          <w:p w14:paraId="0AC39C1F" w14:textId="77777777" w:rsidR="00D77BF8" w:rsidRPr="00A0088A" w:rsidRDefault="00D77BF8" w:rsidP="00083C9F">
            <w:pPr>
              <w:rPr>
                <w:rFonts w:ascii="Arial" w:hAnsi="Arial"/>
                <w:b/>
                <w:sz w:val="32"/>
                <w:szCs w:val="32"/>
              </w:rPr>
            </w:pPr>
          </w:p>
          <w:p w14:paraId="53CCD3C4" w14:textId="60E8885F" w:rsidR="0024424E" w:rsidRPr="00D77BF8" w:rsidRDefault="00D77BF8" w:rsidP="0024424E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…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ist daran interessiert, Ung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e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rechtigkeiten und Missstä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n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de zu erfahren und aus der Welt zu schaffen. </w:t>
            </w:r>
            <w:r w:rsidR="003E17CA">
              <w:rPr>
                <w:rFonts w:ascii="Arial" w:hAnsi="Arial"/>
                <w:sz w:val="28"/>
                <w:szCs w:val="28"/>
              </w:rPr>
              <w:t>Sie/er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 steht der Schule kritisch gegenüber und wünscht sich mehr Schülermi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t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besti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m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mung.</w:t>
            </w:r>
          </w:p>
          <w:p w14:paraId="533A8574" w14:textId="6C961402" w:rsidR="0024424E" w:rsidRPr="00A0088A" w:rsidRDefault="0024424E" w:rsidP="00083C9F">
            <w:pPr>
              <w:rPr>
                <w:rFonts w:ascii="Arial" w:hAnsi="Arial"/>
                <w:b/>
                <w:sz w:val="32"/>
                <w:szCs w:val="32"/>
              </w:rPr>
            </w:pPr>
          </w:p>
          <w:p w14:paraId="11392B39" w14:textId="021EA513" w:rsidR="0024424E" w:rsidRPr="00A0088A" w:rsidRDefault="0024424E" w:rsidP="00635ECE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851" w:type="dxa"/>
          </w:tcPr>
          <w:p w14:paraId="3AC97C84" w14:textId="77777777" w:rsidR="0024424E" w:rsidRPr="00A0088A" w:rsidRDefault="0024424E" w:rsidP="00083C9F">
            <w:pPr>
              <w:rPr>
                <w:rFonts w:ascii="Arial" w:hAnsi="Arial"/>
                <w:noProof/>
                <w:lang w:val="de-DE" w:eastAsia="de-DE"/>
              </w:rPr>
            </w:pPr>
          </w:p>
        </w:tc>
        <w:tc>
          <w:tcPr>
            <w:tcW w:w="4360" w:type="dxa"/>
          </w:tcPr>
          <w:p w14:paraId="0EEC6F7D" w14:textId="3F3BACA5" w:rsidR="0024424E" w:rsidRPr="00A0088A" w:rsidRDefault="0024424E" w:rsidP="00083C9F">
            <w:pPr>
              <w:rPr>
                <w:rFonts w:ascii="Arial" w:hAnsi="Arial"/>
                <w:b/>
                <w:sz w:val="32"/>
                <w:szCs w:val="32"/>
              </w:rPr>
            </w:pPr>
            <w:r w:rsidRPr="00A0088A">
              <w:rPr>
                <w:rFonts w:ascii="Arial" w:hAnsi="Arial"/>
                <w:noProof/>
                <w:lang w:eastAsia="de-CH"/>
              </w:rPr>
              <w:drawing>
                <wp:inline distT="0" distB="0" distL="0" distR="0" wp14:anchorId="1F7DCFAD" wp14:editId="3894DB57">
                  <wp:extent cx="1324079" cy="336658"/>
                  <wp:effectExtent l="0" t="0" r="0" b="0"/>
                  <wp:docPr id="1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school_url_SRF_RG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51" cy="33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088A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226D2CC8" w14:textId="77777777" w:rsidR="0024424E" w:rsidRPr="00A0088A" w:rsidRDefault="0024424E" w:rsidP="00635ECE">
            <w:pPr>
              <w:rPr>
                <w:rFonts w:ascii="Arial" w:hAnsi="Arial"/>
                <w:sz w:val="24"/>
                <w:szCs w:val="24"/>
              </w:rPr>
            </w:pPr>
          </w:p>
          <w:p w14:paraId="2E685830" w14:textId="139BBBC7" w:rsidR="0024424E" w:rsidRDefault="0024424E" w:rsidP="00635ECE">
            <w:pPr>
              <w:rPr>
                <w:rFonts w:ascii="Arial" w:hAnsi="Arial"/>
                <w:b/>
                <w:sz w:val="32"/>
                <w:szCs w:val="32"/>
              </w:rPr>
            </w:pPr>
            <w:r w:rsidRPr="00A0088A">
              <w:rPr>
                <w:rFonts w:ascii="Arial" w:hAnsi="Arial"/>
                <w:b/>
                <w:sz w:val="32"/>
                <w:szCs w:val="32"/>
              </w:rPr>
              <w:t>«</w:t>
            </w:r>
            <w:proofErr w:type="spellStart"/>
            <w:r w:rsidRPr="00A0088A">
              <w:rPr>
                <w:rFonts w:ascii="Arial" w:hAnsi="Arial"/>
                <w:b/>
                <w:sz w:val="32"/>
                <w:szCs w:val="32"/>
              </w:rPr>
              <w:t>sMazi</w:t>
            </w:r>
            <w:proofErr w:type="spellEnd"/>
            <w:r w:rsidRPr="00A0088A">
              <w:rPr>
                <w:rFonts w:ascii="Arial" w:hAnsi="Arial"/>
                <w:b/>
                <w:sz w:val="32"/>
                <w:szCs w:val="32"/>
              </w:rPr>
              <w:t>»</w:t>
            </w:r>
            <w:r w:rsidR="00D77BF8">
              <w:rPr>
                <w:rFonts w:ascii="Arial" w:hAnsi="Arial"/>
                <w:b/>
                <w:sz w:val="32"/>
                <w:szCs w:val="32"/>
              </w:rPr>
              <w:t>-</w:t>
            </w:r>
            <w:proofErr w:type="spellStart"/>
            <w:r w:rsidR="00D77BF8">
              <w:rPr>
                <w:rFonts w:ascii="Arial" w:hAnsi="Arial"/>
                <w:b/>
                <w:sz w:val="32"/>
                <w:szCs w:val="32"/>
              </w:rPr>
              <w:t>LeserIn</w:t>
            </w:r>
            <w:proofErr w:type="spellEnd"/>
          </w:p>
          <w:p w14:paraId="0D48FB13" w14:textId="77777777" w:rsidR="00D77BF8" w:rsidRPr="00A0088A" w:rsidRDefault="00D77BF8" w:rsidP="00635ECE">
            <w:pPr>
              <w:rPr>
                <w:rFonts w:ascii="Arial" w:hAnsi="Arial"/>
                <w:b/>
                <w:sz w:val="32"/>
                <w:szCs w:val="32"/>
              </w:rPr>
            </w:pPr>
          </w:p>
          <w:p w14:paraId="593BD384" w14:textId="532F1412" w:rsidR="0024424E" w:rsidRPr="00D77BF8" w:rsidRDefault="00D77BF8" w:rsidP="003764F6">
            <w:pPr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…ist hip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 und medieninteressiert. </w:t>
            </w:r>
            <w:proofErr w:type="spellStart"/>
            <w:r w:rsidR="0024424E" w:rsidRPr="00D77BF8">
              <w:rPr>
                <w:rFonts w:ascii="Arial" w:hAnsi="Arial"/>
                <w:sz w:val="28"/>
                <w:szCs w:val="28"/>
              </w:rPr>
              <w:t>Twitter</w:t>
            </w:r>
            <w:proofErr w:type="spellEnd"/>
            <w:r w:rsidR="0024424E" w:rsidRPr="00D77BF8">
              <w:rPr>
                <w:rFonts w:ascii="Arial" w:hAnsi="Arial"/>
                <w:sz w:val="28"/>
                <w:szCs w:val="28"/>
              </w:rPr>
              <w:t xml:space="preserve"> und </w:t>
            </w:r>
            <w:proofErr w:type="spellStart"/>
            <w:r w:rsidR="0024424E" w:rsidRPr="00D77BF8">
              <w:rPr>
                <w:rFonts w:ascii="Arial" w:hAnsi="Arial"/>
                <w:sz w:val="28"/>
                <w:szCs w:val="28"/>
              </w:rPr>
              <w:t>WhatsApp</w:t>
            </w:r>
            <w:proofErr w:type="spellEnd"/>
            <w:r w:rsidR="0024424E" w:rsidRPr="00D77BF8">
              <w:rPr>
                <w:rFonts w:ascii="Arial" w:hAnsi="Arial"/>
                <w:sz w:val="28"/>
                <w:szCs w:val="28"/>
              </w:rPr>
              <w:t xml:space="preserve"> sind </w:t>
            </w:r>
            <w:r w:rsidR="003764F6">
              <w:rPr>
                <w:rFonts w:ascii="Arial" w:hAnsi="Arial"/>
                <w:sz w:val="28"/>
                <w:szCs w:val="28"/>
              </w:rPr>
              <w:t>aus</w:t>
            </w:r>
            <w:bookmarkStart w:id="0" w:name="_GoBack"/>
            <w:bookmarkEnd w:id="0"/>
            <w:r w:rsidR="0024424E" w:rsidRPr="00D77BF8">
              <w:rPr>
                <w:rFonts w:ascii="Arial" w:hAnsi="Arial"/>
                <w:sz w:val="28"/>
                <w:szCs w:val="28"/>
              </w:rPr>
              <w:t xml:space="preserve"> ihrem</w:t>
            </w:r>
            <w:r>
              <w:rPr>
                <w:rFonts w:ascii="Arial" w:hAnsi="Arial"/>
                <w:sz w:val="28"/>
                <w:szCs w:val="28"/>
              </w:rPr>
              <w:t>/seinem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 Alltag nicht wegz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u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denken. </w:t>
            </w:r>
            <w:r w:rsidR="003E17CA">
              <w:rPr>
                <w:rFonts w:ascii="Arial" w:hAnsi="Arial"/>
                <w:sz w:val="28"/>
                <w:szCs w:val="28"/>
              </w:rPr>
              <w:t>Sie/er will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 schnell wi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s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sen, was los ist und interessiere</w:t>
            </w:r>
            <w:r w:rsidR="003E17CA">
              <w:rPr>
                <w:rFonts w:ascii="Arial" w:hAnsi="Arial"/>
                <w:sz w:val="28"/>
                <w:szCs w:val="28"/>
              </w:rPr>
              <w:t>t</w:t>
            </w:r>
            <w:r w:rsidR="0024424E" w:rsidRPr="00D77BF8">
              <w:rPr>
                <w:rFonts w:ascii="Arial" w:hAnsi="Arial"/>
                <w:sz w:val="28"/>
                <w:szCs w:val="28"/>
              </w:rPr>
              <w:t xml:space="preserve"> sich vor allem für Sport- und Kultur</w:t>
            </w:r>
            <w:r w:rsidR="003E17CA">
              <w:rPr>
                <w:rFonts w:ascii="Arial" w:hAnsi="Arial"/>
                <w:sz w:val="28"/>
                <w:szCs w:val="28"/>
              </w:rPr>
              <w:t>-E</w:t>
            </w:r>
            <w:r w:rsidR="0024424E" w:rsidRPr="00D77BF8">
              <w:rPr>
                <w:rFonts w:ascii="Arial" w:hAnsi="Arial"/>
                <w:sz w:val="28"/>
                <w:szCs w:val="28"/>
              </w:rPr>
              <w:t>vents.</w:t>
            </w:r>
          </w:p>
        </w:tc>
      </w:tr>
    </w:tbl>
    <w:p w14:paraId="74010062" w14:textId="49FE6BD4" w:rsidR="00083C9F" w:rsidRPr="00A0088A" w:rsidRDefault="00083C9F" w:rsidP="0024424E">
      <w:pPr>
        <w:rPr>
          <w:rFonts w:ascii="Arial" w:hAnsi="Arial"/>
          <w:sz w:val="24"/>
          <w:szCs w:val="24"/>
        </w:rPr>
      </w:pPr>
    </w:p>
    <w:sectPr w:rsidR="00083C9F" w:rsidRPr="00A0088A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95A77" w14:textId="77777777" w:rsidR="008A5BB1" w:rsidRDefault="008A5BB1">
      <w:r>
        <w:separator/>
      </w:r>
    </w:p>
  </w:endnote>
  <w:endnote w:type="continuationSeparator" w:id="0">
    <w:p w14:paraId="7322B6C0" w14:textId="77777777" w:rsidR="008A5BB1" w:rsidRDefault="008A5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4E3A6" w14:textId="77777777" w:rsidR="008A5BB1" w:rsidRPr="00362BEB" w:rsidRDefault="008A5BB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A5BB1" w:rsidRPr="002D00AC" w14:paraId="2780345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4CE3543" w14:textId="33F381C5" w:rsidR="008A5BB1" w:rsidRPr="00E231F5" w:rsidRDefault="003764F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8A5BB1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25DE4301" w14:textId="77777777" w:rsidR="008A5BB1" w:rsidRPr="00E231F5" w:rsidRDefault="008A5BB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ABD33FC" w14:textId="77777777" w:rsidR="008A5BB1" w:rsidRPr="00E231F5" w:rsidRDefault="008A5BB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0088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764F6">
            <w:fldChar w:fldCharType="begin"/>
          </w:r>
          <w:r w:rsidR="003764F6">
            <w:instrText xml:space="preserve"> NUMPAGES   \* MERGEFORMAT </w:instrText>
          </w:r>
          <w:r w:rsidR="003764F6">
            <w:fldChar w:fldCharType="separate"/>
          </w:r>
          <w:r w:rsidR="00AB3BE5" w:rsidRPr="00AB3BE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3764F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C650016" w14:textId="77777777" w:rsidR="008A5BB1" w:rsidRPr="00362BEB" w:rsidRDefault="008A5BB1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A85D" w14:textId="77777777" w:rsidR="008A5BB1" w:rsidRPr="00DC0DD0" w:rsidRDefault="008A5BB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8A5BB1" w:rsidRPr="002D00AC" w14:paraId="4CC871EB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D98BF43" w14:textId="77777777" w:rsidR="008A5BB1" w:rsidRPr="00E231F5" w:rsidRDefault="003764F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8A5BB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7EE787B" w14:textId="77777777" w:rsidR="008A5BB1" w:rsidRPr="00E231F5" w:rsidRDefault="008A5BB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4290EC5D" w14:textId="77777777" w:rsidR="008A5BB1" w:rsidRPr="00E231F5" w:rsidRDefault="008A5BB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764F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3764F6">
            <w:fldChar w:fldCharType="begin"/>
          </w:r>
          <w:r w:rsidR="003764F6">
            <w:instrText xml:space="preserve"> NUMPAGES   \* MERGEFORMAT </w:instrText>
          </w:r>
          <w:r w:rsidR="003764F6">
            <w:fldChar w:fldCharType="separate"/>
          </w:r>
          <w:r w:rsidR="003764F6" w:rsidRPr="003764F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3764F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0C71ECF" w14:textId="77777777" w:rsidR="008A5BB1" w:rsidRPr="00DC0DD0" w:rsidRDefault="008A5BB1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848B4" w14:textId="77777777" w:rsidR="008A5BB1" w:rsidRDefault="008A5BB1">
      <w:r>
        <w:separator/>
      </w:r>
    </w:p>
  </w:footnote>
  <w:footnote w:type="continuationSeparator" w:id="0">
    <w:p w14:paraId="5CEA41BF" w14:textId="77777777" w:rsidR="008A5BB1" w:rsidRDefault="008A5B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8A5BB1" w14:paraId="71C8617F" w14:textId="77777777" w:rsidTr="003E371A">
      <w:trPr>
        <w:trHeight w:hRule="exact" w:val="227"/>
      </w:trPr>
      <w:tc>
        <w:tcPr>
          <w:tcW w:w="9356" w:type="dxa"/>
          <w:gridSpan w:val="3"/>
        </w:tcPr>
        <w:p w14:paraId="7A217D14" w14:textId="77777777" w:rsidR="008A5BB1" w:rsidRPr="008103E2" w:rsidRDefault="008A5BB1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8A5BB1" w:rsidRPr="00D45ABC" w14:paraId="1D947CBE" w14:textId="77777777" w:rsidTr="003E371A">
      <w:trPr>
        <w:trHeight w:hRule="exact" w:val="567"/>
      </w:trPr>
      <w:tc>
        <w:tcPr>
          <w:tcW w:w="3932" w:type="dxa"/>
          <w:vMerge w:val="restart"/>
        </w:tcPr>
        <w:p w14:paraId="2F514172" w14:textId="77777777" w:rsidR="008A5BB1" w:rsidRDefault="008A5BB1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28F8447" wp14:editId="46D26DBC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5B487313" w14:textId="77777777" w:rsidR="008A5BB1" w:rsidRDefault="008A5BB1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057396BE" w14:textId="36A93B86" w:rsidR="008A5BB1" w:rsidRPr="00D45ABC" w:rsidRDefault="008A5BB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Nr. 005</w:t>
          </w:r>
        </w:p>
        <w:p w14:paraId="3E6AADA6" w14:textId="3A2F4F61" w:rsidR="008A5BB1" w:rsidRPr="00D45ABC" w:rsidRDefault="008A5BB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Leitfaden Newspräsentation</w:t>
          </w:r>
        </w:p>
      </w:tc>
    </w:tr>
    <w:tr w:rsidR="008A5BB1" w14:paraId="3F18C7A7" w14:textId="77777777" w:rsidTr="003E371A">
      <w:trPr>
        <w:trHeight w:hRule="exact" w:val="397"/>
      </w:trPr>
      <w:tc>
        <w:tcPr>
          <w:tcW w:w="3932" w:type="dxa"/>
          <w:vMerge/>
        </w:tcPr>
        <w:p w14:paraId="64824AC8" w14:textId="77777777" w:rsidR="008A5BB1" w:rsidRDefault="008A5BB1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757BB89D" w14:textId="77777777" w:rsidR="008A5BB1" w:rsidRDefault="008A5BB1" w:rsidP="003E371A">
          <w:pPr>
            <w:pStyle w:val="Kopfzeile"/>
          </w:pPr>
        </w:p>
      </w:tc>
      <w:tc>
        <w:tcPr>
          <w:tcW w:w="3618" w:type="dxa"/>
          <w:vAlign w:val="bottom"/>
        </w:tcPr>
        <w:p w14:paraId="266656B3" w14:textId="77777777" w:rsidR="008A5BB1" w:rsidRPr="002D01FD" w:rsidRDefault="008A5BB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A5BB1" w14:paraId="62267291" w14:textId="77777777" w:rsidTr="003E371A">
      <w:trPr>
        <w:trHeight w:hRule="exact" w:val="227"/>
      </w:trPr>
      <w:tc>
        <w:tcPr>
          <w:tcW w:w="9356" w:type="dxa"/>
          <w:gridSpan w:val="3"/>
        </w:tcPr>
        <w:p w14:paraId="34B0151B" w14:textId="77777777" w:rsidR="008A5BB1" w:rsidRDefault="008A5BB1" w:rsidP="003E371A">
          <w:pPr>
            <w:pStyle w:val="Kopfzeile"/>
          </w:pPr>
        </w:p>
      </w:tc>
    </w:tr>
    <w:tr w:rsidR="008A5BB1" w14:paraId="199FF884" w14:textId="77777777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780602A2" w14:textId="7402BEE8" w:rsidR="008A5BB1" w:rsidRPr="00AF5072" w:rsidRDefault="008A5BB1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NEWS-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JournalistInnen</w:t>
          </w:r>
          <w:proofErr w:type="spellEnd"/>
        </w:p>
      </w:tc>
    </w:tr>
  </w:tbl>
  <w:p w14:paraId="290D9694" w14:textId="77777777" w:rsidR="008A5BB1" w:rsidRPr="00DC0DD0" w:rsidRDefault="008A5BB1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2693"/>
      <w:gridCol w:w="2731"/>
    </w:tblGrid>
    <w:tr w:rsidR="00D77BF8" w14:paraId="39B09EAA" w14:textId="77777777" w:rsidTr="00AA0C4F">
      <w:trPr>
        <w:trHeight w:val="227"/>
      </w:trPr>
      <w:tc>
        <w:tcPr>
          <w:tcW w:w="9356" w:type="dxa"/>
          <w:gridSpan w:val="5"/>
          <w:vAlign w:val="center"/>
        </w:tcPr>
        <w:p w14:paraId="254DEE03" w14:textId="77777777" w:rsidR="00D77BF8" w:rsidRPr="00092BCF" w:rsidRDefault="00D77BF8" w:rsidP="00AA0C4F">
          <w:pPr>
            <w:pStyle w:val="Kopfzeile"/>
            <w:rPr>
              <w:rFonts w:ascii="Arial" w:hAnsi="Arial"/>
              <w:sz w:val="20"/>
            </w:rPr>
          </w:pPr>
        </w:p>
      </w:tc>
    </w:tr>
    <w:tr w:rsidR="00D77BF8" w14:paraId="61C9B5F4" w14:textId="77777777" w:rsidTr="00AA0C4F">
      <w:trPr>
        <w:trHeight w:hRule="exact" w:val="539"/>
      </w:trPr>
      <w:tc>
        <w:tcPr>
          <w:tcW w:w="3932" w:type="dxa"/>
          <w:gridSpan w:val="3"/>
          <w:vMerge w:val="restart"/>
        </w:tcPr>
        <w:p w14:paraId="47C3B4BA" w14:textId="77777777" w:rsidR="00D77BF8" w:rsidRDefault="00D77BF8" w:rsidP="00AA0C4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30FC517" wp14:editId="2F08B64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Merge w:val="restart"/>
        </w:tcPr>
        <w:p w14:paraId="39F91CA9" w14:textId="77777777" w:rsidR="00D77BF8" w:rsidRPr="006F7621" w:rsidRDefault="00D77BF8" w:rsidP="00AA0C4F">
          <w:pPr>
            <w:spacing w:after="2"/>
            <w:jc w:val="center"/>
            <w:rPr>
              <w:sz w:val="8"/>
              <w:szCs w:val="8"/>
            </w:rPr>
          </w:pPr>
        </w:p>
        <w:p w14:paraId="24CD581D" w14:textId="77777777" w:rsidR="00D77BF8" w:rsidRPr="00864747" w:rsidRDefault="00D77BF8" w:rsidP="00AA0C4F">
          <w:pPr>
            <w:jc w:val="center"/>
            <w:rPr>
              <w:sz w:val="14"/>
              <w:szCs w:val="14"/>
            </w:rPr>
          </w:pPr>
          <w:r w:rsidRPr="00864747">
            <w:rPr>
              <w:noProof/>
              <w:sz w:val="14"/>
              <w:szCs w:val="14"/>
              <w:lang w:eastAsia="de-CH"/>
            </w:rPr>
            <w:drawing>
              <wp:inline distT="0" distB="0" distL="0" distR="0" wp14:anchorId="7C46BBF4" wp14:editId="40A575E1">
                <wp:extent cx="1174663" cy="252000"/>
                <wp:effectExtent l="0" t="0" r="0" b="2540"/>
                <wp:docPr id="3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HZH_4f 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663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4BA0668" w14:textId="77777777" w:rsidR="00D77BF8" w:rsidRPr="00864747" w:rsidRDefault="00D77BF8" w:rsidP="00AA0C4F">
          <w:pPr>
            <w:spacing w:after="4"/>
            <w:jc w:val="center"/>
            <w:rPr>
              <w:sz w:val="14"/>
              <w:szCs w:val="14"/>
            </w:rPr>
          </w:pPr>
        </w:p>
        <w:p w14:paraId="1F94B4A0" w14:textId="77777777" w:rsidR="00D77BF8" w:rsidRPr="0008046F" w:rsidRDefault="00D77BF8" w:rsidP="00AA0C4F">
          <w:pPr>
            <w:jc w:val="center"/>
          </w:pPr>
          <w:r w:rsidRPr="009E1616">
            <w:rPr>
              <w:rFonts w:ascii="Arial" w:hAnsi="Arial"/>
              <w:color w:val="00234B"/>
              <w:spacing w:val="5"/>
              <w:sz w:val="15"/>
              <w:szCs w:val="15"/>
            </w:rPr>
            <w:t>Begleitmaterial: PH Zürich</w:t>
          </w:r>
        </w:p>
      </w:tc>
      <w:tc>
        <w:tcPr>
          <w:tcW w:w="2731" w:type="dxa"/>
          <w:vAlign w:val="bottom"/>
        </w:tcPr>
        <w:p w14:paraId="26E226BB" w14:textId="3351B1F7" w:rsidR="00D77BF8" w:rsidRDefault="00D77BF8" w:rsidP="00AA0C4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/>
              <w:b/>
              <w:sz w:val="24"/>
              <w:szCs w:val="24"/>
            </w:rPr>
            <w:t>6</w:t>
          </w:r>
        </w:p>
        <w:p w14:paraId="4CF4AE26" w14:textId="3ED27B5A" w:rsidR="00D77BF8" w:rsidRPr="002D01FD" w:rsidRDefault="00D77BF8" w:rsidP="00AA0C4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Leserrollen</w:t>
          </w:r>
        </w:p>
      </w:tc>
    </w:tr>
    <w:tr w:rsidR="00D77BF8" w14:paraId="18118BD8" w14:textId="77777777" w:rsidTr="00AA0C4F">
      <w:trPr>
        <w:trHeight w:hRule="exact" w:val="527"/>
      </w:trPr>
      <w:tc>
        <w:tcPr>
          <w:tcW w:w="3932" w:type="dxa"/>
          <w:gridSpan w:val="3"/>
          <w:vMerge/>
        </w:tcPr>
        <w:p w14:paraId="12563CCB" w14:textId="77777777" w:rsidR="00D77BF8" w:rsidRDefault="00D77BF8" w:rsidP="00AA0C4F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2693" w:type="dxa"/>
          <w:vMerge/>
        </w:tcPr>
        <w:p w14:paraId="1166E17C" w14:textId="77777777" w:rsidR="00D77BF8" w:rsidRDefault="00D77BF8" w:rsidP="00AA0C4F">
          <w:pPr>
            <w:pStyle w:val="Kopfzeile"/>
          </w:pPr>
        </w:p>
      </w:tc>
      <w:tc>
        <w:tcPr>
          <w:tcW w:w="2731" w:type="dxa"/>
          <w:vAlign w:val="bottom"/>
        </w:tcPr>
        <w:p w14:paraId="32E50C31" w14:textId="77777777" w:rsidR="00D77BF8" w:rsidRPr="002D01FD" w:rsidRDefault="00D77BF8" w:rsidP="00AA0C4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77BF8" w14:paraId="3BF0E944" w14:textId="77777777" w:rsidTr="00AA0C4F">
      <w:trPr>
        <w:trHeight w:hRule="exact" w:val="227"/>
      </w:trPr>
      <w:tc>
        <w:tcPr>
          <w:tcW w:w="9356" w:type="dxa"/>
          <w:gridSpan w:val="5"/>
        </w:tcPr>
        <w:p w14:paraId="742EA15A" w14:textId="77777777" w:rsidR="00D77BF8" w:rsidRPr="00092BCF" w:rsidRDefault="00D77BF8" w:rsidP="00AA0C4F">
          <w:pPr>
            <w:pStyle w:val="Kopfzeile"/>
            <w:rPr>
              <w:rFonts w:ascii="Arial" w:hAnsi="Arial"/>
              <w:sz w:val="20"/>
            </w:rPr>
          </w:pPr>
        </w:p>
      </w:tc>
    </w:tr>
    <w:tr w:rsidR="00D77BF8" w14:paraId="082D69C3" w14:textId="77777777" w:rsidTr="00AA0C4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24319B04" w14:textId="77777777" w:rsidR="00D77BF8" w:rsidRPr="005301DE" w:rsidRDefault="00D77BF8" w:rsidP="00AA0C4F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26A80458" wp14:editId="16BB6203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s02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1E149C9B" w14:textId="77777777" w:rsidR="00D77BF8" w:rsidRDefault="00D77BF8" w:rsidP="00AA0C4F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17C8A9F9" w14:textId="77777777" w:rsidR="00D77BF8" w:rsidRPr="00030D71" w:rsidRDefault="00D77BF8" w:rsidP="00AA0C4F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D77BF8" w14:paraId="664F5E1B" w14:textId="77777777" w:rsidTr="00AA0C4F">
      <w:trPr>
        <w:trHeight w:hRule="exact" w:val="737"/>
      </w:trPr>
      <w:tc>
        <w:tcPr>
          <w:tcW w:w="2762" w:type="dxa"/>
          <w:vMerge/>
          <w:shd w:val="clear" w:color="auto" w:fill="auto"/>
        </w:tcPr>
        <w:p w14:paraId="513F0913" w14:textId="77777777" w:rsidR="00D77BF8" w:rsidRDefault="00D77BF8" w:rsidP="00AA0C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A4BF052" w14:textId="77777777" w:rsidR="00D77BF8" w:rsidRDefault="00D77BF8" w:rsidP="00AA0C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4E4F727F" w14:textId="77777777" w:rsidR="00D77BF8" w:rsidRDefault="00D77BF8" w:rsidP="00AA0C4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News</w:t>
          </w:r>
        </w:p>
        <w:p w14:paraId="58E863F4" w14:textId="77777777" w:rsidR="00D77BF8" w:rsidRPr="006F2C9E" w:rsidRDefault="00D77BF8" w:rsidP="00AA0C4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color w:val="00B0F0"/>
              <w:sz w:val="24"/>
              <w:szCs w:val="24"/>
            </w:rPr>
            <w:t>News-Journalismus</w:t>
          </w:r>
        </w:p>
      </w:tc>
    </w:tr>
    <w:tr w:rsidR="00D77BF8" w14:paraId="61F58582" w14:textId="77777777" w:rsidTr="00AA0C4F">
      <w:trPr>
        <w:trHeight w:hRule="exact" w:val="510"/>
      </w:trPr>
      <w:tc>
        <w:tcPr>
          <w:tcW w:w="2762" w:type="dxa"/>
          <w:vMerge/>
          <w:shd w:val="clear" w:color="auto" w:fill="auto"/>
        </w:tcPr>
        <w:p w14:paraId="0DDA232E" w14:textId="77777777" w:rsidR="00D77BF8" w:rsidRDefault="00D77BF8" w:rsidP="00AA0C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0484485F" w14:textId="77777777" w:rsidR="00D77BF8" w:rsidRDefault="00D77BF8" w:rsidP="00AA0C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61D921E0" w14:textId="77777777" w:rsidR="00D77BF8" w:rsidRPr="0070624B" w:rsidRDefault="00D77BF8" w:rsidP="00AA0C4F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030D71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</w:rPr>
            <w:t>6</w:t>
          </w:r>
          <w:r w:rsidRPr="00030D71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53</w:t>
          </w:r>
          <w:r w:rsidRPr="00030D71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34BF7E84" w14:textId="77777777" w:rsidR="008A5BB1" w:rsidRPr="00DC0DD0" w:rsidRDefault="008A5BB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B1B39"/>
    <w:multiLevelType w:val="hybridMultilevel"/>
    <w:tmpl w:val="32068D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F318D"/>
    <w:multiLevelType w:val="hybridMultilevel"/>
    <w:tmpl w:val="CF44E9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541934"/>
    <w:multiLevelType w:val="hybridMultilevel"/>
    <w:tmpl w:val="7A42DA6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E31435"/>
    <w:multiLevelType w:val="hybridMultilevel"/>
    <w:tmpl w:val="C67617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6495F"/>
    <w:multiLevelType w:val="hybridMultilevel"/>
    <w:tmpl w:val="F80EB9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D10FFC"/>
    <w:multiLevelType w:val="hybridMultilevel"/>
    <w:tmpl w:val="D37CDB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B6348C5"/>
    <w:multiLevelType w:val="hybridMultilevel"/>
    <w:tmpl w:val="277E93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7"/>
  </w:num>
  <w:num w:numId="3">
    <w:abstractNumId w:val="7"/>
  </w:num>
  <w:num w:numId="4">
    <w:abstractNumId w:val="25"/>
  </w:num>
  <w:num w:numId="5">
    <w:abstractNumId w:val="23"/>
  </w:num>
  <w:num w:numId="6">
    <w:abstractNumId w:val="20"/>
  </w:num>
  <w:num w:numId="7">
    <w:abstractNumId w:val="10"/>
  </w:num>
  <w:num w:numId="8">
    <w:abstractNumId w:val="3"/>
  </w:num>
  <w:num w:numId="9">
    <w:abstractNumId w:val="22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8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1"/>
  </w:num>
  <w:num w:numId="24">
    <w:abstractNumId w:val="19"/>
  </w:num>
  <w:num w:numId="25">
    <w:abstractNumId w:val="27"/>
  </w:num>
  <w:num w:numId="26">
    <w:abstractNumId w:val="0"/>
  </w:num>
  <w:num w:numId="27">
    <w:abstractNumId w:val="21"/>
  </w:num>
  <w:num w:numId="28">
    <w:abstractNumId w:val="24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67A"/>
    <w:rsid w:val="00012008"/>
    <w:rsid w:val="00034C0B"/>
    <w:rsid w:val="0004298A"/>
    <w:rsid w:val="00046687"/>
    <w:rsid w:val="000508C4"/>
    <w:rsid w:val="00050D1B"/>
    <w:rsid w:val="000542A1"/>
    <w:rsid w:val="00054A08"/>
    <w:rsid w:val="00056661"/>
    <w:rsid w:val="00065561"/>
    <w:rsid w:val="00067935"/>
    <w:rsid w:val="00071CAA"/>
    <w:rsid w:val="00073AB1"/>
    <w:rsid w:val="000819E5"/>
    <w:rsid w:val="00083C9F"/>
    <w:rsid w:val="00085A93"/>
    <w:rsid w:val="00086C9A"/>
    <w:rsid w:val="00087330"/>
    <w:rsid w:val="00090A9C"/>
    <w:rsid w:val="00090FA0"/>
    <w:rsid w:val="000972F0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47EC"/>
    <w:rsid w:val="001C544E"/>
    <w:rsid w:val="001C569A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424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282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4E96"/>
    <w:rsid w:val="00367A3B"/>
    <w:rsid w:val="003764F6"/>
    <w:rsid w:val="00383231"/>
    <w:rsid w:val="00386693"/>
    <w:rsid w:val="003932FF"/>
    <w:rsid w:val="003944BE"/>
    <w:rsid w:val="003B451D"/>
    <w:rsid w:val="003D05EC"/>
    <w:rsid w:val="003D4A61"/>
    <w:rsid w:val="003E17CA"/>
    <w:rsid w:val="003E371A"/>
    <w:rsid w:val="003E6602"/>
    <w:rsid w:val="003E7DD1"/>
    <w:rsid w:val="00410E4C"/>
    <w:rsid w:val="004162E1"/>
    <w:rsid w:val="00430643"/>
    <w:rsid w:val="00430A31"/>
    <w:rsid w:val="0044293F"/>
    <w:rsid w:val="00442A37"/>
    <w:rsid w:val="00452150"/>
    <w:rsid w:val="004617BB"/>
    <w:rsid w:val="00461BF0"/>
    <w:rsid w:val="00472E3B"/>
    <w:rsid w:val="00480092"/>
    <w:rsid w:val="00483BAA"/>
    <w:rsid w:val="00485C23"/>
    <w:rsid w:val="0049339B"/>
    <w:rsid w:val="00497544"/>
    <w:rsid w:val="004B6E8A"/>
    <w:rsid w:val="004D49D5"/>
    <w:rsid w:val="004D67D1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38FE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355"/>
    <w:rsid w:val="005D1E03"/>
    <w:rsid w:val="005D7D38"/>
    <w:rsid w:val="005F2E73"/>
    <w:rsid w:val="005F6BBF"/>
    <w:rsid w:val="00613003"/>
    <w:rsid w:val="00614018"/>
    <w:rsid w:val="006179A3"/>
    <w:rsid w:val="00626EA3"/>
    <w:rsid w:val="00635ECE"/>
    <w:rsid w:val="006429BC"/>
    <w:rsid w:val="00643021"/>
    <w:rsid w:val="00643531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60C1"/>
    <w:rsid w:val="0077741F"/>
    <w:rsid w:val="007776A8"/>
    <w:rsid w:val="007A3429"/>
    <w:rsid w:val="007B0B1A"/>
    <w:rsid w:val="007C53F4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7380A"/>
    <w:rsid w:val="00886FBC"/>
    <w:rsid w:val="0089190D"/>
    <w:rsid w:val="00893107"/>
    <w:rsid w:val="008A5BB1"/>
    <w:rsid w:val="008B183D"/>
    <w:rsid w:val="008B2AC2"/>
    <w:rsid w:val="008B5D54"/>
    <w:rsid w:val="008B6058"/>
    <w:rsid w:val="008C11E6"/>
    <w:rsid w:val="008C2425"/>
    <w:rsid w:val="008C6C31"/>
    <w:rsid w:val="008D031B"/>
    <w:rsid w:val="008D1D42"/>
    <w:rsid w:val="008E3FCC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65B9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E3849"/>
    <w:rsid w:val="009F0855"/>
    <w:rsid w:val="009F22BD"/>
    <w:rsid w:val="00A0088A"/>
    <w:rsid w:val="00A02F03"/>
    <w:rsid w:val="00A120DD"/>
    <w:rsid w:val="00A20506"/>
    <w:rsid w:val="00A2302D"/>
    <w:rsid w:val="00A30917"/>
    <w:rsid w:val="00A321FC"/>
    <w:rsid w:val="00A33B92"/>
    <w:rsid w:val="00A3567A"/>
    <w:rsid w:val="00A359FA"/>
    <w:rsid w:val="00A427DC"/>
    <w:rsid w:val="00A44367"/>
    <w:rsid w:val="00A601D7"/>
    <w:rsid w:val="00A628C7"/>
    <w:rsid w:val="00A74D0C"/>
    <w:rsid w:val="00A82058"/>
    <w:rsid w:val="00A97938"/>
    <w:rsid w:val="00AB3BE5"/>
    <w:rsid w:val="00AB4557"/>
    <w:rsid w:val="00AB76C5"/>
    <w:rsid w:val="00AC29C1"/>
    <w:rsid w:val="00AC7551"/>
    <w:rsid w:val="00AC75F0"/>
    <w:rsid w:val="00AD4CA7"/>
    <w:rsid w:val="00AF5072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59C4"/>
    <w:rsid w:val="00BB2564"/>
    <w:rsid w:val="00BD356A"/>
    <w:rsid w:val="00BF1D68"/>
    <w:rsid w:val="00C11570"/>
    <w:rsid w:val="00C15202"/>
    <w:rsid w:val="00C164DF"/>
    <w:rsid w:val="00C16AE0"/>
    <w:rsid w:val="00C20222"/>
    <w:rsid w:val="00C25D96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30DFC"/>
    <w:rsid w:val="00D31261"/>
    <w:rsid w:val="00D34455"/>
    <w:rsid w:val="00D359A5"/>
    <w:rsid w:val="00D45ABC"/>
    <w:rsid w:val="00D45DAD"/>
    <w:rsid w:val="00D60AEC"/>
    <w:rsid w:val="00D63433"/>
    <w:rsid w:val="00D74686"/>
    <w:rsid w:val="00D74C30"/>
    <w:rsid w:val="00D77BF8"/>
    <w:rsid w:val="00D77DF1"/>
    <w:rsid w:val="00D80548"/>
    <w:rsid w:val="00D80E9D"/>
    <w:rsid w:val="00D866C4"/>
    <w:rsid w:val="00D9231C"/>
    <w:rsid w:val="00D93B37"/>
    <w:rsid w:val="00D941DA"/>
    <w:rsid w:val="00DA2DCC"/>
    <w:rsid w:val="00DA47C3"/>
    <w:rsid w:val="00DB05E1"/>
    <w:rsid w:val="00DB08A5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34364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C1BC9"/>
    <w:rsid w:val="00FE40F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  <w14:docId w14:val="21C11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styleId="Fett">
    <w:name w:val="Strong"/>
    <w:basedOn w:val="Absatz-Standardschriftart"/>
    <w:uiPriority w:val="22"/>
    <w:qFormat/>
    <w:rsid w:val="00FC1BC9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C1BC9"/>
    <w:rPr>
      <w:rFonts w:asciiTheme="minorHAnsi" w:eastAsiaTheme="minorEastAsia" w:hAnsiTheme="minorHAnsi" w:cstheme="minorBidi"/>
      <w:sz w:val="24"/>
      <w:szCs w:val="24"/>
      <w:lang w:val="de-DE" w:eastAsia="de-DE"/>
    </w:rPr>
  </w:style>
  <w:style w:type="character" w:styleId="Funotenzeichen">
    <w:name w:val="footnote reference"/>
    <w:basedOn w:val="Absatz-Standardschriftart"/>
    <w:uiPriority w:val="99"/>
    <w:unhideWhenUsed/>
    <w:rsid w:val="00FC1B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schultv\007%20Begleitmaterial%20in%20Arbeit\Medienkompetenz%20Teil2\News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VORLAGEN\BG_Vorlagen_2013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BB800-2CE3-4EE0-ACD1-FE2FCF3B2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117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968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</dc:title>
  <dc:creator>Bereich Medienbildung PH Zürich</dc:creator>
  <cp:lastModifiedBy>Marriott, Steven (SRF)</cp:lastModifiedBy>
  <cp:revision>5</cp:revision>
  <cp:lastPrinted>2013-12-02T14:16:00Z</cp:lastPrinted>
  <dcterms:created xsi:type="dcterms:W3CDTF">2013-12-05T13:22:00Z</dcterms:created>
  <dcterms:modified xsi:type="dcterms:W3CDTF">2013-12-05T13:24:00Z</dcterms:modified>
  <cp:category>Zuma Vorlage phe</cp:category>
</cp:coreProperties>
</file>