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7E0E" w:rsidTr="00596FED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7A7C03" w:rsidRPr="007A7C03" w:rsidRDefault="007A7C03" w:rsidP="007A7C03">
            <w:pPr>
              <w:shd w:val="clear" w:color="auto" w:fill="B3B3B3"/>
              <w:jc w:val="center"/>
              <w:outlineLvl w:val="0"/>
              <w:rPr>
                <w:rFonts w:ascii="Arial" w:hAnsi="Arial"/>
              </w:rPr>
            </w:pPr>
            <w:r w:rsidRPr="007A7C03">
              <w:rPr>
                <w:rFonts w:ascii="Arial" w:hAnsi="Arial"/>
                <w:b/>
              </w:rPr>
              <w:t>Selbst- und Fremdbeurteilung Spielen</w:t>
            </w:r>
          </w:p>
          <w:p w:rsidR="00917E0E" w:rsidRPr="00EB7598" w:rsidRDefault="00917E0E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A7C03" w:rsidRDefault="007A7C03" w:rsidP="00A65EA9">
      <w:pPr>
        <w:pStyle w:val="StandardFett"/>
        <w:numPr>
          <w:ilvl w:val="0"/>
          <w:numId w:val="17"/>
        </w:numPr>
        <w:spacing w:after="120"/>
        <w:contextualSpacing/>
        <w:outlineLvl w:val="0"/>
        <w:rPr>
          <w:rFonts w:cs="Arial"/>
          <w:b w:val="0"/>
        </w:rPr>
      </w:pPr>
      <w:r w:rsidRPr="007A7C03">
        <w:rPr>
          <w:rFonts w:cs="Arial"/>
          <w:b w:val="0"/>
        </w:rPr>
        <w:t xml:space="preserve">Beurteile dich selber und kreuze </w:t>
      </w:r>
      <w:r w:rsidR="00A35346">
        <w:rPr>
          <w:rFonts w:cs="Arial"/>
          <w:b w:val="0"/>
        </w:rPr>
        <w:t>die entsprechenden Felder in der Spalte «Ich»</w:t>
      </w:r>
      <w:r w:rsidRPr="007A7C03">
        <w:rPr>
          <w:rFonts w:cs="Arial"/>
          <w:b w:val="0"/>
        </w:rPr>
        <w:t xml:space="preserve"> an. Dein/e B</w:t>
      </w:r>
      <w:r w:rsidRPr="007A7C03">
        <w:rPr>
          <w:rFonts w:cs="Arial"/>
          <w:b w:val="0"/>
        </w:rPr>
        <w:t>e</w:t>
      </w:r>
      <w:r w:rsidRPr="007A7C03">
        <w:rPr>
          <w:rFonts w:cs="Arial"/>
          <w:b w:val="0"/>
        </w:rPr>
        <w:t xml:space="preserve">urteilungspartner/in kreuzt unter </w:t>
      </w:r>
      <w:r w:rsidR="00A35346">
        <w:rPr>
          <w:rFonts w:cs="Arial"/>
          <w:b w:val="0"/>
        </w:rPr>
        <w:t>«Du»</w:t>
      </w:r>
      <w:r w:rsidRPr="007A7C03">
        <w:rPr>
          <w:rFonts w:cs="Arial"/>
          <w:b w:val="0"/>
        </w:rPr>
        <w:t xml:space="preserve"> an, wie sie/er dich sieht. </w:t>
      </w:r>
    </w:p>
    <w:p w:rsidR="00A65EA9" w:rsidRPr="007A7C03" w:rsidRDefault="00A65EA9" w:rsidP="00A65EA9">
      <w:pPr>
        <w:pStyle w:val="StandardFett"/>
        <w:spacing w:after="120"/>
        <w:ind w:left="360"/>
        <w:contextualSpacing/>
        <w:outlineLvl w:val="0"/>
        <w:rPr>
          <w:rFonts w:cs="Arial"/>
          <w:b w:val="0"/>
        </w:rPr>
      </w:pPr>
    </w:p>
    <w:p w:rsidR="007A7C03" w:rsidRPr="007A7C03" w:rsidRDefault="007A7C03" w:rsidP="00A65EA9">
      <w:pPr>
        <w:pStyle w:val="StandardFett"/>
        <w:spacing w:after="120"/>
        <w:contextualSpacing/>
        <w:outlineLvl w:val="0"/>
        <w:rPr>
          <w:rFonts w:cs="Arial"/>
        </w:rPr>
      </w:pPr>
      <w:r w:rsidRPr="007A7C03">
        <w:rPr>
          <w:rFonts w:cs="Arial"/>
        </w:rPr>
        <w:t>Technik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3"/>
        <w:gridCol w:w="547"/>
        <w:gridCol w:w="546"/>
        <w:gridCol w:w="547"/>
        <w:gridCol w:w="523"/>
        <w:gridCol w:w="547"/>
        <w:gridCol w:w="523"/>
        <w:gridCol w:w="547"/>
        <w:gridCol w:w="523"/>
      </w:tblGrid>
      <w:tr w:rsidR="007A7C03" w:rsidRPr="00B220A0" w:rsidTr="00B01341">
        <w:tc>
          <w:tcPr>
            <w:tcW w:w="4928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1043" w:type="dxa"/>
            <w:gridSpan w:val="2"/>
            <w:shd w:val="clear" w:color="auto" w:fill="auto"/>
            <w:vAlign w:val="center"/>
          </w:tcPr>
          <w:p w:rsidR="007A7C03" w:rsidRPr="00790545" w:rsidRDefault="007A7C03" w:rsidP="00A65EA9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</w:p>
        </w:tc>
        <w:tc>
          <w:tcPr>
            <w:tcW w:w="1044" w:type="dxa"/>
            <w:gridSpan w:val="2"/>
            <w:shd w:val="clear" w:color="auto" w:fill="auto"/>
            <w:vAlign w:val="center"/>
          </w:tcPr>
          <w:p w:rsidR="007A7C03" w:rsidRPr="00790545" w:rsidRDefault="007A7C03" w:rsidP="00A65EA9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</w:p>
        </w:tc>
        <w:tc>
          <w:tcPr>
            <w:tcW w:w="1044" w:type="dxa"/>
            <w:gridSpan w:val="2"/>
            <w:shd w:val="clear" w:color="auto" w:fill="auto"/>
            <w:vAlign w:val="center"/>
          </w:tcPr>
          <w:p w:rsidR="007A7C03" w:rsidRPr="00790545" w:rsidRDefault="007A7C03" w:rsidP="00A65EA9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B"/>
            </w:r>
          </w:p>
        </w:tc>
        <w:tc>
          <w:tcPr>
            <w:tcW w:w="1044" w:type="dxa"/>
            <w:gridSpan w:val="2"/>
            <w:shd w:val="clear" w:color="auto" w:fill="auto"/>
            <w:vAlign w:val="center"/>
          </w:tcPr>
          <w:p w:rsidR="007A7C03" w:rsidRPr="00790545" w:rsidRDefault="007A7C03" w:rsidP="00A65EA9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C"/>
            </w:r>
          </w:p>
        </w:tc>
      </w:tr>
      <w:tr w:rsidR="00B01341" w:rsidRPr="00B220A0" w:rsidTr="00B01341">
        <w:trPr>
          <w:trHeight w:hRule="exact" w:val="397"/>
        </w:trPr>
        <w:tc>
          <w:tcPr>
            <w:tcW w:w="4928" w:type="dxa"/>
            <w:shd w:val="clear" w:color="auto" w:fill="auto"/>
            <w:vAlign w:val="center"/>
          </w:tcPr>
          <w:p w:rsidR="007A7C03" w:rsidRPr="00B220A0" w:rsidRDefault="007A7C03" w:rsidP="00A65EA9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:rsidR="007A7C03" w:rsidRPr="00B220A0" w:rsidRDefault="007A7C03" w:rsidP="00A65EA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7C03" w:rsidRPr="00B220A0" w:rsidRDefault="007A7C03" w:rsidP="00A65EA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7C03" w:rsidRPr="00B220A0" w:rsidRDefault="007A7C03" w:rsidP="00A65EA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7C03" w:rsidRPr="00B220A0" w:rsidRDefault="007A7C03" w:rsidP="00A65EA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7C03" w:rsidRPr="00B220A0" w:rsidRDefault="007A7C03" w:rsidP="00A65EA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7C03" w:rsidRPr="00B220A0" w:rsidRDefault="007A7C03" w:rsidP="00A65EA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7C03" w:rsidRPr="00B220A0" w:rsidRDefault="007A7C03" w:rsidP="00A65EA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7C03" w:rsidRPr="00B220A0" w:rsidRDefault="007A7C03" w:rsidP="00A65EA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</w:tr>
      <w:tr w:rsidR="00B01341" w:rsidRPr="00B220A0" w:rsidTr="00B01341">
        <w:tc>
          <w:tcPr>
            <w:tcW w:w="4928" w:type="dxa"/>
            <w:shd w:val="clear" w:color="auto" w:fill="auto"/>
            <w:vAlign w:val="center"/>
          </w:tcPr>
          <w:p w:rsidR="007A7C03" w:rsidRPr="00A65EA9" w:rsidRDefault="007A7C03" w:rsidP="00A65EA9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kann den Ball gut annehmen und sichern (Ball sto</w:t>
            </w:r>
            <w:r w:rsidRPr="00A65EA9">
              <w:rPr>
                <w:rFonts w:ascii="Arial" w:hAnsi="Arial"/>
                <w:sz w:val="20"/>
                <w:szCs w:val="20"/>
              </w:rPr>
              <w:t>p</w:t>
            </w:r>
            <w:r w:rsidRPr="00A65EA9">
              <w:rPr>
                <w:rFonts w:ascii="Arial" w:hAnsi="Arial"/>
                <w:sz w:val="20"/>
                <w:szCs w:val="20"/>
              </w:rPr>
              <w:t>pen und halten).</w:t>
            </w: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B01341" w:rsidRPr="00B220A0" w:rsidTr="00B01341">
        <w:tc>
          <w:tcPr>
            <w:tcW w:w="4928" w:type="dxa"/>
            <w:shd w:val="clear" w:color="auto" w:fill="auto"/>
            <w:vAlign w:val="center"/>
          </w:tcPr>
          <w:p w:rsidR="007A7C03" w:rsidRPr="00A65EA9" w:rsidRDefault="007A7C03" w:rsidP="00A65EA9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kann mit dem Ball sicher laufen und dri</w:t>
            </w:r>
            <w:r w:rsidRPr="00A65EA9">
              <w:rPr>
                <w:rFonts w:ascii="Arial" w:hAnsi="Arial"/>
                <w:sz w:val="20"/>
                <w:szCs w:val="20"/>
              </w:rPr>
              <w:t>b</w:t>
            </w:r>
            <w:r w:rsidRPr="00A65EA9">
              <w:rPr>
                <w:rFonts w:ascii="Arial" w:hAnsi="Arial"/>
                <w:sz w:val="20"/>
                <w:szCs w:val="20"/>
              </w:rPr>
              <w:t>beln (Ball führen).</w:t>
            </w: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B01341" w:rsidRPr="00B220A0" w:rsidTr="00B01341">
        <w:tc>
          <w:tcPr>
            <w:tcW w:w="4928" w:type="dxa"/>
            <w:shd w:val="clear" w:color="auto" w:fill="auto"/>
            <w:vAlign w:val="center"/>
          </w:tcPr>
          <w:p w:rsidR="007A7C03" w:rsidRPr="00A65EA9" w:rsidRDefault="007A7C03" w:rsidP="00A65EA9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kann gut und präzise passen und stark schie</w:t>
            </w:r>
            <w:r w:rsidRPr="00A65EA9">
              <w:rPr>
                <w:rFonts w:ascii="Arial" w:hAnsi="Arial"/>
                <w:sz w:val="20"/>
                <w:szCs w:val="20"/>
              </w:rPr>
              <w:t>s</w:t>
            </w:r>
            <w:r w:rsidRPr="00A65EA9">
              <w:rPr>
                <w:rFonts w:ascii="Arial" w:hAnsi="Arial"/>
                <w:sz w:val="20"/>
                <w:szCs w:val="20"/>
              </w:rPr>
              <w:t>sen.</w:t>
            </w: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B01341" w:rsidRPr="00B220A0" w:rsidTr="00B01341">
        <w:tc>
          <w:tcPr>
            <w:tcW w:w="4928" w:type="dxa"/>
            <w:shd w:val="clear" w:color="auto" w:fill="auto"/>
            <w:vAlign w:val="center"/>
          </w:tcPr>
          <w:p w:rsidR="007A7C03" w:rsidRPr="00A65EA9" w:rsidRDefault="007A7C03" w:rsidP="00A65EA9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verfüge im Spiel über eine grosse Treffs</w:t>
            </w:r>
            <w:r w:rsidRPr="00A65EA9">
              <w:rPr>
                <w:rFonts w:ascii="Arial" w:hAnsi="Arial"/>
                <w:sz w:val="20"/>
                <w:szCs w:val="20"/>
              </w:rPr>
              <w:t>i</w:t>
            </w:r>
            <w:r w:rsidRPr="00A65EA9">
              <w:rPr>
                <w:rFonts w:ascii="Arial" w:hAnsi="Arial"/>
                <w:sz w:val="20"/>
                <w:szCs w:val="20"/>
              </w:rPr>
              <w:t>cherheit.</w:t>
            </w: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shd w:val="clear" w:color="auto" w:fill="auto"/>
          </w:tcPr>
          <w:p w:rsidR="007A7C03" w:rsidRPr="00B220A0" w:rsidRDefault="007A7C03" w:rsidP="00A65EA9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</w:tbl>
    <w:p w:rsidR="00A65EA9" w:rsidRDefault="00A65EA9" w:rsidP="00A65EA9">
      <w:pPr>
        <w:pStyle w:val="StandardFett"/>
        <w:spacing w:after="120"/>
        <w:contextualSpacing/>
        <w:outlineLvl w:val="0"/>
        <w:rPr>
          <w:rFonts w:asciiTheme="minorHAnsi" w:eastAsiaTheme="minorEastAsia" w:hAnsiTheme="minorHAnsi" w:cstheme="minorBidi"/>
          <w:b w:val="0"/>
          <w:spacing w:val="0"/>
          <w:sz w:val="16"/>
          <w:szCs w:val="16"/>
          <w:lang w:eastAsia="de-CH"/>
        </w:rPr>
      </w:pPr>
    </w:p>
    <w:p w:rsidR="00B01341" w:rsidRPr="007A7C03" w:rsidRDefault="00B01341" w:rsidP="00B01341">
      <w:pPr>
        <w:pStyle w:val="StandardFett"/>
        <w:spacing w:after="120"/>
        <w:contextualSpacing/>
        <w:outlineLvl w:val="0"/>
        <w:rPr>
          <w:rFonts w:cs="Arial"/>
        </w:rPr>
      </w:pPr>
      <w:r>
        <w:rPr>
          <w:rFonts w:cs="Arial"/>
        </w:rPr>
        <w:t>Taktik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3"/>
        <w:gridCol w:w="547"/>
        <w:gridCol w:w="546"/>
        <w:gridCol w:w="547"/>
        <w:gridCol w:w="523"/>
        <w:gridCol w:w="547"/>
        <w:gridCol w:w="523"/>
        <w:gridCol w:w="547"/>
        <w:gridCol w:w="523"/>
      </w:tblGrid>
      <w:tr w:rsidR="00B01341" w:rsidRPr="00B220A0" w:rsidTr="00B01341">
        <w:tc>
          <w:tcPr>
            <w:tcW w:w="505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1093" w:type="dxa"/>
            <w:gridSpan w:val="2"/>
            <w:shd w:val="clear" w:color="auto" w:fill="auto"/>
            <w:vAlign w:val="center"/>
          </w:tcPr>
          <w:p w:rsidR="00B01341" w:rsidRPr="00790545" w:rsidRDefault="00B01341" w:rsidP="00616526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</w:p>
        </w:tc>
        <w:tc>
          <w:tcPr>
            <w:tcW w:w="1070" w:type="dxa"/>
            <w:gridSpan w:val="2"/>
            <w:shd w:val="clear" w:color="auto" w:fill="auto"/>
            <w:vAlign w:val="center"/>
          </w:tcPr>
          <w:p w:rsidR="00B01341" w:rsidRPr="00790545" w:rsidRDefault="00B01341" w:rsidP="00616526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</w:p>
        </w:tc>
        <w:tc>
          <w:tcPr>
            <w:tcW w:w="1070" w:type="dxa"/>
            <w:gridSpan w:val="2"/>
            <w:shd w:val="clear" w:color="auto" w:fill="auto"/>
            <w:vAlign w:val="center"/>
          </w:tcPr>
          <w:p w:rsidR="00B01341" w:rsidRPr="00790545" w:rsidRDefault="00B01341" w:rsidP="00616526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B"/>
            </w:r>
          </w:p>
        </w:tc>
        <w:tc>
          <w:tcPr>
            <w:tcW w:w="1070" w:type="dxa"/>
            <w:gridSpan w:val="2"/>
            <w:shd w:val="clear" w:color="auto" w:fill="auto"/>
            <w:vAlign w:val="center"/>
          </w:tcPr>
          <w:p w:rsidR="00B01341" w:rsidRPr="00790545" w:rsidRDefault="00B01341" w:rsidP="00616526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C"/>
            </w:r>
          </w:p>
        </w:tc>
      </w:tr>
      <w:tr w:rsidR="00B01341" w:rsidRPr="00B220A0" w:rsidTr="00B01341">
        <w:trPr>
          <w:trHeight w:hRule="exact" w:val="397"/>
        </w:trPr>
        <w:tc>
          <w:tcPr>
            <w:tcW w:w="5053" w:type="dxa"/>
            <w:shd w:val="clear" w:color="auto" w:fill="auto"/>
            <w:vAlign w:val="center"/>
          </w:tcPr>
          <w:p w:rsidR="00B01341" w:rsidRPr="00B220A0" w:rsidRDefault="00B01341" w:rsidP="00616526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B01341" w:rsidRPr="00B220A0" w:rsidRDefault="00B01341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1341" w:rsidRPr="00B220A0" w:rsidRDefault="00B01341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1341" w:rsidRPr="00B220A0" w:rsidRDefault="00B01341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1341" w:rsidRPr="00B220A0" w:rsidRDefault="00B01341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1341" w:rsidRPr="00B220A0" w:rsidRDefault="00B01341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1341" w:rsidRPr="00B220A0" w:rsidRDefault="00B01341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1341" w:rsidRPr="00B220A0" w:rsidRDefault="00B01341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1341" w:rsidRPr="00B220A0" w:rsidRDefault="00B01341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</w:tr>
      <w:tr w:rsidR="00B01341" w:rsidRPr="00B220A0" w:rsidTr="00B01341">
        <w:tc>
          <w:tcPr>
            <w:tcW w:w="5053" w:type="dxa"/>
            <w:shd w:val="clear" w:color="auto" w:fill="auto"/>
            <w:vAlign w:val="center"/>
          </w:tcPr>
          <w:p w:rsidR="00B01341" w:rsidRPr="00A65EA9" w:rsidRDefault="00B01341" w:rsidP="0061652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sehe frei stehende Mitspieler/innen und spiele sie auch an.</w:t>
            </w: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B01341" w:rsidRPr="00B220A0" w:rsidTr="00B01341">
        <w:tc>
          <w:tcPr>
            <w:tcW w:w="5053" w:type="dxa"/>
            <w:shd w:val="clear" w:color="auto" w:fill="auto"/>
            <w:vAlign w:val="center"/>
          </w:tcPr>
          <w:p w:rsidR="00B01341" w:rsidRPr="00A65EA9" w:rsidRDefault="00B01341" w:rsidP="0061652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 xml:space="preserve">Ich kann mich so freistellen und anbieten, </w:t>
            </w:r>
            <w:r w:rsidRPr="00A65EA9">
              <w:rPr>
                <w:rFonts w:ascii="Arial" w:hAnsi="Arial"/>
                <w:sz w:val="20"/>
                <w:szCs w:val="20"/>
              </w:rPr>
              <w:br/>
              <w:t>dass ich den Ball zugespielt erhalte.</w:t>
            </w: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B01341" w:rsidRPr="00B220A0" w:rsidTr="00B01341">
        <w:tc>
          <w:tcPr>
            <w:tcW w:w="5053" w:type="dxa"/>
            <w:shd w:val="clear" w:color="auto" w:fill="auto"/>
            <w:vAlign w:val="center"/>
          </w:tcPr>
          <w:p w:rsidR="00B01341" w:rsidRPr="00A65EA9" w:rsidRDefault="00B01341" w:rsidP="0061652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stehe als Abwehrspieler/in zwischen der Angre</w:t>
            </w:r>
            <w:r w:rsidRPr="00A65EA9">
              <w:rPr>
                <w:rFonts w:ascii="Arial" w:hAnsi="Arial"/>
                <w:sz w:val="20"/>
                <w:szCs w:val="20"/>
              </w:rPr>
              <w:t>i</w:t>
            </w:r>
            <w:r w:rsidRPr="00A65EA9">
              <w:rPr>
                <w:rFonts w:ascii="Arial" w:hAnsi="Arial"/>
                <w:sz w:val="20"/>
                <w:szCs w:val="20"/>
              </w:rPr>
              <w:t>fer/in und dem Zielobjekt.</w:t>
            </w: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B01341" w:rsidRPr="00B220A0" w:rsidRDefault="00B01341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</w:tbl>
    <w:p w:rsidR="00A65EA9" w:rsidRDefault="00A65EA9" w:rsidP="00A65EA9">
      <w:pPr>
        <w:pStyle w:val="StandardFett"/>
        <w:spacing w:after="120"/>
        <w:contextualSpacing/>
        <w:outlineLvl w:val="0"/>
        <w:rPr>
          <w:rFonts w:asciiTheme="minorHAnsi" w:eastAsiaTheme="minorEastAsia" w:hAnsiTheme="minorHAnsi" w:cstheme="minorBidi"/>
          <w:b w:val="0"/>
          <w:spacing w:val="0"/>
          <w:sz w:val="16"/>
          <w:szCs w:val="16"/>
          <w:lang w:eastAsia="de-CH"/>
        </w:rPr>
      </w:pPr>
    </w:p>
    <w:p w:rsidR="009E699B" w:rsidRPr="007A7C03" w:rsidRDefault="009E699B" w:rsidP="009E699B">
      <w:pPr>
        <w:pStyle w:val="StandardFett"/>
        <w:spacing w:after="120"/>
        <w:contextualSpacing/>
        <w:outlineLvl w:val="0"/>
        <w:rPr>
          <w:rFonts w:cs="Arial"/>
        </w:rPr>
      </w:pPr>
      <w:r>
        <w:rPr>
          <w:rFonts w:cs="Arial"/>
        </w:rPr>
        <w:t>Spielverhalten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3"/>
        <w:gridCol w:w="547"/>
        <w:gridCol w:w="546"/>
        <w:gridCol w:w="547"/>
        <w:gridCol w:w="523"/>
        <w:gridCol w:w="547"/>
        <w:gridCol w:w="523"/>
        <w:gridCol w:w="547"/>
        <w:gridCol w:w="523"/>
      </w:tblGrid>
      <w:tr w:rsidR="009E699B" w:rsidRPr="00B220A0" w:rsidTr="00616526">
        <w:tc>
          <w:tcPr>
            <w:tcW w:w="505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1093" w:type="dxa"/>
            <w:gridSpan w:val="2"/>
            <w:shd w:val="clear" w:color="auto" w:fill="auto"/>
            <w:vAlign w:val="center"/>
          </w:tcPr>
          <w:p w:rsidR="009E699B" w:rsidRPr="00790545" w:rsidRDefault="009E699B" w:rsidP="00616526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</w:p>
        </w:tc>
        <w:tc>
          <w:tcPr>
            <w:tcW w:w="1070" w:type="dxa"/>
            <w:gridSpan w:val="2"/>
            <w:shd w:val="clear" w:color="auto" w:fill="auto"/>
            <w:vAlign w:val="center"/>
          </w:tcPr>
          <w:p w:rsidR="009E699B" w:rsidRPr="00790545" w:rsidRDefault="009E699B" w:rsidP="00616526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</w:p>
        </w:tc>
        <w:tc>
          <w:tcPr>
            <w:tcW w:w="1070" w:type="dxa"/>
            <w:gridSpan w:val="2"/>
            <w:shd w:val="clear" w:color="auto" w:fill="auto"/>
            <w:vAlign w:val="center"/>
          </w:tcPr>
          <w:p w:rsidR="009E699B" w:rsidRPr="00790545" w:rsidRDefault="009E699B" w:rsidP="00616526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B"/>
            </w:r>
          </w:p>
        </w:tc>
        <w:tc>
          <w:tcPr>
            <w:tcW w:w="1070" w:type="dxa"/>
            <w:gridSpan w:val="2"/>
            <w:shd w:val="clear" w:color="auto" w:fill="auto"/>
            <w:vAlign w:val="center"/>
          </w:tcPr>
          <w:p w:rsidR="009E699B" w:rsidRPr="00790545" w:rsidRDefault="009E699B" w:rsidP="00616526">
            <w:pPr>
              <w:contextualSpacing/>
              <w:jc w:val="center"/>
              <w:rPr>
                <w:rFonts w:ascii="Arial" w:hAnsi="Arial"/>
                <w:b/>
                <w:sz w:val="30"/>
                <w:szCs w:val="30"/>
              </w:rPr>
            </w:pPr>
            <w:r w:rsidRPr="00790545">
              <w:rPr>
                <w:rFonts w:ascii="Arial" w:hAnsi="Arial"/>
                <w:b/>
                <w:sz w:val="30"/>
                <w:szCs w:val="30"/>
              </w:rPr>
              <w:sym w:font="Wingdings" w:char="F04C"/>
            </w:r>
          </w:p>
        </w:tc>
      </w:tr>
      <w:tr w:rsidR="009E699B" w:rsidRPr="00B220A0" w:rsidTr="00616526">
        <w:trPr>
          <w:trHeight w:hRule="exact" w:val="397"/>
        </w:trPr>
        <w:tc>
          <w:tcPr>
            <w:tcW w:w="5053" w:type="dxa"/>
            <w:shd w:val="clear" w:color="auto" w:fill="auto"/>
            <w:vAlign w:val="center"/>
          </w:tcPr>
          <w:p w:rsidR="009E699B" w:rsidRPr="00B220A0" w:rsidRDefault="009E699B" w:rsidP="00616526">
            <w:pPr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9E699B" w:rsidRPr="00B220A0" w:rsidRDefault="009E699B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E699B" w:rsidRPr="00B220A0" w:rsidRDefault="009E699B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E699B" w:rsidRPr="00B220A0" w:rsidRDefault="009E699B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E699B" w:rsidRPr="00B220A0" w:rsidRDefault="009E699B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E699B" w:rsidRPr="00B220A0" w:rsidRDefault="009E699B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E699B" w:rsidRPr="00B220A0" w:rsidRDefault="009E699B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E699B" w:rsidRPr="00B220A0" w:rsidRDefault="009E699B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Ich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E699B" w:rsidRPr="00B220A0" w:rsidRDefault="009E699B" w:rsidP="006165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B220A0">
              <w:rPr>
                <w:rFonts w:ascii="Arial" w:hAnsi="Arial" w:cs="Arial"/>
                <w:b/>
              </w:rPr>
              <w:t>Du</w:t>
            </w:r>
          </w:p>
        </w:tc>
      </w:tr>
      <w:tr w:rsidR="009E699B" w:rsidRPr="00B220A0" w:rsidTr="00616526">
        <w:tc>
          <w:tcPr>
            <w:tcW w:w="5053" w:type="dxa"/>
            <w:shd w:val="clear" w:color="auto" w:fill="auto"/>
            <w:vAlign w:val="center"/>
          </w:tcPr>
          <w:p w:rsidR="009E699B" w:rsidRPr="00A65EA9" w:rsidRDefault="009E699B" w:rsidP="0061652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beteilige mich aktiv am Spiel und gebe mein Be</w:t>
            </w:r>
            <w:r w:rsidRPr="00A65EA9">
              <w:rPr>
                <w:rFonts w:ascii="Arial" w:hAnsi="Arial"/>
                <w:sz w:val="20"/>
                <w:szCs w:val="20"/>
              </w:rPr>
              <w:t>s</w:t>
            </w:r>
            <w:r w:rsidRPr="00A65EA9">
              <w:rPr>
                <w:rFonts w:ascii="Arial" w:hAnsi="Arial"/>
                <w:sz w:val="20"/>
                <w:szCs w:val="20"/>
              </w:rPr>
              <w:t>tes.</w:t>
            </w: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9E699B" w:rsidRPr="00B220A0" w:rsidTr="00616526">
        <w:tc>
          <w:tcPr>
            <w:tcW w:w="5053" w:type="dxa"/>
            <w:shd w:val="clear" w:color="auto" w:fill="auto"/>
            <w:vAlign w:val="center"/>
          </w:tcPr>
          <w:p w:rsidR="009E699B" w:rsidRPr="00A65EA9" w:rsidRDefault="009E699B" w:rsidP="0061652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spiele fair, halte die vereinbarten R</w:t>
            </w:r>
            <w:r w:rsidRPr="00A65EA9">
              <w:rPr>
                <w:rFonts w:ascii="Arial" w:hAnsi="Arial"/>
                <w:sz w:val="20"/>
                <w:szCs w:val="20"/>
              </w:rPr>
              <w:t>e</w:t>
            </w:r>
            <w:r w:rsidRPr="00A65EA9">
              <w:rPr>
                <w:rFonts w:ascii="Arial" w:hAnsi="Arial"/>
                <w:sz w:val="20"/>
                <w:szCs w:val="20"/>
              </w:rPr>
              <w:t>geln ein und zeige Regelübertretungen an</w:t>
            </w: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9E699B" w:rsidRPr="00B220A0" w:rsidTr="00616526">
        <w:tc>
          <w:tcPr>
            <w:tcW w:w="5053" w:type="dxa"/>
            <w:shd w:val="clear" w:color="auto" w:fill="auto"/>
            <w:vAlign w:val="center"/>
          </w:tcPr>
          <w:p w:rsidR="009E699B" w:rsidRPr="00A65EA9" w:rsidRDefault="009E699B" w:rsidP="0061652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Bei Spielbesprechungen bringe ich Ideen zur Verbe</w:t>
            </w:r>
            <w:r w:rsidRPr="00A65EA9">
              <w:rPr>
                <w:rFonts w:ascii="Arial" w:hAnsi="Arial"/>
                <w:sz w:val="20"/>
                <w:szCs w:val="20"/>
              </w:rPr>
              <w:t>s</w:t>
            </w:r>
            <w:r w:rsidRPr="00A65EA9">
              <w:rPr>
                <w:rFonts w:ascii="Arial" w:hAnsi="Arial"/>
                <w:sz w:val="20"/>
                <w:szCs w:val="20"/>
              </w:rPr>
              <w:t>serung des Spiels ein.</w:t>
            </w: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9E699B" w:rsidRPr="00B220A0" w:rsidTr="00616526">
        <w:tc>
          <w:tcPr>
            <w:tcW w:w="5053" w:type="dxa"/>
            <w:shd w:val="clear" w:color="auto" w:fill="auto"/>
            <w:vAlign w:val="center"/>
          </w:tcPr>
          <w:p w:rsidR="009E699B" w:rsidRPr="00A65EA9" w:rsidRDefault="009E699B" w:rsidP="0061652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lobe gute Aktionen von Mitspi</w:t>
            </w:r>
            <w:r w:rsidRPr="00A65EA9">
              <w:rPr>
                <w:rFonts w:ascii="Arial" w:hAnsi="Arial"/>
                <w:sz w:val="20"/>
                <w:szCs w:val="20"/>
              </w:rPr>
              <w:t>e</w:t>
            </w:r>
            <w:r w:rsidRPr="00A65EA9">
              <w:rPr>
                <w:rFonts w:ascii="Arial" w:hAnsi="Arial"/>
                <w:sz w:val="20"/>
                <w:szCs w:val="20"/>
              </w:rPr>
              <w:t>ler/innen.</w:t>
            </w: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9E699B" w:rsidRPr="00B220A0" w:rsidTr="00616526">
        <w:tc>
          <w:tcPr>
            <w:tcW w:w="5053" w:type="dxa"/>
            <w:shd w:val="clear" w:color="auto" w:fill="auto"/>
            <w:vAlign w:val="center"/>
          </w:tcPr>
          <w:p w:rsidR="009E699B" w:rsidRPr="00A65EA9" w:rsidRDefault="009E699B" w:rsidP="0061652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65EA9">
              <w:rPr>
                <w:rFonts w:ascii="Arial" w:hAnsi="Arial"/>
                <w:sz w:val="20"/>
                <w:szCs w:val="20"/>
              </w:rPr>
              <w:t>Ich kann gut mit Sieg und Niederlage u</w:t>
            </w:r>
            <w:r w:rsidRPr="00A65EA9">
              <w:rPr>
                <w:rFonts w:ascii="Arial" w:hAnsi="Arial"/>
                <w:sz w:val="20"/>
                <w:szCs w:val="20"/>
              </w:rPr>
              <w:t>m</w:t>
            </w:r>
            <w:r w:rsidRPr="00A65EA9">
              <w:rPr>
                <w:rFonts w:ascii="Arial" w:hAnsi="Arial"/>
                <w:sz w:val="20"/>
                <w:szCs w:val="20"/>
              </w:rPr>
              <w:t>gehen.</w:t>
            </w: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47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523" w:type="dxa"/>
            <w:shd w:val="clear" w:color="auto" w:fill="auto"/>
          </w:tcPr>
          <w:p w:rsidR="009E699B" w:rsidRPr="00B220A0" w:rsidRDefault="009E699B" w:rsidP="00616526">
            <w:pPr>
              <w:pStyle w:val="StandardFett"/>
              <w:spacing w:after="120"/>
              <w:contextualSpacing/>
              <w:outlineLvl w:val="0"/>
              <w:rPr>
                <w:rFonts w:cs="Arial"/>
                <w:sz w:val="24"/>
                <w:szCs w:val="24"/>
              </w:rPr>
            </w:pPr>
          </w:p>
        </w:tc>
      </w:tr>
    </w:tbl>
    <w:p w:rsidR="007A7C03" w:rsidRPr="00FC7A8C" w:rsidRDefault="007A7C03" w:rsidP="00A65EA9">
      <w:pPr>
        <w:contextualSpacing/>
        <w:rPr>
          <w:rFonts w:ascii="Arial" w:hAnsi="Arial"/>
          <w:sz w:val="8"/>
          <w:szCs w:val="8"/>
        </w:rPr>
      </w:pPr>
    </w:p>
    <w:tbl>
      <w:tblPr>
        <w:tblW w:w="4944" w:type="pct"/>
        <w:tblInd w:w="108" w:type="dxa"/>
        <w:tblLook w:val="01E0" w:firstRow="1" w:lastRow="1" w:firstColumn="1" w:lastColumn="1" w:noHBand="0" w:noVBand="0"/>
      </w:tblPr>
      <w:tblGrid>
        <w:gridCol w:w="2350"/>
        <w:gridCol w:w="1992"/>
        <w:gridCol w:w="2780"/>
        <w:gridCol w:w="2060"/>
      </w:tblGrid>
      <w:tr w:rsidR="007A7C03" w:rsidRPr="00FC7A8C" w:rsidTr="00616526">
        <w:trPr>
          <w:trHeight w:val="207"/>
        </w:trPr>
        <w:tc>
          <w:tcPr>
            <w:tcW w:w="1279" w:type="pct"/>
            <w:hideMark/>
          </w:tcPr>
          <w:p w:rsidR="007A7C03" w:rsidRPr="00FC7A8C" w:rsidRDefault="007A7C03" w:rsidP="00A65EA9">
            <w:pPr>
              <w:contextualSpacing/>
              <w:jc w:val="center"/>
              <w:rPr>
                <w:rFonts w:ascii="Arial" w:hAnsi="Arial"/>
                <w:sz w:val="20"/>
              </w:rPr>
            </w:pPr>
            <w:r w:rsidRPr="00FC7A8C">
              <w:rPr>
                <w:rFonts w:ascii="Arial" w:hAnsi="Arial"/>
                <w:sz w:val="20"/>
              </w:rPr>
              <w:sym w:font="Wingdings" w:char="F04A"/>
            </w:r>
            <w:r w:rsidRPr="00FC7A8C">
              <w:rPr>
                <w:rFonts w:ascii="Arial" w:hAnsi="Arial"/>
                <w:sz w:val="20"/>
              </w:rPr>
              <w:sym w:font="Wingdings" w:char="F04A"/>
            </w:r>
            <w:r w:rsidRPr="00FC7A8C">
              <w:rPr>
                <w:rFonts w:ascii="Arial" w:hAnsi="Arial"/>
                <w:sz w:val="20"/>
              </w:rPr>
              <w:t xml:space="preserve">  trifft immer zu</w:t>
            </w:r>
          </w:p>
        </w:tc>
        <w:tc>
          <w:tcPr>
            <w:tcW w:w="1085" w:type="pct"/>
            <w:hideMark/>
          </w:tcPr>
          <w:p w:rsidR="007A7C03" w:rsidRPr="00FC7A8C" w:rsidRDefault="007A7C03" w:rsidP="00A65EA9">
            <w:pPr>
              <w:contextualSpacing/>
              <w:jc w:val="center"/>
              <w:rPr>
                <w:rFonts w:ascii="Arial" w:hAnsi="Arial"/>
                <w:sz w:val="20"/>
              </w:rPr>
            </w:pPr>
            <w:r w:rsidRPr="00FC7A8C">
              <w:rPr>
                <w:rFonts w:ascii="Arial" w:hAnsi="Arial"/>
                <w:sz w:val="20"/>
              </w:rPr>
              <w:sym w:font="Wingdings" w:char="F04A"/>
            </w:r>
            <w:r w:rsidRPr="00FC7A8C">
              <w:rPr>
                <w:rFonts w:ascii="Arial" w:hAnsi="Arial"/>
                <w:sz w:val="20"/>
              </w:rPr>
              <w:t xml:space="preserve">  trifft zu</w:t>
            </w:r>
          </w:p>
        </w:tc>
        <w:tc>
          <w:tcPr>
            <w:tcW w:w="1514" w:type="pct"/>
            <w:hideMark/>
          </w:tcPr>
          <w:p w:rsidR="007A7C03" w:rsidRPr="00FC7A8C" w:rsidRDefault="007A7C03" w:rsidP="00A65EA9">
            <w:pPr>
              <w:contextualSpacing/>
              <w:jc w:val="center"/>
              <w:rPr>
                <w:rFonts w:ascii="Arial" w:hAnsi="Arial"/>
                <w:sz w:val="20"/>
              </w:rPr>
            </w:pPr>
            <w:r w:rsidRPr="00FC7A8C">
              <w:rPr>
                <w:rFonts w:ascii="Arial" w:hAnsi="Arial"/>
                <w:sz w:val="20"/>
              </w:rPr>
              <w:sym w:font="Wingdings" w:char="F04B"/>
            </w:r>
            <w:r w:rsidRPr="00FC7A8C">
              <w:rPr>
                <w:rFonts w:ascii="Arial" w:hAnsi="Arial"/>
                <w:sz w:val="20"/>
              </w:rPr>
              <w:t xml:space="preserve">  trifft manchmal zu</w:t>
            </w:r>
          </w:p>
        </w:tc>
        <w:tc>
          <w:tcPr>
            <w:tcW w:w="1122" w:type="pct"/>
            <w:hideMark/>
          </w:tcPr>
          <w:p w:rsidR="007A7C03" w:rsidRPr="00637F7E" w:rsidRDefault="007A7C03" w:rsidP="00A65EA9">
            <w:pPr>
              <w:contextualSpacing/>
              <w:jc w:val="center"/>
              <w:rPr>
                <w:rFonts w:ascii="Arial" w:hAnsi="Arial"/>
                <w:sz w:val="16"/>
                <w:szCs w:val="16"/>
              </w:rPr>
            </w:pPr>
            <w:r w:rsidRPr="00FC7A8C">
              <w:rPr>
                <w:rFonts w:ascii="Arial" w:hAnsi="Arial"/>
                <w:sz w:val="20"/>
              </w:rPr>
              <w:sym w:font="Wingdings" w:char="F04C"/>
            </w:r>
            <w:r w:rsidRPr="00FC7A8C">
              <w:rPr>
                <w:rFonts w:ascii="Arial" w:hAnsi="Arial"/>
                <w:sz w:val="20"/>
              </w:rPr>
              <w:t xml:space="preserve">  trifft nicht zu</w:t>
            </w:r>
          </w:p>
        </w:tc>
      </w:tr>
    </w:tbl>
    <w:p w:rsidR="00FB3916" w:rsidRPr="003C5370" w:rsidRDefault="008D4792" w:rsidP="00FB3916">
      <w:pPr>
        <w:pStyle w:val="StandardFett"/>
        <w:spacing w:after="120"/>
        <w:contextualSpacing/>
        <w:outlineLvl w:val="0"/>
        <w:rPr>
          <w:rFonts w:cs="Arial"/>
          <w:b w:val="0"/>
        </w:rPr>
      </w:pPr>
      <w:r>
        <w:rPr>
          <w:rFonts w:cs="Arial"/>
          <w:sz w:val="24"/>
          <w:szCs w:val="24"/>
        </w:rPr>
        <w:br/>
      </w:r>
      <w:r w:rsidR="007A7C03" w:rsidRPr="003C5370">
        <w:rPr>
          <w:rFonts w:cs="Arial"/>
          <w:b w:val="0"/>
        </w:rPr>
        <w:t>Ich wurde beurteilt von ___________________</w:t>
      </w:r>
      <w:bookmarkStart w:id="0" w:name="_GoBack"/>
      <w:bookmarkEnd w:id="0"/>
      <w:r w:rsidR="007A7C03" w:rsidRPr="003C5370">
        <w:rPr>
          <w:rFonts w:cs="Arial"/>
          <w:b w:val="0"/>
        </w:rPr>
        <w:t>______________</w:t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B3916" w:rsidTr="003C5370">
        <w:tc>
          <w:tcPr>
            <w:tcW w:w="9356" w:type="dxa"/>
          </w:tcPr>
          <w:p w:rsidR="00FB3916" w:rsidRPr="003C5370" w:rsidRDefault="003C5370" w:rsidP="003C5370">
            <w:pPr>
              <w:numPr>
                <w:ilvl w:val="0"/>
                <w:numId w:val="17"/>
              </w:numPr>
              <w:ind w:left="357" w:hanging="357"/>
              <w:contextualSpacing/>
              <w:rPr>
                <w:rFonts w:ascii="Arial" w:hAnsi="Arial"/>
                <w:sz w:val="20"/>
                <w:szCs w:val="20"/>
              </w:rPr>
            </w:pPr>
            <w:r w:rsidRPr="003C5370">
              <w:rPr>
                <w:rFonts w:ascii="Arial" w:hAnsi="Arial"/>
                <w:sz w:val="20"/>
                <w:szCs w:val="20"/>
              </w:rPr>
              <w:t>Vergleiche deine Selbstbeurteilung mit der Fremdbeurteilung deiner Beobachtungspartn</w:t>
            </w:r>
            <w:r w:rsidRPr="003C5370">
              <w:rPr>
                <w:rFonts w:ascii="Arial" w:hAnsi="Arial"/>
                <w:sz w:val="20"/>
                <w:szCs w:val="20"/>
              </w:rPr>
              <w:t>e</w:t>
            </w:r>
            <w:r w:rsidRPr="003C5370">
              <w:rPr>
                <w:rFonts w:ascii="Arial" w:hAnsi="Arial"/>
                <w:sz w:val="20"/>
                <w:szCs w:val="20"/>
              </w:rPr>
              <w:t>rin. Gibt es Abweichungen zwischen den beiden Bereichen? Wenn ja: In welchen Bereichen?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3C5370">
              <w:rPr>
                <w:rFonts w:ascii="Arial" w:hAnsi="Arial"/>
                <w:sz w:val="20"/>
                <w:szCs w:val="20"/>
              </w:rPr>
              <w:t>Besprecht allfäll</w:t>
            </w:r>
            <w:r w:rsidRPr="003C5370">
              <w:rPr>
                <w:rFonts w:ascii="Arial" w:hAnsi="Arial"/>
                <w:sz w:val="20"/>
                <w:szCs w:val="20"/>
              </w:rPr>
              <w:t>i</w:t>
            </w:r>
            <w:r w:rsidRPr="003C5370">
              <w:rPr>
                <w:rFonts w:ascii="Arial" w:hAnsi="Arial"/>
                <w:sz w:val="20"/>
                <w:szCs w:val="20"/>
              </w:rPr>
              <w:t>ge Abweichungen in der Beurteilung gemeinsam.</w:t>
            </w:r>
          </w:p>
        </w:tc>
      </w:tr>
      <w:tr w:rsidR="00FB3916" w:rsidTr="003C5370">
        <w:tc>
          <w:tcPr>
            <w:tcW w:w="9356" w:type="dxa"/>
          </w:tcPr>
          <w:p w:rsidR="00FB3916" w:rsidRPr="003C5370" w:rsidRDefault="003C5370" w:rsidP="003C5370">
            <w:pPr>
              <w:spacing w:line="360" w:lineRule="auto"/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FB3916" w:rsidTr="003C5370">
        <w:tc>
          <w:tcPr>
            <w:tcW w:w="9356" w:type="dxa"/>
          </w:tcPr>
          <w:p w:rsidR="00FB3916" w:rsidRPr="003C5370" w:rsidRDefault="00FB3916" w:rsidP="00833FE4">
            <w:pPr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</w:pPr>
          </w:p>
        </w:tc>
      </w:tr>
      <w:tr w:rsidR="00FB3916" w:rsidTr="003C5370">
        <w:tc>
          <w:tcPr>
            <w:tcW w:w="9356" w:type="dxa"/>
          </w:tcPr>
          <w:p w:rsidR="00FB3916" w:rsidRPr="003C5370" w:rsidRDefault="003C5370" w:rsidP="003C5370">
            <w:pPr>
              <w:pStyle w:val="Listenabsatz"/>
              <w:numPr>
                <w:ilvl w:val="0"/>
                <w:numId w:val="17"/>
              </w:numPr>
              <w:rPr>
                <w:rFonts w:ascii="Arial" w:hAnsi="Arial"/>
                <w:spacing w:val="2"/>
                <w:sz w:val="20"/>
                <w:lang w:eastAsia="de-DE"/>
              </w:rPr>
            </w:pPr>
            <w:r w:rsidRPr="003C5370">
              <w:rPr>
                <w:rFonts w:ascii="Arial" w:hAnsi="Arial"/>
                <w:spacing w:val="2"/>
                <w:sz w:val="20"/>
                <w:lang w:eastAsia="de-DE"/>
              </w:rPr>
              <w:t>Besprecht allfällige Abweichungen in der Beurteilung gemeinsam.</w:t>
            </w:r>
          </w:p>
        </w:tc>
      </w:tr>
      <w:tr w:rsidR="003C5370" w:rsidTr="003C5370">
        <w:tc>
          <w:tcPr>
            <w:tcW w:w="9356" w:type="dxa"/>
          </w:tcPr>
          <w:p w:rsidR="003C5370" w:rsidRPr="003C5370" w:rsidRDefault="003C5370" w:rsidP="003C5370">
            <w:pPr>
              <w:spacing w:line="360" w:lineRule="auto"/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C5370" w:rsidTr="003C5370">
        <w:tc>
          <w:tcPr>
            <w:tcW w:w="9356" w:type="dxa"/>
          </w:tcPr>
          <w:p w:rsidR="003C5370" w:rsidRPr="003C5370" w:rsidRDefault="003C5370" w:rsidP="00833FE4">
            <w:pPr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</w:pPr>
          </w:p>
        </w:tc>
      </w:tr>
      <w:tr w:rsidR="003C5370" w:rsidTr="003C5370">
        <w:tc>
          <w:tcPr>
            <w:tcW w:w="9356" w:type="dxa"/>
          </w:tcPr>
          <w:p w:rsidR="003C5370" w:rsidRPr="003C5370" w:rsidRDefault="003C5370" w:rsidP="00833FE4">
            <w:pPr>
              <w:numPr>
                <w:ilvl w:val="0"/>
                <w:numId w:val="17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3C5370">
              <w:rPr>
                <w:rFonts w:ascii="Arial" w:hAnsi="Arial"/>
                <w:sz w:val="20"/>
                <w:szCs w:val="20"/>
              </w:rPr>
              <w:t>Hier kann ich mich noch verbessern:</w:t>
            </w:r>
          </w:p>
        </w:tc>
      </w:tr>
      <w:tr w:rsidR="003C5370" w:rsidTr="003C5370">
        <w:tc>
          <w:tcPr>
            <w:tcW w:w="9356" w:type="dxa"/>
          </w:tcPr>
          <w:p w:rsidR="003C5370" w:rsidRPr="003C5370" w:rsidRDefault="003C5370" w:rsidP="003C5370">
            <w:pPr>
              <w:spacing w:line="360" w:lineRule="auto"/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C5370" w:rsidTr="003C5370">
        <w:tc>
          <w:tcPr>
            <w:tcW w:w="9356" w:type="dxa"/>
          </w:tcPr>
          <w:p w:rsidR="003C5370" w:rsidRPr="003C5370" w:rsidRDefault="003C5370" w:rsidP="00833FE4">
            <w:pPr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</w:pPr>
          </w:p>
        </w:tc>
      </w:tr>
      <w:tr w:rsidR="003C5370" w:rsidTr="003C5370">
        <w:tc>
          <w:tcPr>
            <w:tcW w:w="9356" w:type="dxa"/>
          </w:tcPr>
          <w:p w:rsidR="003C5370" w:rsidRPr="003C5370" w:rsidRDefault="003C5370" w:rsidP="003C5370">
            <w:pPr>
              <w:numPr>
                <w:ilvl w:val="0"/>
                <w:numId w:val="17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3C5370">
              <w:rPr>
                <w:rFonts w:ascii="Arial" w:hAnsi="Arial"/>
                <w:sz w:val="20"/>
                <w:szCs w:val="20"/>
              </w:rPr>
              <w:t>Unter Berücksichtigung der Rückmeldungen meiner Beurteilungspartnerin bzw. meines Beurte</w:t>
            </w:r>
            <w:r w:rsidRPr="003C5370">
              <w:rPr>
                <w:rFonts w:ascii="Arial" w:hAnsi="Arial"/>
                <w:sz w:val="20"/>
                <w:szCs w:val="20"/>
              </w:rPr>
              <w:t>i</w:t>
            </w:r>
            <w:r w:rsidRPr="003C5370">
              <w:rPr>
                <w:rFonts w:ascii="Arial" w:hAnsi="Arial"/>
                <w:sz w:val="20"/>
                <w:szCs w:val="20"/>
              </w:rPr>
              <w:t>lungspartners beurteile ich meine Fähigkeiten im Bereich Spielen gesamthaft als</w:t>
            </w:r>
            <w:r w:rsidRPr="003C5370">
              <w:rPr>
                <w:rFonts w:ascii="Arial" w:hAnsi="Arial"/>
                <w:sz w:val="20"/>
                <w:szCs w:val="20"/>
              </w:rPr>
              <w:br/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7"/>
              <w:gridCol w:w="1248"/>
              <w:gridCol w:w="1248"/>
              <w:gridCol w:w="1248"/>
            </w:tblGrid>
            <w:tr w:rsidR="003C5370" w:rsidRPr="003C5370" w:rsidTr="00616526">
              <w:trPr>
                <w:jc w:val="center"/>
              </w:trPr>
              <w:tc>
                <w:tcPr>
                  <w:tcW w:w="1247" w:type="dxa"/>
                  <w:shd w:val="clear" w:color="auto" w:fill="auto"/>
                  <w:vAlign w:val="center"/>
                </w:tcPr>
                <w:p w:rsidR="003C5370" w:rsidRPr="003C5370" w:rsidRDefault="003C5370" w:rsidP="00616526">
                  <w:pPr>
                    <w:jc w:val="center"/>
                    <w:rPr>
                      <w:rFonts w:ascii="Arial" w:hAnsi="Arial"/>
                      <w:b/>
                      <w:sz w:val="30"/>
                      <w:szCs w:val="30"/>
                    </w:rPr>
                  </w:pPr>
                  <w:r w:rsidRPr="003C5370">
                    <w:rPr>
                      <w:rFonts w:ascii="Arial" w:hAnsi="Arial"/>
                      <w:b/>
                      <w:sz w:val="30"/>
                      <w:szCs w:val="30"/>
                    </w:rPr>
                    <w:sym w:font="Wingdings" w:char="F04A"/>
                  </w:r>
                  <w:r w:rsidRPr="003C5370">
                    <w:rPr>
                      <w:rFonts w:ascii="Arial" w:hAnsi="Arial"/>
                      <w:b/>
                      <w:sz w:val="30"/>
                      <w:szCs w:val="30"/>
                    </w:rPr>
                    <w:sym w:font="Wingdings" w:char="F04A"/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</w:tcPr>
                <w:p w:rsidR="003C5370" w:rsidRPr="003C5370" w:rsidRDefault="003C5370" w:rsidP="00616526">
                  <w:pPr>
                    <w:jc w:val="center"/>
                    <w:rPr>
                      <w:rFonts w:ascii="Arial" w:hAnsi="Arial"/>
                      <w:b/>
                      <w:sz w:val="30"/>
                      <w:szCs w:val="30"/>
                    </w:rPr>
                  </w:pPr>
                  <w:r w:rsidRPr="003C5370">
                    <w:rPr>
                      <w:rFonts w:ascii="Arial" w:hAnsi="Arial"/>
                      <w:b/>
                      <w:sz w:val="30"/>
                      <w:szCs w:val="30"/>
                    </w:rPr>
                    <w:sym w:font="Wingdings" w:char="F04A"/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</w:tcPr>
                <w:p w:rsidR="003C5370" w:rsidRPr="003C5370" w:rsidRDefault="003C5370" w:rsidP="00616526">
                  <w:pPr>
                    <w:jc w:val="center"/>
                    <w:rPr>
                      <w:rFonts w:ascii="Arial" w:hAnsi="Arial"/>
                      <w:b/>
                      <w:sz w:val="30"/>
                      <w:szCs w:val="30"/>
                    </w:rPr>
                  </w:pPr>
                  <w:r w:rsidRPr="003C5370">
                    <w:rPr>
                      <w:rFonts w:ascii="Arial" w:hAnsi="Arial"/>
                      <w:b/>
                      <w:sz w:val="30"/>
                      <w:szCs w:val="30"/>
                    </w:rPr>
                    <w:sym w:font="Wingdings" w:char="F04B"/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</w:tcPr>
                <w:p w:rsidR="003C5370" w:rsidRPr="003C5370" w:rsidRDefault="003C5370" w:rsidP="00616526">
                  <w:pPr>
                    <w:jc w:val="center"/>
                    <w:rPr>
                      <w:rFonts w:ascii="Arial" w:hAnsi="Arial"/>
                      <w:b/>
                      <w:sz w:val="30"/>
                      <w:szCs w:val="30"/>
                    </w:rPr>
                  </w:pPr>
                  <w:r w:rsidRPr="003C5370">
                    <w:rPr>
                      <w:rFonts w:ascii="Arial" w:hAnsi="Arial"/>
                      <w:b/>
                      <w:sz w:val="30"/>
                      <w:szCs w:val="30"/>
                    </w:rPr>
                    <w:sym w:font="Wingdings" w:char="F04C"/>
                  </w:r>
                </w:p>
              </w:tc>
            </w:tr>
            <w:tr w:rsidR="003C5370" w:rsidRPr="003C5370" w:rsidTr="00616526">
              <w:trPr>
                <w:jc w:val="center"/>
              </w:trPr>
              <w:tc>
                <w:tcPr>
                  <w:tcW w:w="1247" w:type="dxa"/>
                  <w:shd w:val="clear" w:color="auto" w:fill="auto"/>
                  <w:vAlign w:val="center"/>
                </w:tcPr>
                <w:p w:rsidR="003C5370" w:rsidRPr="003C5370" w:rsidRDefault="003C5370" w:rsidP="00616526">
                  <w:pPr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48" w:type="dxa"/>
                  <w:shd w:val="clear" w:color="auto" w:fill="auto"/>
                  <w:vAlign w:val="center"/>
                </w:tcPr>
                <w:p w:rsidR="003C5370" w:rsidRPr="003C5370" w:rsidRDefault="003C5370" w:rsidP="00616526">
                  <w:pPr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48" w:type="dxa"/>
                  <w:shd w:val="clear" w:color="auto" w:fill="auto"/>
                  <w:vAlign w:val="center"/>
                </w:tcPr>
                <w:p w:rsidR="003C5370" w:rsidRPr="003C5370" w:rsidRDefault="003C5370" w:rsidP="00616526">
                  <w:pPr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48" w:type="dxa"/>
                  <w:shd w:val="clear" w:color="auto" w:fill="auto"/>
                  <w:vAlign w:val="center"/>
                </w:tcPr>
                <w:p w:rsidR="003C5370" w:rsidRPr="003C5370" w:rsidRDefault="003C5370" w:rsidP="00616526">
                  <w:pPr>
                    <w:jc w:val="center"/>
                    <w:rPr>
                      <w:rFonts w:ascii="Arial" w:hAnsi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3C5370" w:rsidRPr="003C5370" w:rsidRDefault="003C5370" w:rsidP="003C5370">
            <w:pPr>
              <w:ind w:left="360"/>
              <w:rPr>
                <w:rFonts w:ascii="Arial" w:hAnsi="Arial"/>
                <w:sz w:val="20"/>
                <w:szCs w:val="20"/>
              </w:rPr>
            </w:pPr>
          </w:p>
          <w:p w:rsidR="003C5370" w:rsidRPr="003C5370" w:rsidRDefault="003C5370" w:rsidP="003C5370">
            <w:pPr>
              <w:ind w:left="360"/>
              <w:rPr>
                <w:rFonts w:ascii="Arial" w:hAnsi="Arial"/>
                <w:sz w:val="20"/>
                <w:szCs w:val="20"/>
              </w:rPr>
            </w:pPr>
          </w:p>
          <w:p w:rsidR="003C5370" w:rsidRPr="003C5370" w:rsidRDefault="003C5370" w:rsidP="003C5370">
            <w:pPr>
              <w:ind w:left="360"/>
              <w:rPr>
                <w:rFonts w:ascii="Arial" w:hAnsi="Arial"/>
                <w:sz w:val="20"/>
                <w:szCs w:val="20"/>
              </w:rPr>
            </w:pPr>
            <w:r w:rsidRPr="003C5370">
              <w:rPr>
                <w:rFonts w:ascii="Arial" w:hAnsi="Arial"/>
                <w:sz w:val="20"/>
                <w:szCs w:val="20"/>
              </w:rPr>
              <w:tab/>
            </w:r>
            <w:r w:rsidRPr="003C5370">
              <w:rPr>
                <w:rFonts w:ascii="Arial" w:hAnsi="Arial"/>
                <w:sz w:val="20"/>
                <w:szCs w:val="20"/>
              </w:rPr>
              <w:tab/>
            </w:r>
            <w:r w:rsidRPr="003C5370">
              <w:rPr>
                <w:rFonts w:ascii="Arial" w:hAnsi="Arial"/>
                <w:sz w:val="20"/>
                <w:szCs w:val="20"/>
              </w:rPr>
              <w:tab/>
              <w:t xml:space="preserve">       Mein Notenvorschlag: ____________</w:t>
            </w:r>
          </w:p>
          <w:p w:rsidR="003C5370" w:rsidRPr="003C5370" w:rsidRDefault="003C5370" w:rsidP="00833FE4">
            <w:pPr>
              <w:rPr>
                <w:rFonts w:ascii="Arial" w:eastAsia="Times New Roman" w:hAnsi="Arial" w:cs="Arial"/>
                <w:spacing w:val="2"/>
                <w:sz w:val="20"/>
                <w:szCs w:val="20"/>
                <w:lang w:eastAsia="de-DE"/>
              </w:rPr>
            </w:pPr>
          </w:p>
        </w:tc>
      </w:tr>
      <w:tr w:rsidR="003C5370" w:rsidTr="003C5370">
        <w:tc>
          <w:tcPr>
            <w:tcW w:w="9356" w:type="dxa"/>
          </w:tcPr>
          <w:p w:rsidR="003C5370" w:rsidRPr="003C5370" w:rsidRDefault="003C5370" w:rsidP="003C5370">
            <w:pPr>
              <w:ind w:left="360"/>
              <w:contextualSpacing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C5370" w:rsidRDefault="003C5370" w:rsidP="003C53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rPr>
          <w:rFonts w:ascii="Arial" w:hAnsi="Arial"/>
        </w:rPr>
      </w:pPr>
      <w:r>
        <w:rPr>
          <w:rFonts w:ascii="Arial" w:hAnsi="Arial"/>
        </w:rPr>
        <w:t>Rückmeldung deiner Lehrperson</w:t>
      </w:r>
    </w:p>
    <w:p w:rsidR="003C5370" w:rsidRDefault="003C5370" w:rsidP="003C53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rPr>
          <w:rFonts w:ascii="Arial" w:hAnsi="Arial"/>
        </w:rPr>
      </w:pPr>
    </w:p>
    <w:p w:rsidR="003C5370" w:rsidRDefault="003C5370" w:rsidP="003C53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rPr>
          <w:rFonts w:ascii="Arial" w:hAnsi="Arial"/>
        </w:rPr>
      </w:pPr>
      <w:r w:rsidRPr="003054D6">
        <w:rPr>
          <w:rFonts w:ascii="Arial" w:hAnsi="Arial"/>
        </w:rPr>
        <w:br/>
      </w:r>
      <w:r w:rsidRPr="003054D6">
        <w:rPr>
          <w:rFonts w:ascii="Arial" w:hAnsi="Arial"/>
        </w:rPr>
        <w:br/>
      </w:r>
    </w:p>
    <w:p w:rsidR="003545B2" w:rsidRPr="00833FE4" w:rsidRDefault="003545B2" w:rsidP="00833FE4">
      <w:pPr>
        <w:rPr>
          <w:rFonts w:ascii="Arial" w:eastAsia="Times New Roman" w:hAnsi="Arial" w:cs="Arial"/>
          <w:spacing w:val="2"/>
          <w:lang w:eastAsia="de-DE"/>
        </w:rPr>
      </w:pPr>
    </w:p>
    <w:sectPr w:rsidR="003545B2" w:rsidRPr="00833FE4" w:rsidSect="00F1734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C5" w:rsidRDefault="00131AC5" w:rsidP="002D01FD">
      <w:pPr>
        <w:spacing w:after="0" w:line="240" w:lineRule="auto"/>
      </w:pPr>
      <w:r>
        <w:separator/>
      </w:r>
    </w:p>
  </w:endnote>
  <w:end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3C5370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C537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C5370">
            <w:fldChar w:fldCharType="begin"/>
          </w:r>
          <w:r w:rsidR="003C5370">
            <w:instrText xml:space="preserve"> NUMPAGES   \* MERGEFORMAT </w:instrText>
          </w:r>
          <w:r w:rsidR="003C5370">
            <w:fldChar w:fldCharType="separate"/>
          </w:r>
          <w:r w:rsidR="003C5370" w:rsidRPr="003C537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3C537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3C5370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C537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C5370" w:rsidRPr="003C5370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C5" w:rsidRDefault="00131AC5" w:rsidP="002D01FD">
      <w:pPr>
        <w:spacing w:after="0" w:line="240" w:lineRule="auto"/>
      </w:pPr>
      <w:r>
        <w:separator/>
      </w:r>
    </w:p>
  </w:footnote>
  <w:foot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381"/>
      <w:gridCol w:w="4043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833FE4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0DA6FCFF" wp14:editId="5A448B9E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1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4043" w:type="dxa"/>
          <w:vAlign w:val="bottom"/>
        </w:tcPr>
        <w:p w:rsidR="00833FE4" w:rsidRDefault="00833FE4" w:rsidP="00833FE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9</w:t>
          </w:r>
        </w:p>
        <w:p w:rsidR="00833FE4" w:rsidRDefault="00833FE4" w:rsidP="00833FE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Selbst- und Fremdbeurteilung</w:t>
          </w:r>
        </w:p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833FE4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381" w:type="dxa"/>
          <w:vMerge/>
        </w:tcPr>
        <w:p w:rsidR="007461AD" w:rsidRDefault="007461AD">
          <w:pPr>
            <w:pStyle w:val="Kopfzeile"/>
          </w:pPr>
        </w:p>
      </w:tc>
      <w:tc>
        <w:tcPr>
          <w:tcW w:w="4043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05616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mySchool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 Sport: </w:t>
          </w:r>
          <w:r w:rsidRPr="00056160">
            <w:rPr>
              <w:rFonts w:ascii="Arial" w:hAnsi="Arial" w:cs="Arial"/>
              <w:b/>
              <w:sz w:val="18"/>
              <w:szCs w:val="18"/>
            </w:rPr>
            <w:t>Punkten mit der Sport-Note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381"/>
      <w:gridCol w:w="4043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7A7C0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5637296" wp14:editId="732FB69C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1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043" w:type="dxa"/>
          <w:vAlign w:val="bottom"/>
        </w:tcPr>
        <w:p w:rsidR="007461A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DB7C1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7A7C03">
            <w:rPr>
              <w:rFonts w:ascii="Arial" w:hAnsi="Arial" w:cs="Arial"/>
              <w:b/>
              <w:sz w:val="24"/>
              <w:szCs w:val="24"/>
            </w:rPr>
            <w:t>9</w:t>
          </w:r>
        </w:p>
        <w:p w:rsidR="00596FED" w:rsidRDefault="007A7C0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Selbst- und Fremdbeurteilung</w:t>
          </w:r>
        </w:p>
        <w:p w:rsidR="003B5CD6" w:rsidRPr="002D01F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7A7C0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381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043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A52CC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B7C16" w:rsidP="00A52CC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F36CB10" wp14:editId="0418FB82">
                <wp:extent cx="1656000" cy="932784"/>
                <wp:effectExtent l="0" t="0" r="1905" b="127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nkten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A52CC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1266FE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266FE">
            <w:rPr>
              <w:rFonts w:ascii="Arial" w:hAnsi="Arial" w:cs="Arial"/>
              <w:b/>
              <w:sz w:val="24"/>
              <w:szCs w:val="24"/>
            </w:rPr>
            <w:t>Punkten mit der Sport-Note</w:t>
          </w:r>
        </w:p>
      </w:tc>
    </w:tr>
    <w:tr w:rsidR="007461AD" w:rsidTr="00A52CC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943F5" w:rsidRPr="00471F78" w:rsidRDefault="009943F5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9943F5" w:rsidP="003B5C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3B5CD6">
            <w:rPr>
              <w:rFonts w:ascii="Arial" w:hAnsi="Arial"/>
              <w:sz w:val="18"/>
              <w:szCs w:val="18"/>
            </w:rPr>
            <w:t>5</w:t>
          </w:r>
          <w:r>
            <w:rPr>
              <w:rFonts w:ascii="Arial" w:hAnsi="Arial"/>
              <w:sz w:val="18"/>
              <w:szCs w:val="18"/>
            </w:rPr>
            <w:t>:</w:t>
          </w:r>
          <w:r w:rsidR="003B5CD6">
            <w:rPr>
              <w:rFonts w:ascii="Arial" w:hAnsi="Arial"/>
              <w:sz w:val="18"/>
              <w:szCs w:val="18"/>
            </w:rPr>
            <w:t>07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5790"/>
    <w:multiLevelType w:val="hybridMultilevel"/>
    <w:tmpl w:val="EAA8E854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9A46AE"/>
    <w:multiLevelType w:val="hybridMultilevel"/>
    <w:tmpl w:val="49884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DD3835"/>
    <w:multiLevelType w:val="hybridMultilevel"/>
    <w:tmpl w:val="204C7A9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26D1B"/>
    <w:multiLevelType w:val="hybridMultilevel"/>
    <w:tmpl w:val="51BC2C6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F114BA"/>
    <w:multiLevelType w:val="hybridMultilevel"/>
    <w:tmpl w:val="B5C6F7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A5004"/>
    <w:multiLevelType w:val="hybridMultilevel"/>
    <w:tmpl w:val="441AFE6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E86872"/>
    <w:multiLevelType w:val="hybridMultilevel"/>
    <w:tmpl w:val="9DD6A69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C53F53"/>
    <w:multiLevelType w:val="hybridMultilevel"/>
    <w:tmpl w:val="3648F906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4E6C57"/>
    <w:multiLevelType w:val="hybridMultilevel"/>
    <w:tmpl w:val="E394468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9"/>
  </w:num>
  <w:num w:numId="5">
    <w:abstractNumId w:val="8"/>
  </w:num>
  <w:num w:numId="6">
    <w:abstractNumId w:val="2"/>
  </w:num>
  <w:num w:numId="7">
    <w:abstractNumId w:val="13"/>
  </w:num>
  <w:num w:numId="8">
    <w:abstractNumId w:val="6"/>
  </w:num>
  <w:num w:numId="9">
    <w:abstractNumId w:val="5"/>
  </w:num>
  <w:num w:numId="10">
    <w:abstractNumId w:val="7"/>
  </w:num>
  <w:num w:numId="11">
    <w:abstractNumId w:val="4"/>
  </w:num>
  <w:num w:numId="12">
    <w:abstractNumId w:val="10"/>
  </w:num>
  <w:num w:numId="13">
    <w:abstractNumId w:val="11"/>
  </w:num>
  <w:num w:numId="14">
    <w:abstractNumId w:val="0"/>
  </w:num>
  <w:num w:numId="15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5"/>
    <w:rsid w:val="00010EB3"/>
    <w:rsid w:val="000118FB"/>
    <w:rsid w:val="00021B1D"/>
    <w:rsid w:val="00047A1D"/>
    <w:rsid w:val="0005385A"/>
    <w:rsid w:val="00056160"/>
    <w:rsid w:val="0008046F"/>
    <w:rsid w:val="00092BCF"/>
    <w:rsid w:val="000959C9"/>
    <w:rsid w:val="00096CDE"/>
    <w:rsid w:val="000B0C0B"/>
    <w:rsid w:val="000B0ED5"/>
    <w:rsid w:val="000B201B"/>
    <w:rsid w:val="000B33AF"/>
    <w:rsid w:val="000C31CD"/>
    <w:rsid w:val="000D5E9B"/>
    <w:rsid w:val="000E09B5"/>
    <w:rsid w:val="00104354"/>
    <w:rsid w:val="00105E95"/>
    <w:rsid w:val="00111149"/>
    <w:rsid w:val="00125683"/>
    <w:rsid w:val="0012597D"/>
    <w:rsid w:val="001265E0"/>
    <w:rsid w:val="001266FE"/>
    <w:rsid w:val="00126DFA"/>
    <w:rsid w:val="00131AC5"/>
    <w:rsid w:val="00133D1B"/>
    <w:rsid w:val="0013574C"/>
    <w:rsid w:val="00140EB3"/>
    <w:rsid w:val="0014558D"/>
    <w:rsid w:val="00150A50"/>
    <w:rsid w:val="0016244E"/>
    <w:rsid w:val="001967A5"/>
    <w:rsid w:val="001A1BC1"/>
    <w:rsid w:val="001C08A5"/>
    <w:rsid w:val="001C4C64"/>
    <w:rsid w:val="001C4D41"/>
    <w:rsid w:val="001D101D"/>
    <w:rsid w:val="001D700B"/>
    <w:rsid w:val="001D7DBC"/>
    <w:rsid w:val="001F2844"/>
    <w:rsid w:val="002040FB"/>
    <w:rsid w:val="00224E85"/>
    <w:rsid w:val="0024080C"/>
    <w:rsid w:val="00270F4F"/>
    <w:rsid w:val="0027244A"/>
    <w:rsid w:val="002725BA"/>
    <w:rsid w:val="002764FE"/>
    <w:rsid w:val="00281935"/>
    <w:rsid w:val="00282AFC"/>
    <w:rsid w:val="002847DE"/>
    <w:rsid w:val="00286AA2"/>
    <w:rsid w:val="0028704C"/>
    <w:rsid w:val="00292AA1"/>
    <w:rsid w:val="00292D77"/>
    <w:rsid w:val="0029433A"/>
    <w:rsid w:val="002B21F2"/>
    <w:rsid w:val="002C2D5C"/>
    <w:rsid w:val="002D01FD"/>
    <w:rsid w:val="002D6CE8"/>
    <w:rsid w:val="002F1E59"/>
    <w:rsid w:val="00314250"/>
    <w:rsid w:val="0031768A"/>
    <w:rsid w:val="0032382B"/>
    <w:rsid w:val="00326BE3"/>
    <w:rsid w:val="00353A90"/>
    <w:rsid w:val="00353BF7"/>
    <w:rsid w:val="003545B2"/>
    <w:rsid w:val="0037026D"/>
    <w:rsid w:val="00370B95"/>
    <w:rsid w:val="00377AE6"/>
    <w:rsid w:val="00387326"/>
    <w:rsid w:val="00387635"/>
    <w:rsid w:val="00390D7E"/>
    <w:rsid w:val="00392901"/>
    <w:rsid w:val="0039412F"/>
    <w:rsid w:val="003B3B74"/>
    <w:rsid w:val="003B5CD6"/>
    <w:rsid w:val="003C347B"/>
    <w:rsid w:val="003C5370"/>
    <w:rsid w:val="003C7F95"/>
    <w:rsid w:val="003E1747"/>
    <w:rsid w:val="003F5FE0"/>
    <w:rsid w:val="00410FE2"/>
    <w:rsid w:val="0041210C"/>
    <w:rsid w:val="0043751F"/>
    <w:rsid w:val="004606C4"/>
    <w:rsid w:val="0046419E"/>
    <w:rsid w:val="00465697"/>
    <w:rsid w:val="00471F78"/>
    <w:rsid w:val="004727EF"/>
    <w:rsid w:val="00496228"/>
    <w:rsid w:val="004B1D0F"/>
    <w:rsid w:val="004C536E"/>
    <w:rsid w:val="004D2718"/>
    <w:rsid w:val="004D2A92"/>
    <w:rsid w:val="004D2E84"/>
    <w:rsid w:val="0050380F"/>
    <w:rsid w:val="00504FD5"/>
    <w:rsid w:val="00505BEA"/>
    <w:rsid w:val="005455D9"/>
    <w:rsid w:val="005504E4"/>
    <w:rsid w:val="00553723"/>
    <w:rsid w:val="00562D95"/>
    <w:rsid w:val="00565413"/>
    <w:rsid w:val="00566837"/>
    <w:rsid w:val="00566D69"/>
    <w:rsid w:val="005707A0"/>
    <w:rsid w:val="00577ABB"/>
    <w:rsid w:val="00581778"/>
    <w:rsid w:val="00584832"/>
    <w:rsid w:val="00596FED"/>
    <w:rsid w:val="005A155C"/>
    <w:rsid w:val="005B6F14"/>
    <w:rsid w:val="005C0E6C"/>
    <w:rsid w:val="005D095C"/>
    <w:rsid w:val="005D3F2C"/>
    <w:rsid w:val="005E796C"/>
    <w:rsid w:val="005F2388"/>
    <w:rsid w:val="005F6E4A"/>
    <w:rsid w:val="006067B7"/>
    <w:rsid w:val="0061471C"/>
    <w:rsid w:val="00622A8A"/>
    <w:rsid w:val="006439F5"/>
    <w:rsid w:val="00643F86"/>
    <w:rsid w:val="0064780E"/>
    <w:rsid w:val="00665F43"/>
    <w:rsid w:val="00673F47"/>
    <w:rsid w:val="00675614"/>
    <w:rsid w:val="006B7AC1"/>
    <w:rsid w:val="006F2040"/>
    <w:rsid w:val="006F2C9E"/>
    <w:rsid w:val="006F3940"/>
    <w:rsid w:val="006F74EF"/>
    <w:rsid w:val="006F7D7D"/>
    <w:rsid w:val="0070624B"/>
    <w:rsid w:val="00710447"/>
    <w:rsid w:val="00716076"/>
    <w:rsid w:val="00720803"/>
    <w:rsid w:val="007461AD"/>
    <w:rsid w:val="00747ACA"/>
    <w:rsid w:val="007547AF"/>
    <w:rsid w:val="00762114"/>
    <w:rsid w:val="00775A76"/>
    <w:rsid w:val="00775EF6"/>
    <w:rsid w:val="00790545"/>
    <w:rsid w:val="00790805"/>
    <w:rsid w:val="007A431A"/>
    <w:rsid w:val="007A4974"/>
    <w:rsid w:val="007A6D63"/>
    <w:rsid w:val="007A7C03"/>
    <w:rsid w:val="007B1DBF"/>
    <w:rsid w:val="007E4A7C"/>
    <w:rsid w:val="00802560"/>
    <w:rsid w:val="008103E2"/>
    <w:rsid w:val="00827E34"/>
    <w:rsid w:val="00830E59"/>
    <w:rsid w:val="00833FE4"/>
    <w:rsid w:val="0083659B"/>
    <w:rsid w:val="008374DF"/>
    <w:rsid w:val="00845ECF"/>
    <w:rsid w:val="0086545E"/>
    <w:rsid w:val="00877262"/>
    <w:rsid w:val="00885216"/>
    <w:rsid w:val="0088628E"/>
    <w:rsid w:val="008C1584"/>
    <w:rsid w:val="008C2832"/>
    <w:rsid w:val="008C33D4"/>
    <w:rsid w:val="008C7008"/>
    <w:rsid w:val="008D01C5"/>
    <w:rsid w:val="008D4792"/>
    <w:rsid w:val="008E11FC"/>
    <w:rsid w:val="008F3A94"/>
    <w:rsid w:val="009010F7"/>
    <w:rsid w:val="009166F8"/>
    <w:rsid w:val="00917E0E"/>
    <w:rsid w:val="00943686"/>
    <w:rsid w:val="00961E9B"/>
    <w:rsid w:val="0097568A"/>
    <w:rsid w:val="00990527"/>
    <w:rsid w:val="00990A5D"/>
    <w:rsid w:val="0099294C"/>
    <w:rsid w:val="009943F5"/>
    <w:rsid w:val="009A3EEB"/>
    <w:rsid w:val="009B74F5"/>
    <w:rsid w:val="009C2701"/>
    <w:rsid w:val="009C2C81"/>
    <w:rsid w:val="009C6A56"/>
    <w:rsid w:val="009D3429"/>
    <w:rsid w:val="009D3EF4"/>
    <w:rsid w:val="009E5686"/>
    <w:rsid w:val="009E699B"/>
    <w:rsid w:val="009F34B6"/>
    <w:rsid w:val="009F4975"/>
    <w:rsid w:val="00A017E3"/>
    <w:rsid w:val="00A14AFF"/>
    <w:rsid w:val="00A2518C"/>
    <w:rsid w:val="00A34486"/>
    <w:rsid w:val="00A35346"/>
    <w:rsid w:val="00A40C36"/>
    <w:rsid w:val="00A42A30"/>
    <w:rsid w:val="00A458A5"/>
    <w:rsid w:val="00A52CC0"/>
    <w:rsid w:val="00A558C4"/>
    <w:rsid w:val="00A57BA9"/>
    <w:rsid w:val="00A65EA9"/>
    <w:rsid w:val="00A724DF"/>
    <w:rsid w:val="00A73114"/>
    <w:rsid w:val="00A87B14"/>
    <w:rsid w:val="00AC695D"/>
    <w:rsid w:val="00AD69A6"/>
    <w:rsid w:val="00B01341"/>
    <w:rsid w:val="00B257F2"/>
    <w:rsid w:val="00B33E80"/>
    <w:rsid w:val="00B51D94"/>
    <w:rsid w:val="00B65CF1"/>
    <w:rsid w:val="00B764FB"/>
    <w:rsid w:val="00B82EDF"/>
    <w:rsid w:val="00B844CF"/>
    <w:rsid w:val="00B9015D"/>
    <w:rsid w:val="00B93F09"/>
    <w:rsid w:val="00BA0217"/>
    <w:rsid w:val="00BA264D"/>
    <w:rsid w:val="00BA27D5"/>
    <w:rsid w:val="00BA43AF"/>
    <w:rsid w:val="00BA463A"/>
    <w:rsid w:val="00BA61E5"/>
    <w:rsid w:val="00BB284B"/>
    <w:rsid w:val="00BB2ADF"/>
    <w:rsid w:val="00BD77B3"/>
    <w:rsid w:val="00BE5F37"/>
    <w:rsid w:val="00C452F7"/>
    <w:rsid w:val="00C56034"/>
    <w:rsid w:val="00C85B4B"/>
    <w:rsid w:val="00C86E39"/>
    <w:rsid w:val="00C9132C"/>
    <w:rsid w:val="00C9675F"/>
    <w:rsid w:val="00C968D1"/>
    <w:rsid w:val="00CA2B54"/>
    <w:rsid w:val="00CB4F7C"/>
    <w:rsid w:val="00CB7B69"/>
    <w:rsid w:val="00CC3566"/>
    <w:rsid w:val="00CF1299"/>
    <w:rsid w:val="00CF71B6"/>
    <w:rsid w:val="00D64AE7"/>
    <w:rsid w:val="00D700A3"/>
    <w:rsid w:val="00D74077"/>
    <w:rsid w:val="00D80082"/>
    <w:rsid w:val="00D86BDC"/>
    <w:rsid w:val="00D91248"/>
    <w:rsid w:val="00D93762"/>
    <w:rsid w:val="00DA12F4"/>
    <w:rsid w:val="00DA3079"/>
    <w:rsid w:val="00DB0E9D"/>
    <w:rsid w:val="00DB7C16"/>
    <w:rsid w:val="00DC6BA4"/>
    <w:rsid w:val="00DD1909"/>
    <w:rsid w:val="00DE4BF3"/>
    <w:rsid w:val="00E06D58"/>
    <w:rsid w:val="00E11D89"/>
    <w:rsid w:val="00E425E2"/>
    <w:rsid w:val="00E44C85"/>
    <w:rsid w:val="00E53CA0"/>
    <w:rsid w:val="00E54F62"/>
    <w:rsid w:val="00E653F0"/>
    <w:rsid w:val="00E90F81"/>
    <w:rsid w:val="00E92995"/>
    <w:rsid w:val="00E940D8"/>
    <w:rsid w:val="00EA1FB5"/>
    <w:rsid w:val="00EB7598"/>
    <w:rsid w:val="00EC4295"/>
    <w:rsid w:val="00ED5AC3"/>
    <w:rsid w:val="00EF397B"/>
    <w:rsid w:val="00EF7609"/>
    <w:rsid w:val="00F1023A"/>
    <w:rsid w:val="00F1734C"/>
    <w:rsid w:val="00F21B26"/>
    <w:rsid w:val="00F23B47"/>
    <w:rsid w:val="00F30D6E"/>
    <w:rsid w:val="00F35473"/>
    <w:rsid w:val="00F42151"/>
    <w:rsid w:val="00F46908"/>
    <w:rsid w:val="00F75497"/>
    <w:rsid w:val="00F84722"/>
    <w:rsid w:val="00F84D71"/>
    <w:rsid w:val="00F86AB5"/>
    <w:rsid w:val="00F900E3"/>
    <w:rsid w:val="00F93A98"/>
    <w:rsid w:val="00FA09D6"/>
    <w:rsid w:val="00FA64DE"/>
    <w:rsid w:val="00FB3581"/>
    <w:rsid w:val="00FB3916"/>
    <w:rsid w:val="00FC1E84"/>
    <w:rsid w:val="00FD7200"/>
    <w:rsid w:val="00FE15C2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  <w:style w:type="character" w:customStyle="1" w:styleId="MittleresRaster2Zchn1">
    <w:name w:val="Mittleres Raster 2 Zchn1"/>
    <w:link w:val="MittleresRaster2"/>
    <w:rsid w:val="007A7C03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7A7C03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  <w:style w:type="character" w:customStyle="1" w:styleId="MittleresRaster2Zchn1">
    <w:name w:val="Mittleres Raster 2 Zchn1"/>
    <w:link w:val="MittleresRaster2"/>
    <w:rsid w:val="007A7C03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7A7C03"/>
    <w:pPr>
      <w:spacing w:after="0" w:line="240" w:lineRule="auto"/>
    </w:pPr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Begleitmaterial%20in%20Arbeit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345261-0F85-420B-83AD-1729ED2D2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372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Punkten mit der Sport-Note</vt:lpstr>
    </vt:vector>
  </TitlesOfParts>
  <Company>Informatik tpc ag</Company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Punkten mit der Sport-Note</dc:title>
  <dc:creator>Pädagogische Hochschule Bern</dc:creator>
  <cp:lastModifiedBy>Marriott, Steven (SRF)</cp:lastModifiedBy>
  <cp:revision>14</cp:revision>
  <cp:lastPrinted>2014-04-01T10:19:00Z</cp:lastPrinted>
  <dcterms:created xsi:type="dcterms:W3CDTF">2014-04-01T09:44:00Z</dcterms:created>
  <dcterms:modified xsi:type="dcterms:W3CDTF">2014-04-01T11:36:00Z</dcterms:modified>
</cp:coreProperties>
</file>