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A06" w:rsidRDefault="00431A06" w:rsidP="008F091F">
      <w:pPr>
        <w:rPr>
          <w:rFonts w:ascii="Arial" w:hAnsi="Arial"/>
          <w:iCs/>
          <w:sz w:val="20"/>
          <w:lang w:eastAsia="de-CH"/>
        </w:rPr>
      </w:pPr>
    </w:p>
    <w:p w:rsidR="008F091F" w:rsidRDefault="008F091F" w:rsidP="008F091F">
      <w:pPr>
        <w:rPr>
          <w:rFonts w:ascii="Arial" w:hAnsi="Arial"/>
          <w:iCs/>
          <w:sz w:val="20"/>
          <w:lang w:eastAsia="de-CH"/>
        </w:rPr>
      </w:pPr>
      <w:r w:rsidRPr="003D3B36">
        <w:rPr>
          <w:rFonts w:ascii="Arial" w:hAnsi="Arial"/>
          <w:iCs/>
          <w:sz w:val="20"/>
          <w:lang w:eastAsia="de-CH"/>
        </w:rPr>
        <w:t>1905 veröffentlichte der amerikanische Statistiker Max O. Lorenz eine grafische Darstellung, welche die Einkommensverteilung in einer Volkswirtschaft veranschaulicht. Aus dieser sogenannten Loren</w:t>
      </w:r>
      <w:r w:rsidRPr="003D3B36">
        <w:rPr>
          <w:rFonts w:ascii="Arial" w:hAnsi="Arial"/>
          <w:iCs/>
          <w:sz w:val="20"/>
          <w:lang w:eastAsia="de-CH"/>
        </w:rPr>
        <w:t>z</w:t>
      </w:r>
      <w:r w:rsidRPr="003D3B36">
        <w:rPr>
          <w:rFonts w:ascii="Arial" w:hAnsi="Arial"/>
          <w:iCs/>
          <w:sz w:val="20"/>
          <w:lang w:eastAsia="de-CH"/>
        </w:rPr>
        <w:t>kurve ist ersichtlich, wie viel Prozent der Einkommensempfänger wie viel Prozent des Volkseinko</w:t>
      </w:r>
      <w:r w:rsidRPr="003D3B36">
        <w:rPr>
          <w:rFonts w:ascii="Arial" w:hAnsi="Arial"/>
          <w:iCs/>
          <w:sz w:val="20"/>
          <w:lang w:eastAsia="de-CH"/>
        </w:rPr>
        <w:t>m</w:t>
      </w:r>
      <w:r w:rsidRPr="003D3B36">
        <w:rPr>
          <w:rFonts w:ascii="Arial" w:hAnsi="Arial"/>
          <w:iCs/>
          <w:sz w:val="20"/>
          <w:lang w:eastAsia="de-CH"/>
        </w:rPr>
        <w:t xml:space="preserve">mens verdienen. </w:t>
      </w:r>
    </w:p>
    <w:p w:rsidR="00973D80" w:rsidRPr="003D3B36" w:rsidRDefault="00973D80" w:rsidP="008F091F">
      <w:pPr>
        <w:rPr>
          <w:rFonts w:ascii="Arial" w:hAnsi="Arial"/>
          <w:iCs/>
          <w:sz w:val="20"/>
          <w:lang w:eastAsia="de-CH"/>
        </w:rPr>
      </w:pPr>
    </w:p>
    <w:p w:rsidR="00735C9D" w:rsidRDefault="00735C9D" w:rsidP="00735C9D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Aufgabe 1</w:t>
      </w:r>
    </w:p>
    <w:p w:rsidR="008F091F" w:rsidRDefault="008F091F" w:rsidP="00735C9D">
      <w:pPr>
        <w:rPr>
          <w:rFonts w:ascii="Arial" w:hAnsi="Arial"/>
          <w:sz w:val="20"/>
        </w:rPr>
      </w:pPr>
      <w:r w:rsidRPr="00735C9D">
        <w:rPr>
          <w:rFonts w:ascii="Arial" w:hAnsi="Arial"/>
          <w:sz w:val="20"/>
        </w:rPr>
        <w:t>Ein Betrieb mit total 20 Angestellten zahlt folgende Monatslöhne:</w:t>
      </w:r>
    </w:p>
    <w:p w:rsidR="00735C9D" w:rsidRDefault="00735C9D" w:rsidP="00735C9D">
      <w:pPr>
        <w:rPr>
          <w:rFonts w:ascii="Arial" w:hAnsi="Arial"/>
          <w:sz w:val="20"/>
        </w:rPr>
      </w:pPr>
    </w:p>
    <w:p w:rsidR="008F091F" w:rsidRDefault="008F091F" w:rsidP="008F091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5500; 6800; 3500; 6500; 9000; 6200; 4500; 800; 5000; 15000; 7200; 4000; 5800; 10000; 3200; 6000; 7000; 24000; 4300; 54</w:t>
      </w:r>
      <w:r w:rsidR="00735C9D">
        <w:rPr>
          <w:rFonts w:ascii="Arial" w:hAnsi="Arial"/>
          <w:sz w:val="20"/>
        </w:rPr>
        <w:t>00; 6600; 600;4800; 12000; 3800</w:t>
      </w:r>
    </w:p>
    <w:p w:rsidR="00735C9D" w:rsidRDefault="00735C9D" w:rsidP="008F091F">
      <w:pPr>
        <w:rPr>
          <w:rFonts w:ascii="Arial" w:hAnsi="Arial"/>
          <w:sz w:val="20"/>
        </w:rPr>
      </w:pPr>
    </w:p>
    <w:p w:rsidR="008F091F" w:rsidRPr="004C170A" w:rsidRDefault="008F091F" w:rsidP="008F091F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Trage</w:t>
      </w:r>
      <w:r w:rsidR="00735C9D">
        <w:rPr>
          <w:rFonts w:ascii="Arial" w:hAnsi="Arial"/>
          <w:sz w:val="20"/>
        </w:rPr>
        <w:t>n Sie die</w:t>
      </w:r>
      <w:r>
        <w:rPr>
          <w:rFonts w:ascii="Arial" w:hAnsi="Arial"/>
          <w:sz w:val="20"/>
        </w:rPr>
        <w:t xml:space="preserve"> Löhne in die Tab</w:t>
      </w:r>
      <w:r w:rsidR="00735C9D">
        <w:rPr>
          <w:rFonts w:ascii="Arial" w:hAnsi="Arial"/>
          <w:sz w:val="20"/>
        </w:rPr>
        <w:t>elle ein, so dass die 5 niedrigsten</w:t>
      </w:r>
      <w:r>
        <w:rPr>
          <w:rFonts w:ascii="Arial" w:hAnsi="Arial"/>
          <w:sz w:val="20"/>
        </w:rPr>
        <w:t xml:space="preserve"> in d</w:t>
      </w:r>
      <w:r w:rsidR="00735C9D">
        <w:rPr>
          <w:rFonts w:ascii="Arial" w:hAnsi="Arial"/>
          <w:sz w:val="20"/>
        </w:rPr>
        <w:t>er</w:t>
      </w:r>
      <w:r>
        <w:rPr>
          <w:rFonts w:ascii="Arial" w:hAnsi="Arial"/>
          <w:sz w:val="20"/>
        </w:rPr>
        <w:t xml:space="preserve"> Spalte</w:t>
      </w:r>
      <w:r w:rsidR="00735C9D">
        <w:rPr>
          <w:rFonts w:ascii="Arial" w:hAnsi="Arial"/>
          <w:sz w:val="20"/>
        </w:rPr>
        <w:t xml:space="preserve"> </w:t>
      </w:r>
      <w:r w:rsidR="004272B9">
        <w:rPr>
          <w:rFonts w:ascii="Arial" w:hAnsi="Arial"/>
          <w:sz w:val="20"/>
        </w:rPr>
        <w:t>«</w:t>
      </w:r>
      <w:r>
        <w:rPr>
          <w:rFonts w:ascii="Arial" w:hAnsi="Arial"/>
          <w:sz w:val="20"/>
        </w:rPr>
        <w:t>20%</w:t>
      </w:r>
      <w:r w:rsidR="004272B9">
        <w:rPr>
          <w:rFonts w:ascii="Arial" w:hAnsi="Arial"/>
          <w:sz w:val="20"/>
        </w:rPr>
        <w:t>»</w:t>
      </w:r>
      <w:r>
        <w:rPr>
          <w:rFonts w:ascii="Arial" w:hAnsi="Arial"/>
          <w:sz w:val="20"/>
        </w:rPr>
        <w:t xml:space="preserve"> </w:t>
      </w:r>
      <w:r w:rsidR="00735C9D">
        <w:rPr>
          <w:rFonts w:ascii="Arial" w:hAnsi="Arial"/>
          <w:sz w:val="20"/>
        </w:rPr>
        <w:t>st</w:t>
      </w:r>
      <w:r w:rsidR="00735C9D">
        <w:rPr>
          <w:rFonts w:ascii="Arial" w:hAnsi="Arial"/>
          <w:sz w:val="20"/>
        </w:rPr>
        <w:t>e</w:t>
      </w:r>
      <w:r w:rsidR="00735C9D">
        <w:rPr>
          <w:rFonts w:ascii="Arial" w:hAnsi="Arial"/>
          <w:sz w:val="20"/>
        </w:rPr>
        <w:t>hen</w:t>
      </w:r>
      <w:r>
        <w:rPr>
          <w:rFonts w:ascii="Arial" w:hAnsi="Arial"/>
          <w:sz w:val="20"/>
        </w:rPr>
        <w:t>, die nächsten 5 Löhne folgen in</w:t>
      </w:r>
      <w:r w:rsidR="00735C9D">
        <w:rPr>
          <w:rFonts w:ascii="Arial" w:hAnsi="Arial"/>
          <w:sz w:val="20"/>
        </w:rPr>
        <w:t xml:space="preserve"> der Spalte</w:t>
      </w:r>
      <w:r>
        <w:rPr>
          <w:rFonts w:ascii="Arial" w:hAnsi="Arial"/>
          <w:sz w:val="20"/>
        </w:rPr>
        <w:t xml:space="preserve"> </w:t>
      </w:r>
      <w:r w:rsidR="004272B9">
        <w:rPr>
          <w:rFonts w:ascii="Arial" w:hAnsi="Arial"/>
          <w:sz w:val="20"/>
        </w:rPr>
        <w:t>«</w:t>
      </w:r>
      <w:r>
        <w:rPr>
          <w:rFonts w:ascii="Arial" w:hAnsi="Arial"/>
          <w:sz w:val="20"/>
        </w:rPr>
        <w:t>40%</w:t>
      </w:r>
      <w:r w:rsidR="004272B9">
        <w:rPr>
          <w:rFonts w:ascii="Arial" w:hAnsi="Arial"/>
          <w:sz w:val="20"/>
        </w:rPr>
        <w:t>» etc. D</w:t>
      </w:r>
      <w:r w:rsidRPr="004C170A">
        <w:rPr>
          <w:rFonts w:ascii="Arial" w:hAnsi="Arial"/>
          <w:sz w:val="20"/>
        </w:rPr>
        <w:t xml:space="preserve">ie 5 </w:t>
      </w:r>
      <w:r w:rsidR="00735C9D">
        <w:rPr>
          <w:rFonts w:ascii="Arial" w:hAnsi="Arial"/>
          <w:sz w:val="20"/>
        </w:rPr>
        <w:t xml:space="preserve">höchsten </w:t>
      </w:r>
      <w:r w:rsidRPr="004C170A">
        <w:rPr>
          <w:rFonts w:ascii="Arial" w:hAnsi="Arial"/>
          <w:sz w:val="20"/>
        </w:rPr>
        <w:t xml:space="preserve">folgen am Schluss in der Spalte </w:t>
      </w:r>
      <w:r w:rsidR="004272B9">
        <w:rPr>
          <w:rFonts w:ascii="Arial" w:hAnsi="Arial"/>
          <w:sz w:val="20"/>
        </w:rPr>
        <w:t>«</w:t>
      </w:r>
      <w:r w:rsidRPr="004C170A">
        <w:rPr>
          <w:rFonts w:ascii="Arial" w:hAnsi="Arial"/>
          <w:sz w:val="20"/>
        </w:rPr>
        <w:t>100%</w:t>
      </w:r>
      <w:r w:rsidR="004272B9">
        <w:rPr>
          <w:rFonts w:ascii="Arial" w:hAnsi="Arial"/>
          <w:sz w:val="20"/>
        </w:rPr>
        <w:t>»</w:t>
      </w:r>
      <w:r w:rsidRPr="004C170A">
        <w:rPr>
          <w:rFonts w:ascii="Arial" w:hAnsi="Arial"/>
          <w:sz w:val="20"/>
        </w:rPr>
        <w:t>.</w:t>
      </w:r>
    </w:p>
    <w:p w:rsidR="008F091F" w:rsidRDefault="008F091F" w:rsidP="008F091F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Zähle</w:t>
      </w:r>
      <w:r w:rsidR="004272B9">
        <w:rPr>
          <w:rFonts w:ascii="Arial" w:hAnsi="Arial"/>
          <w:sz w:val="20"/>
        </w:rPr>
        <w:t>n Sie</w:t>
      </w:r>
      <w:r w:rsidR="00C519AB">
        <w:rPr>
          <w:rFonts w:ascii="Arial" w:hAnsi="Arial"/>
          <w:sz w:val="20"/>
        </w:rPr>
        <w:t xml:space="preserve"> die</w:t>
      </w:r>
      <w:r>
        <w:rPr>
          <w:rFonts w:ascii="Arial" w:hAnsi="Arial"/>
          <w:sz w:val="20"/>
        </w:rPr>
        <w:t xml:space="preserve"> Löhne der </w:t>
      </w:r>
      <w:r w:rsidR="00B61AF8">
        <w:rPr>
          <w:rFonts w:ascii="Arial" w:hAnsi="Arial"/>
          <w:sz w:val="20"/>
        </w:rPr>
        <w:t xml:space="preserve">jeweiligen </w:t>
      </w:r>
      <w:r>
        <w:rPr>
          <w:rFonts w:ascii="Arial" w:hAnsi="Arial"/>
          <w:sz w:val="20"/>
        </w:rPr>
        <w:t>Spalte</w:t>
      </w:r>
      <w:r w:rsidR="00C519AB"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 xml:space="preserve"> zusammen </w:t>
      </w:r>
      <w:r w:rsidR="004272B9">
        <w:rPr>
          <w:rFonts w:ascii="Arial" w:hAnsi="Arial"/>
          <w:sz w:val="20"/>
        </w:rPr>
        <w:t>und tragen Sie diese im Feld «Total» ein.</w:t>
      </w:r>
    </w:p>
    <w:p w:rsidR="008F091F" w:rsidRDefault="008F091F" w:rsidP="008F091F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 der Tabelle rechts </w:t>
      </w:r>
      <w:r w:rsidR="004272B9">
        <w:rPr>
          <w:rFonts w:ascii="Arial" w:hAnsi="Arial"/>
          <w:sz w:val="20"/>
        </w:rPr>
        <w:t>addieren Sie</w:t>
      </w:r>
      <w:r>
        <w:rPr>
          <w:rFonts w:ascii="Arial" w:hAnsi="Arial"/>
          <w:sz w:val="20"/>
        </w:rPr>
        <w:t xml:space="preserve"> die Totale und berechne</w:t>
      </w:r>
      <w:r w:rsidR="004272B9"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, wie viele % des gesamten Ei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kommens diese Gruppe verdient.</w:t>
      </w:r>
    </w:p>
    <w:p w:rsidR="008F091F" w:rsidRDefault="008F091F" w:rsidP="008F091F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Diese Prozentzahl </w:t>
      </w:r>
      <w:r w:rsidR="004272B9">
        <w:rPr>
          <w:rFonts w:ascii="Arial" w:hAnsi="Arial"/>
          <w:sz w:val="20"/>
        </w:rPr>
        <w:t xml:space="preserve">übertragen Sie in das Diagramm und verbinden </w:t>
      </w:r>
      <w:r>
        <w:rPr>
          <w:rFonts w:ascii="Arial" w:hAnsi="Arial"/>
          <w:sz w:val="20"/>
        </w:rPr>
        <w:t>die Punkte.</w:t>
      </w:r>
    </w:p>
    <w:p w:rsidR="00B61AF8" w:rsidRPr="00663B50" w:rsidRDefault="00B61AF8" w:rsidP="008F091F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Erstellen Sie eine Kurve mit den Daten der Einkommensverteilung in der Schweiz im zweiten Diagramm.</w:t>
      </w:r>
    </w:p>
    <w:p w:rsidR="008F091F" w:rsidRDefault="008F091F" w:rsidP="008F091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83"/>
        <w:gridCol w:w="1084"/>
        <w:gridCol w:w="1084"/>
        <w:gridCol w:w="1084"/>
        <w:gridCol w:w="1084"/>
        <w:gridCol w:w="275"/>
        <w:gridCol w:w="1339"/>
        <w:gridCol w:w="1172"/>
        <w:gridCol w:w="1081"/>
      </w:tblGrid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20%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40%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60%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80%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100%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  <w:vMerge w:val="restart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2" w:type="dxa"/>
            <w:vMerge w:val="restart"/>
          </w:tcPr>
          <w:p w:rsidR="00CD26DC" w:rsidRPr="00B61AF8" w:rsidRDefault="00CD26DC" w:rsidP="00CD26DC">
            <w:pPr>
              <w:spacing w:before="120" w:after="120"/>
              <w:contextualSpacing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8F091F" w:rsidRPr="00B61AF8" w:rsidRDefault="008F091F" w:rsidP="00C519AB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Kumuliertes</w:t>
            </w:r>
          </w:p>
          <w:p w:rsidR="008F091F" w:rsidRPr="00B61AF8" w:rsidRDefault="008F091F" w:rsidP="00B61AF8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081" w:type="dxa"/>
            <w:vMerge w:val="restart"/>
            <w:shd w:val="clear" w:color="auto" w:fill="F2F2F2" w:themeFill="background1" w:themeFillShade="F2"/>
          </w:tcPr>
          <w:p w:rsidR="00CD26DC" w:rsidRPr="00B61AF8" w:rsidRDefault="00CD26DC" w:rsidP="00CD26DC">
            <w:pPr>
              <w:spacing w:before="120" w:after="120"/>
              <w:contextualSpacing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CD26DC" w:rsidRPr="00B61AF8" w:rsidRDefault="008F091F" w:rsidP="00B61AF8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Diese % in</w:t>
            </w:r>
          </w:p>
          <w:p w:rsidR="008F091F" w:rsidRPr="00B61AF8" w:rsidRDefault="008F091F" w:rsidP="00CD26DC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Diagramm eintragen</w:t>
            </w:r>
          </w:p>
        </w:tc>
      </w:tr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  <w:vMerge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1" w:type="dxa"/>
            <w:vMerge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</w:tr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</w:t>
            </w:r>
          </w:p>
        </w:tc>
        <w:tc>
          <w:tcPr>
            <w:tcW w:w="1172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 xml:space="preserve">=         </w:t>
            </w:r>
            <w:r w:rsidRPr="00B61AF8">
              <w:rPr>
                <w:rFonts w:ascii="Arial" w:hAnsi="Arial"/>
                <w:color w:val="FF0000"/>
                <w:sz w:val="18"/>
                <w:szCs w:val="18"/>
              </w:rPr>
              <w:t xml:space="preserve">     </w:t>
            </w:r>
            <w:r w:rsidRPr="00B61AF8"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</w:t>
            </w:r>
          </w:p>
        </w:tc>
        <w:tc>
          <w:tcPr>
            <w:tcW w:w="1172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 xml:space="preserve">=       </w:t>
            </w:r>
            <w:r w:rsidRPr="00B61AF8">
              <w:rPr>
                <w:rFonts w:ascii="Arial" w:hAnsi="Arial"/>
                <w:color w:val="FF0000"/>
                <w:sz w:val="18"/>
                <w:szCs w:val="18"/>
              </w:rPr>
              <w:t xml:space="preserve">       </w:t>
            </w:r>
            <w:r w:rsidRPr="00B61AF8"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A+B+C</w:t>
            </w:r>
          </w:p>
        </w:tc>
        <w:tc>
          <w:tcPr>
            <w:tcW w:w="1172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 xml:space="preserve">=       </w:t>
            </w:r>
            <w:r w:rsidRPr="00B61AF8">
              <w:rPr>
                <w:rFonts w:ascii="Arial" w:hAnsi="Arial"/>
                <w:color w:val="FF0000"/>
                <w:sz w:val="18"/>
                <w:szCs w:val="18"/>
              </w:rPr>
              <w:t xml:space="preserve">       </w:t>
            </w:r>
            <w:r w:rsidRPr="00B61AF8"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A+B+C+D</w:t>
            </w:r>
          </w:p>
        </w:tc>
        <w:tc>
          <w:tcPr>
            <w:tcW w:w="1172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=              %</w:t>
            </w:r>
          </w:p>
        </w:tc>
      </w:tr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 A</w:t>
            </w:r>
          </w:p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 B</w:t>
            </w:r>
          </w:p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8F091F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 C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 D</w:t>
            </w:r>
          </w:p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 E</w:t>
            </w:r>
          </w:p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A+B+C+D+E</w:t>
            </w:r>
          </w:p>
        </w:tc>
        <w:tc>
          <w:tcPr>
            <w:tcW w:w="1172" w:type="dxa"/>
          </w:tcPr>
          <w:p w:rsidR="008F091F" w:rsidRPr="00B61AF8" w:rsidRDefault="008F091F" w:rsidP="00BD5780">
            <w:pPr>
              <w:spacing w:before="120" w:after="120"/>
              <w:jc w:val="right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=        100%</w:t>
            </w:r>
          </w:p>
        </w:tc>
      </w:tr>
    </w:tbl>
    <w:p w:rsidR="00B61AF8" w:rsidRDefault="00B61AF8" w:rsidP="008F091F">
      <w:pPr>
        <w:rPr>
          <w:rFonts w:ascii="Arial" w:hAnsi="Arial"/>
          <w:sz w:val="20"/>
        </w:rPr>
      </w:pPr>
    </w:p>
    <w:p w:rsidR="00B61AF8" w:rsidRDefault="00B61AF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8F091F" w:rsidRDefault="008F091F" w:rsidP="008F091F">
      <w:pPr>
        <w:rPr>
          <w:rFonts w:ascii="Arial" w:hAnsi="Arial"/>
          <w:sz w:val="20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64C68" wp14:editId="7D4E20F9">
                <wp:simplePos x="0" y="0"/>
                <wp:positionH relativeFrom="column">
                  <wp:posOffset>-188595</wp:posOffset>
                </wp:positionH>
                <wp:positionV relativeFrom="paragraph">
                  <wp:posOffset>120489</wp:posOffset>
                </wp:positionV>
                <wp:extent cx="1392555" cy="244475"/>
                <wp:effectExtent l="0" t="0" r="0" b="31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2E3168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E316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Einkommen in Prozenten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4.85pt;margin-top:9.5pt;width:109.6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" fillcolor="white [3201]" stroked="f" strokeweight=".5pt">
                <v:textbox>
                  <w:txbxContent>
                    <w:p w:rsidR="008F091F" w:rsidRPr="002E3168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E3168">
                        <w:rPr>
                          <w:rFonts w:ascii="Arial" w:hAnsi="Arial"/>
                          <w:sz w:val="16"/>
                          <w:szCs w:val="16"/>
                        </w:rPr>
                        <w:t>Einkommen in Prozenten</w:t>
                      </w:r>
                    </w:p>
                  </w:txbxContent>
                </v:textbox>
              </v:shape>
            </w:pict>
          </mc:Fallback>
        </mc:AlternateContent>
      </w:r>
    </w:p>
    <w:p w:rsidR="008F091F" w:rsidRPr="00F21DBE" w:rsidRDefault="008F091F" w:rsidP="00332EC8">
      <w:pPr>
        <w:tabs>
          <w:tab w:val="left" w:pos="5529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</w:t>
      </w:r>
    </w:p>
    <w:p w:rsidR="008F091F" w:rsidRDefault="008F091F" w:rsidP="008F091F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7314E" wp14:editId="6D3B6B8E">
                <wp:simplePos x="0" y="0"/>
                <wp:positionH relativeFrom="column">
                  <wp:posOffset>151621</wp:posOffset>
                </wp:positionH>
                <wp:positionV relativeFrom="paragraph">
                  <wp:posOffset>60936</wp:posOffset>
                </wp:positionV>
                <wp:extent cx="361950" cy="276225"/>
                <wp:effectExtent l="0" t="0" r="0" b="9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2" o:spid="_x0000_s1027" type="#_x0000_t202" style="position:absolute;margin-left:11.95pt;margin-top:4.8pt;width:28.5pt;height:2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" fillcolor="white [3201]" stroked="f" strokeweight=".5pt">
                <v:textbox>
                  <w:txbxContent>
                    <w:p w:rsidR="008F091F" w:rsidRPr="001E31E7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975" w:type="dxa"/>
        <w:tblBorders>
          <w:top w:val="single" w:sz="4" w:space="0" w:color="D9D9D9" w:themeColor="background1" w:themeShade="D9"/>
          <w:left w:val="single" w:sz="4" w:space="0" w:color="000000" w:themeColor="text1"/>
          <w:bottom w:val="single" w:sz="4" w:space="0" w:color="000000" w:themeColor="text1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61855C" wp14:editId="6645C64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95730</wp:posOffset>
                      </wp:positionV>
                      <wp:extent cx="232410" cy="276225"/>
                      <wp:effectExtent l="0" t="0" r="0" b="9525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091F" w:rsidRPr="001E31E7" w:rsidRDefault="008F091F" w:rsidP="008F091F">
                                  <w:pPr>
                                    <w:ind w:left="-113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" o:spid="_x0000_s1028" type="#_x0000_t202" style="position:absolute;margin-left:-26.65pt;margin-top:7.55pt;width:18.3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" fillcolor="white [3201]" stroked="f" strokeweight=".5pt">
                      <v:textbox>
                        <w:txbxContent>
                          <w:p w:rsidR="008F091F" w:rsidRPr="001E31E7" w:rsidRDefault="008F091F" w:rsidP="008F091F">
                            <w:pPr>
                              <w:ind w:left="-113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</w:t>
            </w:r>
          </w:p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D38F6C" wp14:editId="5831D39C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113246</wp:posOffset>
                      </wp:positionV>
                      <wp:extent cx="318770" cy="276225"/>
                      <wp:effectExtent l="0" t="0" r="5080" b="9525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091F" w:rsidRPr="001E31E7" w:rsidRDefault="008F091F" w:rsidP="008F091F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9" o:spid="_x0000_s1029" type="#_x0000_t202" style="position:absolute;margin-left:-32.65pt;margin-top:8.9pt;width:25.1pt;height:2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" fillcolor="white [3201]" stroked="f" strokeweight=".5pt">
                      <v:textbo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8FFC6A" wp14:editId="50D321D5">
                      <wp:simplePos x="0" y="0"/>
                      <wp:positionH relativeFrom="column">
                        <wp:posOffset>-410366</wp:posOffset>
                      </wp:positionH>
                      <wp:positionV relativeFrom="paragraph">
                        <wp:posOffset>111604</wp:posOffset>
                      </wp:positionV>
                      <wp:extent cx="304800" cy="276225"/>
                      <wp:effectExtent l="0" t="0" r="0" b="9525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091F" w:rsidRPr="001E31E7" w:rsidRDefault="008F091F" w:rsidP="008F091F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20" o:spid="_x0000_s1030" type="#_x0000_t202" style="position:absolute;margin-left:-32.3pt;margin-top:8.8pt;width:24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" fillcolor="white [3201]" stroked="f" strokeweight=".5pt">
                      <v:textbo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C5D27A" wp14:editId="162873F4">
                      <wp:simplePos x="0" y="0"/>
                      <wp:positionH relativeFrom="column">
                        <wp:posOffset>-416560</wp:posOffset>
                      </wp:positionH>
                      <wp:positionV relativeFrom="paragraph">
                        <wp:posOffset>93452</wp:posOffset>
                      </wp:positionV>
                      <wp:extent cx="310515" cy="276225"/>
                      <wp:effectExtent l="0" t="0" r="0" b="9525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091F" w:rsidRPr="001E31E7" w:rsidRDefault="008F091F" w:rsidP="008F091F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21" o:spid="_x0000_s1031" type="#_x0000_t202" style="position:absolute;margin-left:-32.8pt;margin-top:7.35pt;width:24.4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" fillcolor="white [3201]" stroked="f" strokeweight=".5pt">
                      <v:textbo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</w:tr>
      <w:tr w:rsidR="008F091F" w:rsidTr="00082430">
        <w:trPr>
          <w:trHeight w:hRule="exact" w:val="340"/>
        </w:trPr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8F091F" w:rsidP="00BD5780"/>
        </w:tc>
        <w:tc>
          <w:tcPr>
            <w:tcW w:w="340" w:type="dxa"/>
          </w:tcPr>
          <w:p w:rsidR="008F091F" w:rsidRDefault="00C519AB" w:rsidP="00BD578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F5251E" wp14:editId="5F9DC2B1">
                      <wp:simplePos x="0" y="0"/>
                      <wp:positionH relativeFrom="column">
                        <wp:posOffset>163356</wp:posOffset>
                      </wp:positionH>
                      <wp:positionV relativeFrom="paragraph">
                        <wp:posOffset>113030</wp:posOffset>
                      </wp:positionV>
                      <wp:extent cx="1860550" cy="257175"/>
                      <wp:effectExtent l="0" t="0" r="6350" b="9525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5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091F" w:rsidRPr="00A1378E" w:rsidRDefault="008F091F" w:rsidP="008F091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Einkommensbezüger in Prozenten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6" o:spid="_x0000_s1032" type="#_x0000_t202" style="position:absolute;margin-left:12.85pt;margin-top:8.9pt;width:146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" fillcolor="white [3201]" stroked="f" strokeweight=".5pt">
                      <v:textbox>
                        <w:txbxContent>
                          <w:p w:rsidR="008F091F" w:rsidRPr="00A1378E" w:rsidRDefault="008F091F" w:rsidP="008F09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Einkommensbezüger in Prozenten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D26DC" w:rsidRDefault="00CD26DC" w:rsidP="00633157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3D906" wp14:editId="029963A5">
                <wp:simplePos x="0" y="0"/>
                <wp:positionH relativeFrom="column">
                  <wp:posOffset>821216</wp:posOffset>
                </wp:positionH>
                <wp:positionV relativeFrom="paragraph">
                  <wp:posOffset>106045</wp:posOffset>
                </wp:positionV>
                <wp:extent cx="408940" cy="226695"/>
                <wp:effectExtent l="0" t="0" r="0" b="190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3" type="#_x0000_t202" style="position:absolute;margin-left:64.65pt;margin-top:8.35pt;width:32.2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8F091F" w:rsidRPr="001E31E7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067B7" wp14:editId="2BE7A8DB">
                <wp:simplePos x="0" y="0"/>
                <wp:positionH relativeFrom="column">
                  <wp:posOffset>1257300</wp:posOffset>
                </wp:positionH>
                <wp:positionV relativeFrom="paragraph">
                  <wp:posOffset>55880</wp:posOffset>
                </wp:positionV>
                <wp:extent cx="353060" cy="276225"/>
                <wp:effectExtent l="0" t="0" r="8890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9" o:spid="_x0000_s1034" type="#_x0000_t202" style="position:absolute;margin-left:99pt;margin-top:4.4pt;width:27.8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" fillcolor="white [3201]" stroked="f" strokeweight=".5pt">
                <v:textbox style="layout-flow:vertical;mso-layout-flow-alt:bottom-to-top">
                  <w:txbxContent>
                    <w:p w:rsidR="008F091F" w:rsidRPr="001E31E7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5AE13" wp14:editId="19340AE9">
                <wp:simplePos x="0" y="0"/>
                <wp:positionH relativeFrom="column">
                  <wp:posOffset>1685451</wp:posOffset>
                </wp:positionH>
                <wp:positionV relativeFrom="paragraph">
                  <wp:posOffset>114300</wp:posOffset>
                </wp:positionV>
                <wp:extent cx="344805" cy="21780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5" type="#_x0000_t202" style="position:absolute;margin-left:132.7pt;margin-top:9pt;width:27.1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" fillcolor="white [3201]" stroked="f" strokeweight=".5pt">
                <v:textbox style="layout-flow:vertical;mso-layout-flow-alt:bottom-to-top">
                  <w:txbxContent>
                    <w:p w:rsidR="008F091F" w:rsidRPr="001E31E7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9357CB" wp14:editId="3B9C0E11">
                <wp:simplePos x="0" y="0"/>
                <wp:positionH relativeFrom="column">
                  <wp:posOffset>2127089</wp:posOffset>
                </wp:positionH>
                <wp:positionV relativeFrom="paragraph">
                  <wp:posOffset>54610</wp:posOffset>
                </wp:positionV>
                <wp:extent cx="370205" cy="276225"/>
                <wp:effectExtent l="0" t="0" r="0" b="952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1" o:spid="_x0000_s1036" type="#_x0000_t202" style="position:absolute;margin-left:167.5pt;margin-top:4.3pt;width:29.15pt;height:2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8F091F" w:rsidRPr="001E31E7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8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47DA9" wp14:editId="2EE5B448">
                <wp:simplePos x="0" y="0"/>
                <wp:positionH relativeFrom="column">
                  <wp:posOffset>2532854</wp:posOffset>
                </wp:positionH>
                <wp:positionV relativeFrom="paragraph">
                  <wp:posOffset>104775</wp:posOffset>
                </wp:positionV>
                <wp:extent cx="327025" cy="276225"/>
                <wp:effectExtent l="0" t="0" r="0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91F" w:rsidRPr="001E31E7" w:rsidRDefault="008F091F" w:rsidP="008F091F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4" o:spid="_x0000_s1037" type="#_x0000_t202" style="position:absolute;margin-left:199.45pt;margin-top:8.25pt;width:25.7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" fillcolor="white [3201]" stroked="f" strokeweight=".5pt">
                <v:textbox style="layout-flow:vertical;mso-layout-flow-alt:bottom-to-top">
                  <w:txbxContent>
                    <w:p w:rsidR="008F091F" w:rsidRPr="001E31E7" w:rsidRDefault="008F091F" w:rsidP="008F091F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B1735" w:rsidRDefault="00EB1735" w:rsidP="00713897">
      <w:pPr>
        <w:rPr>
          <w:rFonts w:ascii="Arial" w:hAnsi="Arial"/>
          <w:sz w:val="20"/>
        </w:rPr>
      </w:pPr>
    </w:p>
    <w:p w:rsidR="00B61AF8" w:rsidRDefault="00B61AF8" w:rsidP="00713897">
      <w:pPr>
        <w:rPr>
          <w:rFonts w:ascii="Arial" w:hAnsi="Arial"/>
          <w:sz w:val="20"/>
        </w:rPr>
      </w:pPr>
    </w:p>
    <w:p w:rsidR="00B61AF8" w:rsidRDefault="00B61AF8" w:rsidP="00713897">
      <w:pPr>
        <w:rPr>
          <w:rFonts w:ascii="Arial" w:hAnsi="Arial"/>
          <w:sz w:val="20"/>
        </w:rPr>
      </w:pPr>
    </w:p>
    <w:p w:rsidR="00B61AF8" w:rsidRDefault="00B61AF8" w:rsidP="00B61AF8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9EC0EA" wp14:editId="125B8E4D">
                <wp:simplePos x="0" y="0"/>
                <wp:positionH relativeFrom="column">
                  <wp:posOffset>-190500</wp:posOffset>
                </wp:positionH>
                <wp:positionV relativeFrom="paragraph">
                  <wp:posOffset>62069</wp:posOffset>
                </wp:positionV>
                <wp:extent cx="1392555" cy="244475"/>
                <wp:effectExtent l="0" t="0" r="0" b="3175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2E3168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E316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Einkommen in Prozenten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4" o:spid="_x0000_s1038" type="#_x0000_t202" style="position:absolute;margin-left:-15pt;margin-top:4.9pt;width:109.65pt;height:1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" fillcolor="white [3201]" stroked="f" strokeweight=".5pt">
                <v:textbox>
                  <w:txbxContent>
                    <w:p w:rsidR="00B61AF8" w:rsidRPr="002E3168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E3168">
                        <w:rPr>
                          <w:rFonts w:ascii="Arial" w:hAnsi="Arial"/>
                          <w:sz w:val="16"/>
                          <w:szCs w:val="16"/>
                        </w:rPr>
                        <w:t>Einkommen in Prozenten</w:t>
                      </w:r>
                    </w:p>
                  </w:txbxContent>
                </v:textbox>
              </v:shape>
            </w:pict>
          </mc:Fallback>
        </mc:AlternateContent>
      </w:r>
    </w:p>
    <w:p w:rsidR="00B61AF8" w:rsidRPr="00F21DBE" w:rsidRDefault="00B61AF8" w:rsidP="00B61AF8">
      <w:pPr>
        <w:tabs>
          <w:tab w:val="left" w:pos="5529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</w:t>
      </w:r>
    </w:p>
    <w:p w:rsidR="00B61AF8" w:rsidRDefault="00B61AF8" w:rsidP="00B61AF8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68DA4" wp14:editId="25D4920A">
                <wp:simplePos x="0" y="0"/>
                <wp:positionH relativeFrom="column">
                  <wp:posOffset>151621</wp:posOffset>
                </wp:positionH>
                <wp:positionV relativeFrom="paragraph">
                  <wp:posOffset>60936</wp:posOffset>
                </wp:positionV>
                <wp:extent cx="361950" cy="276225"/>
                <wp:effectExtent l="0" t="0" r="0" b="952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3" o:spid="_x0000_s1039" type="#_x0000_t202" style="position:absolute;margin-left:11.95pt;margin-top:4.8pt;width:28.5pt;height:21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" fillcolor="white [3201]" stroked="f" strokeweight=".5pt">
                <v:textbox>
                  <w:txbxContent>
                    <w:p w:rsidR="00B61AF8" w:rsidRPr="001E31E7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975" w:type="dxa"/>
        <w:tblBorders>
          <w:top w:val="single" w:sz="4" w:space="0" w:color="D9D9D9" w:themeColor="background1" w:themeShade="D9"/>
          <w:left w:val="single" w:sz="4" w:space="0" w:color="000000" w:themeColor="text1"/>
          <w:bottom w:val="single" w:sz="4" w:space="0" w:color="000000" w:themeColor="text1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F12096" wp14:editId="107C1E98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95730</wp:posOffset>
                      </wp:positionV>
                      <wp:extent cx="232410" cy="276225"/>
                      <wp:effectExtent l="0" t="0" r="0" b="9525"/>
                      <wp:wrapNone/>
                      <wp:docPr id="34" name="Textfeld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1AF8" w:rsidRPr="001E31E7" w:rsidRDefault="00B61AF8" w:rsidP="00B61AF8">
                                  <w:pPr>
                                    <w:ind w:left="-113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4" o:spid="_x0000_s1040" type="#_x0000_t202" style="position:absolute;margin-left:-26.65pt;margin-top:7.55pt;width:18.3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" fillcolor="white [3201]" stroked="f" strokeweight=".5pt">
                      <v:textbox>
                        <w:txbxContent>
                          <w:p w:rsidR="00B61AF8" w:rsidRPr="001E31E7" w:rsidRDefault="00B61AF8" w:rsidP="00B61AF8">
                            <w:pPr>
                              <w:ind w:left="-113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</w:t>
            </w:r>
          </w:p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AE69B1" wp14:editId="32194ED1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113246</wp:posOffset>
                      </wp:positionV>
                      <wp:extent cx="318770" cy="276225"/>
                      <wp:effectExtent l="0" t="0" r="5080" b="9525"/>
                      <wp:wrapNone/>
                      <wp:docPr id="35" name="Textfeld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1AF8" w:rsidRPr="001E31E7" w:rsidRDefault="00B61AF8" w:rsidP="00B61AF8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35" o:spid="_x0000_s1041" type="#_x0000_t202" style="position:absolute;margin-left:-32.65pt;margin-top:8.9pt;width:25.1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" fillcolor="white [3201]" stroked="f" strokeweight=".5pt">
                      <v:textbo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F18584" wp14:editId="3F9BC769">
                      <wp:simplePos x="0" y="0"/>
                      <wp:positionH relativeFrom="column">
                        <wp:posOffset>-410366</wp:posOffset>
                      </wp:positionH>
                      <wp:positionV relativeFrom="paragraph">
                        <wp:posOffset>111604</wp:posOffset>
                      </wp:positionV>
                      <wp:extent cx="304800" cy="276225"/>
                      <wp:effectExtent l="0" t="0" r="0" b="9525"/>
                      <wp:wrapNone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1AF8" w:rsidRPr="001E31E7" w:rsidRDefault="00B61AF8" w:rsidP="00B61AF8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36" o:spid="_x0000_s1042" type="#_x0000_t202" style="position:absolute;margin-left:-32.3pt;margin-top:8.8pt;width:24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" fillcolor="white [3201]" stroked="f" strokeweight=".5pt">
                      <v:textbo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63DD24C" wp14:editId="1CB98E92">
                      <wp:simplePos x="0" y="0"/>
                      <wp:positionH relativeFrom="column">
                        <wp:posOffset>-416560</wp:posOffset>
                      </wp:positionH>
                      <wp:positionV relativeFrom="paragraph">
                        <wp:posOffset>93452</wp:posOffset>
                      </wp:positionV>
                      <wp:extent cx="310515" cy="276225"/>
                      <wp:effectExtent l="0" t="0" r="0" b="9525"/>
                      <wp:wrapNone/>
                      <wp:docPr id="37" name="Textfeld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1AF8" w:rsidRPr="001E31E7" w:rsidRDefault="00B61AF8" w:rsidP="00B61AF8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37" o:spid="_x0000_s1043" type="#_x0000_t202" style="position:absolute;margin-left:-32.8pt;margin-top:7.35pt;width:24.45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" fillcolor="white [3201]" stroked="f" strokeweight=".5pt">
                      <v:textbo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</w:tr>
      <w:tr w:rsidR="00B61AF8" w:rsidTr="00875DCA">
        <w:trPr>
          <w:trHeight w:hRule="exact" w:val="340"/>
        </w:trPr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/>
        </w:tc>
        <w:tc>
          <w:tcPr>
            <w:tcW w:w="340" w:type="dxa"/>
          </w:tcPr>
          <w:p w:rsidR="00B61AF8" w:rsidRDefault="00B61AF8" w:rsidP="00403D0F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59F2C2B" wp14:editId="166E18C8">
                      <wp:simplePos x="0" y="0"/>
                      <wp:positionH relativeFrom="column">
                        <wp:posOffset>163356</wp:posOffset>
                      </wp:positionH>
                      <wp:positionV relativeFrom="paragraph">
                        <wp:posOffset>113030</wp:posOffset>
                      </wp:positionV>
                      <wp:extent cx="1860550" cy="257175"/>
                      <wp:effectExtent l="0" t="0" r="6350" b="9525"/>
                      <wp:wrapNone/>
                      <wp:docPr id="38" name="Textfeld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5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1AF8" w:rsidRPr="00A1378E" w:rsidRDefault="00B61AF8" w:rsidP="00B61A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Einkommensbezüger in Prozenten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8" o:spid="_x0000_s1044" type="#_x0000_t202" style="position:absolute;margin-left:12.85pt;margin-top:8.9pt;width:146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" fillcolor="white [3201]" stroked="f" strokeweight=".5pt">
                      <v:textbox>
                        <w:txbxContent>
                          <w:p w:rsidR="00B61AF8" w:rsidRPr="00A1378E" w:rsidRDefault="00B61AF8" w:rsidP="00B61A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Einkommensbezüger in Prozenten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61AF8" w:rsidRDefault="00B61AF8" w:rsidP="00B61AF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25BB85" wp14:editId="1C97AD44">
                <wp:simplePos x="0" y="0"/>
                <wp:positionH relativeFrom="column">
                  <wp:posOffset>821216</wp:posOffset>
                </wp:positionH>
                <wp:positionV relativeFrom="paragraph">
                  <wp:posOffset>106045</wp:posOffset>
                </wp:positionV>
                <wp:extent cx="408940" cy="226695"/>
                <wp:effectExtent l="0" t="0" r="0" b="1905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45" type="#_x0000_t202" style="position:absolute;margin-left:64.65pt;margin-top:8.35pt;width:32.2pt;height:1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B61AF8" w:rsidRPr="001E31E7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DEDC47" wp14:editId="5DB549B6">
                <wp:simplePos x="0" y="0"/>
                <wp:positionH relativeFrom="column">
                  <wp:posOffset>1257300</wp:posOffset>
                </wp:positionH>
                <wp:positionV relativeFrom="paragraph">
                  <wp:posOffset>55880</wp:posOffset>
                </wp:positionV>
                <wp:extent cx="353060" cy="276225"/>
                <wp:effectExtent l="0" t="0" r="8890" b="9525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40" o:spid="_x0000_s1046" type="#_x0000_t202" style="position:absolute;margin-left:99pt;margin-top:4.4pt;width:27.8pt;height:21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" fillcolor="white [3201]" stroked="f" strokeweight=".5pt">
                <v:textbox style="layout-flow:vertical;mso-layout-flow-alt:bottom-to-top">
                  <w:txbxContent>
                    <w:p w:rsidR="00B61AF8" w:rsidRPr="001E31E7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D9B49F" wp14:editId="50F2F8A6">
                <wp:simplePos x="0" y="0"/>
                <wp:positionH relativeFrom="column">
                  <wp:posOffset>1685451</wp:posOffset>
                </wp:positionH>
                <wp:positionV relativeFrom="paragraph">
                  <wp:posOffset>114300</wp:posOffset>
                </wp:positionV>
                <wp:extent cx="344805" cy="217805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47" type="#_x0000_t202" style="position:absolute;margin-left:132.7pt;margin-top:9pt;width:27.15pt;height:1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B61AF8" w:rsidRPr="001E31E7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9DDB0" wp14:editId="0AFA5333">
                <wp:simplePos x="0" y="0"/>
                <wp:positionH relativeFrom="column">
                  <wp:posOffset>2127089</wp:posOffset>
                </wp:positionH>
                <wp:positionV relativeFrom="paragraph">
                  <wp:posOffset>54610</wp:posOffset>
                </wp:positionV>
                <wp:extent cx="370205" cy="276225"/>
                <wp:effectExtent l="0" t="0" r="0" b="952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42" o:spid="_x0000_s1048" type="#_x0000_t202" style="position:absolute;margin-left:167.5pt;margin-top:4.3pt;width:29.15pt;height:21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" fillcolor="white [3201]" stroked="f" strokeweight=".5pt">
                <v:textbox style="layout-flow:vertical;mso-layout-flow-alt:bottom-to-top">
                  <w:txbxContent>
                    <w:p w:rsidR="00B61AF8" w:rsidRPr="001E31E7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8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569016" wp14:editId="53E27D8C">
                <wp:simplePos x="0" y="0"/>
                <wp:positionH relativeFrom="column">
                  <wp:posOffset>2532854</wp:posOffset>
                </wp:positionH>
                <wp:positionV relativeFrom="paragraph">
                  <wp:posOffset>104775</wp:posOffset>
                </wp:positionV>
                <wp:extent cx="327025" cy="276225"/>
                <wp:effectExtent l="0" t="0" r="0" b="9525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F8" w:rsidRPr="001E31E7" w:rsidRDefault="00B61AF8" w:rsidP="00B61AF8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43" o:spid="_x0000_s1049" type="#_x0000_t202" style="position:absolute;margin-left:199.45pt;margin-top:8.25pt;width:25.75pt;height:2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" fillcolor="white [3201]" stroked="f" strokeweight=".5pt">
                <v:textbox style="layout-flow:vertical;mso-layout-flow-alt:bottom-to-top">
                  <w:txbxContent>
                    <w:p w:rsidR="00B61AF8" w:rsidRPr="001E31E7" w:rsidRDefault="00B61AF8" w:rsidP="00B61AF8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61AF8" w:rsidRDefault="00B61AF8" w:rsidP="00B61AF8">
      <w:pPr>
        <w:rPr>
          <w:rFonts w:ascii="Arial" w:hAnsi="Arial"/>
          <w:sz w:val="20"/>
        </w:rPr>
      </w:pPr>
    </w:p>
    <w:p w:rsidR="00B61AF8" w:rsidRDefault="00B61AF8" w:rsidP="00B61AF8">
      <w:pPr>
        <w:rPr>
          <w:rFonts w:ascii="Arial" w:hAnsi="Arial"/>
          <w:sz w:val="20"/>
        </w:rPr>
      </w:pPr>
    </w:p>
    <w:p w:rsidR="00B61AF8" w:rsidRDefault="00B61AF8" w:rsidP="00B61AF8">
      <w:pPr>
        <w:rPr>
          <w:rFonts w:ascii="Arial" w:hAnsi="Arial"/>
          <w:sz w:val="20"/>
        </w:rPr>
      </w:pPr>
    </w:p>
    <w:tbl>
      <w:tblPr>
        <w:tblStyle w:val="Tabellenraster"/>
        <w:tblpPr w:leftFromText="141" w:rightFromText="141" w:vertAnchor="page" w:horzAnchor="page" w:tblpX="4213" w:tblpY="12327"/>
        <w:tblW w:w="5353" w:type="dxa"/>
        <w:tblLook w:val="04A0" w:firstRow="1" w:lastRow="0" w:firstColumn="1" w:lastColumn="0" w:noHBand="0" w:noVBand="1"/>
      </w:tblPr>
      <w:tblGrid>
        <w:gridCol w:w="2660"/>
        <w:gridCol w:w="2693"/>
      </w:tblGrid>
      <w:tr w:rsidR="00082430" w:rsidTr="00082430">
        <w:trPr>
          <w:trHeight w:val="578"/>
        </w:trPr>
        <w:tc>
          <w:tcPr>
            <w:tcW w:w="5353" w:type="dxa"/>
            <w:gridSpan w:val="2"/>
          </w:tcPr>
          <w:p w:rsidR="00082430" w:rsidRPr="00B61AF8" w:rsidRDefault="00082430" w:rsidP="00082430">
            <w:pPr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Einkommensverteilung 2011 der Gesamtbevölkerung</w:t>
            </w:r>
          </w:p>
          <w:p w:rsidR="00082430" w:rsidRPr="00B61AF8" w:rsidRDefault="00082430" w:rsidP="00082430">
            <w:pPr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Primärverteilung (inkl. Sozialversicherungen der Arbeitnehmer, ohne diejenigen der Arbeitgeber)</w:t>
            </w:r>
          </w:p>
        </w:tc>
      </w:tr>
      <w:tr w:rsidR="00082430" w:rsidTr="00082430">
        <w:trPr>
          <w:trHeight w:val="381"/>
        </w:trPr>
        <w:tc>
          <w:tcPr>
            <w:tcW w:w="2660" w:type="dxa"/>
          </w:tcPr>
          <w:p w:rsidR="00082430" w:rsidRPr="00B61AF8" w:rsidRDefault="00082430" w:rsidP="00082430">
            <w:pPr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Einkommensbezüger</w:t>
            </w:r>
          </w:p>
          <w:p w:rsidR="00082430" w:rsidRPr="00B61AF8" w:rsidRDefault="00082430" w:rsidP="00082430">
            <w:pPr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in %</w:t>
            </w:r>
          </w:p>
        </w:tc>
        <w:tc>
          <w:tcPr>
            <w:tcW w:w="2693" w:type="dxa"/>
          </w:tcPr>
          <w:p w:rsidR="00082430" w:rsidRPr="00B61AF8" w:rsidRDefault="00082430" w:rsidP="00082430">
            <w:pPr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Anteil vom Gesamteinkommen</w:t>
            </w:r>
          </w:p>
          <w:p w:rsidR="00082430" w:rsidRPr="00B61AF8" w:rsidRDefault="00082430" w:rsidP="00082430">
            <w:pPr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in % (gerundet)</w:t>
            </w:r>
          </w:p>
        </w:tc>
      </w:tr>
      <w:tr w:rsidR="00082430" w:rsidTr="00082430">
        <w:trPr>
          <w:trHeight w:val="197"/>
        </w:trPr>
        <w:tc>
          <w:tcPr>
            <w:tcW w:w="2660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20</w:t>
            </w:r>
          </w:p>
        </w:tc>
        <w:tc>
          <w:tcPr>
            <w:tcW w:w="2693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3</w:t>
            </w:r>
          </w:p>
        </w:tc>
      </w:tr>
      <w:tr w:rsidR="00082430" w:rsidTr="00082430">
        <w:trPr>
          <w:trHeight w:val="184"/>
        </w:trPr>
        <w:tc>
          <w:tcPr>
            <w:tcW w:w="2660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40</w:t>
            </w:r>
          </w:p>
        </w:tc>
        <w:tc>
          <w:tcPr>
            <w:tcW w:w="2693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13</w:t>
            </w:r>
          </w:p>
        </w:tc>
      </w:tr>
      <w:tr w:rsidR="00082430" w:rsidTr="00082430">
        <w:trPr>
          <w:trHeight w:val="184"/>
        </w:trPr>
        <w:tc>
          <w:tcPr>
            <w:tcW w:w="2660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60</w:t>
            </w:r>
          </w:p>
        </w:tc>
        <w:tc>
          <w:tcPr>
            <w:tcW w:w="2693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30</w:t>
            </w:r>
          </w:p>
        </w:tc>
      </w:tr>
      <w:tr w:rsidR="00082430" w:rsidTr="00082430">
        <w:trPr>
          <w:trHeight w:val="184"/>
        </w:trPr>
        <w:tc>
          <w:tcPr>
            <w:tcW w:w="2660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80</w:t>
            </w:r>
          </w:p>
        </w:tc>
        <w:tc>
          <w:tcPr>
            <w:tcW w:w="2693" w:type="dxa"/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57</w:t>
            </w:r>
          </w:p>
        </w:tc>
      </w:tr>
      <w:tr w:rsidR="00082430" w:rsidTr="00082430">
        <w:trPr>
          <w:trHeight w:val="197"/>
        </w:trPr>
        <w:tc>
          <w:tcPr>
            <w:tcW w:w="2660" w:type="dxa"/>
            <w:tcBorders>
              <w:bottom w:val="single" w:sz="4" w:space="0" w:color="auto"/>
            </w:tcBorders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100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82430" w:rsidRPr="00B61AF8" w:rsidRDefault="00082430" w:rsidP="00082430">
            <w:pPr>
              <w:jc w:val="center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B61AF8">
              <w:rPr>
                <w:rFonts w:ascii="Arial" w:hAnsi="Arial"/>
                <w:iCs/>
                <w:sz w:val="18"/>
                <w:szCs w:val="18"/>
                <w:lang w:eastAsia="de-CH"/>
              </w:rPr>
              <w:t>100</w:t>
            </w:r>
          </w:p>
        </w:tc>
      </w:tr>
      <w:tr w:rsidR="00082430" w:rsidTr="00082430">
        <w:trPr>
          <w:trHeight w:val="282"/>
        </w:trPr>
        <w:tc>
          <w:tcPr>
            <w:tcW w:w="5353" w:type="dxa"/>
            <w:gridSpan w:val="2"/>
            <w:tcBorders>
              <w:left w:val="nil"/>
              <w:bottom w:val="nil"/>
              <w:right w:val="nil"/>
            </w:tcBorders>
          </w:tcPr>
          <w:p w:rsidR="00082430" w:rsidRPr="00B61AF8" w:rsidRDefault="00082430" w:rsidP="00082430">
            <w:pPr>
              <w:rPr>
                <w:rFonts w:ascii="Arial" w:hAnsi="Arial"/>
                <w:iCs/>
                <w:sz w:val="14"/>
                <w:szCs w:val="14"/>
                <w:lang w:eastAsia="de-CH"/>
              </w:rPr>
            </w:pPr>
            <w:r w:rsidRPr="00B61AF8">
              <w:rPr>
                <w:rFonts w:ascii="Arial" w:hAnsi="Arial"/>
                <w:iCs/>
                <w:sz w:val="14"/>
                <w:szCs w:val="14"/>
                <w:lang w:eastAsia="de-CH"/>
              </w:rPr>
              <w:t>Quelle: BFS, Haushaltbudgeterhebung (HABE)</w:t>
            </w:r>
          </w:p>
        </w:tc>
      </w:tr>
    </w:tbl>
    <w:p w:rsidR="00B61AF8" w:rsidRDefault="00B61AF8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875DCA" w:rsidRDefault="00875DCA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>
      <w:pPr>
        <w:rPr>
          <w:rFonts w:ascii="Arial" w:hAnsi="Arial"/>
          <w:sz w:val="20"/>
        </w:rPr>
      </w:pPr>
    </w:p>
    <w:p w:rsidR="00D46157" w:rsidRPr="00713897" w:rsidRDefault="00D46157" w:rsidP="00D46157">
      <w:pPr>
        <w:autoSpaceDE w:val="0"/>
        <w:autoSpaceDN w:val="0"/>
        <w:adjustRightInd w:val="0"/>
        <w:rPr>
          <w:rFonts w:ascii="Arial" w:hAnsi="Arial"/>
          <w:b/>
          <w:bCs/>
          <w:sz w:val="20"/>
        </w:rPr>
      </w:pPr>
      <w:r>
        <w:rPr>
          <w:noProof/>
          <w:lang w:eastAsia="de-CH"/>
        </w:rPr>
        <w:drawing>
          <wp:anchor distT="0" distB="0" distL="114300" distR="114300" simplePos="0" relativeHeight="251687936" behindDoc="1" locked="0" layoutInCell="1" allowOverlap="1" wp14:anchorId="6048E623" wp14:editId="67B1B5D6">
            <wp:simplePos x="0" y="0"/>
            <wp:positionH relativeFrom="column">
              <wp:posOffset>245745</wp:posOffset>
            </wp:positionH>
            <wp:positionV relativeFrom="paragraph">
              <wp:posOffset>38735</wp:posOffset>
            </wp:positionV>
            <wp:extent cx="1811020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358" y="21420"/>
                <wp:lineTo x="21358" y="0"/>
                <wp:lineTo x="0" y="0"/>
              </wp:wrapPolygon>
            </wp:wrapTight>
            <wp:docPr id="29" name="Grafik 29" descr="C:\Users\Hoegger\Pictures\2015-02-03 Gini\Gin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egger\Pictures\2015-02-03 Gini\Gini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4080" r="2242"/>
                    <a:stretch/>
                  </pic:blipFill>
                  <pic:spPr bwMode="auto">
                    <a:xfrm>
                      <a:off x="0" y="0"/>
                      <a:ext cx="18110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13897">
        <w:rPr>
          <w:rFonts w:ascii="Arial" w:hAnsi="Arial"/>
          <w:b/>
          <w:bCs/>
          <w:sz w:val="20"/>
        </w:rPr>
        <w:t>Gini</w:t>
      </w:r>
      <w:proofErr w:type="spellEnd"/>
      <w:r w:rsidRPr="00713897">
        <w:rPr>
          <w:rFonts w:ascii="Arial" w:hAnsi="Arial"/>
          <w:b/>
          <w:bCs/>
          <w:sz w:val="20"/>
        </w:rPr>
        <w:t>-Koeff</w:t>
      </w:r>
      <w:r w:rsidRPr="00713897">
        <w:rPr>
          <w:rFonts w:ascii="Arial" w:hAnsi="Arial"/>
          <w:b/>
          <w:bCs/>
          <w:sz w:val="20"/>
        </w:rPr>
        <w:t>i</w:t>
      </w:r>
      <w:r w:rsidRPr="00713897">
        <w:rPr>
          <w:rFonts w:ascii="Arial" w:hAnsi="Arial"/>
          <w:b/>
          <w:bCs/>
          <w:sz w:val="20"/>
        </w:rPr>
        <w:t>zient</w:t>
      </w:r>
    </w:p>
    <w:p w:rsidR="00D46157" w:rsidRDefault="00D46157" w:rsidP="00D46157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99CCE1" wp14:editId="52558A0F">
                <wp:simplePos x="0" y="0"/>
                <wp:positionH relativeFrom="column">
                  <wp:posOffset>-2276475</wp:posOffset>
                </wp:positionH>
                <wp:positionV relativeFrom="paragraph">
                  <wp:posOffset>208915</wp:posOffset>
                </wp:positionV>
                <wp:extent cx="285750" cy="133350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157" w:rsidRPr="002E3168" w:rsidRDefault="00D46157" w:rsidP="00D46157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E316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Einkommen in Prozenten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50" type="#_x0000_t202" style="position:absolute;margin-left:-179.25pt;margin-top:16.45pt;width:22.5pt;height:1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" fillcolor="white [3201]" stroked="f" strokeweight=".5pt">
                <v:textbox style="layout-flow:vertical;mso-layout-flow-alt:bottom-to-top">
                  <w:txbxContent>
                    <w:p w:rsidR="00D46157" w:rsidRPr="002E3168" w:rsidRDefault="00D46157" w:rsidP="00D46157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E3168">
                        <w:rPr>
                          <w:rFonts w:ascii="Arial" w:hAnsi="Arial"/>
                          <w:sz w:val="16"/>
                          <w:szCs w:val="16"/>
                        </w:rPr>
                        <w:t>Einkommen in Prozenten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</w:rPr>
        <w:t xml:space="preserve">Der italienische Statistiker Corrado </w:t>
      </w:r>
      <w:proofErr w:type="spellStart"/>
      <w:r>
        <w:rPr>
          <w:rFonts w:ascii="Arial" w:hAnsi="Arial"/>
          <w:sz w:val="20"/>
        </w:rPr>
        <w:t>Gini</w:t>
      </w:r>
      <w:proofErr w:type="spellEnd"/>
      <w:r>
        <w:rPr>
          <w:rFonts w:ascii="Arial" w:hAnsi="Arial"/>
          <w:sz w:val="20"/>
        </w:rPr>
        <w:t xml:space="preserve"> entwickelte ein statist</w:t>
      </w:r>
      <w:r>
        <w:rPr>
          <w:rFonts w:ascii="Arial" w:hAnsi="Arial"/>
          <w:sz w:val="20"/>
        </w:rPr>
        <w:t>i</w:t>
      </w:r>
      <w:r>
        <w:rPr>
          <w:rFonts w:ascii="Arial" w:hAnsi="Arial"/>
          <w:sz w:val="20"/>
        </w:rPr>
        <w:t>sches Mass, welches die Verteilungsgleichheit darstellt.</w:t>
      </w:r>
    </w:p>
    <w:p w:rsidR="00D46157" w:rsidRDefault="00D46157" w:rsidP="00D46157">
      <w:pPr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9E55BD" wp14:editId="734C09E6">
                <wp:simplePos x="0" y="0"/>
                <wp:positionH relativeFrom="column">
                  <wp:posOffset>-1200785</wp:posOffset>
                </wp:positionH>
                <wp:positionV relativeFrom="paragraph">
                  <wp:posOffset>424180</wp:posOffset>
                </wp:positionV>
                <wp:extent cx="809625" cy="232410"/>
                <wp:effectExtent l="0" t="0" r="28575" b="1524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157" w:rsidRPr="00713897" w:rsidRDefault="00D46157" w:rsidP="00D46157">
                            <w:pPr>
                              <w:rPr>
                                <w:rFonts w:ascii="Arial" w:hAnsi="Arial"/>
                                <w:color w:val="0066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13897">
                              <w:rPr>
                                <w:rFonts w:ascii="Arial" w:hAnsi="Arial"/>
                                <w:color w:val="006600"/>
                                <w:sz w:val="16"/>
                                <w:szCs w:val="16"/>
                              </w:rPr>
                              <w:t>Gini</w:t>
                            </w:r>
                            <w:proofErr w:type="spellEnd"/>
                            <w:r w:rsidRPr="00713897">
                              <w:rPr>
                                <w:rFonts w:ascii="Arial" w:hAnsi="Arial"/>
                                <w:color w:val="006600"/>
                                <w:sz w:val="16"/>
                                <w:szCs w:val="16"/>
                              </w:rPr>
                              <w:t>-Index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51" type="#_x0000_t202" style="position:absolute;margin-left:-94.55pt;margin-top:33.4pt;width:63.75pt;height:1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" fillcolor="white [3201]" strokeweight=".5pt">
                <v:textbox>
                  <w:txbxContent>
                    <w:p w:rsidR="00D46157" w:rsidRPr="00713897" w:rsidRDefault="00D46157" w:rsidP="00D46157">
                      <w:pPr>
                        <w:rPr>
                          <w:rFonts w:ascii="Arial" w:hAnsi="Arial"/>
                          <w:color w:val="006600"/>
                          <w:sz w:val="16"/>
                          <w:szCs w:val="16"/>
                        </w:rPr>
                      </w:pPr>
                      <w:proofErr w:type="spellStart"/>
                      <w:r w:rsidRPr="00713897">
                        <w:rPr>
                          <w:rFonts w:ascii="Arial" w:hAnsi="Arial"/>
                          <w:color w:val="006600"/>
                          <w:sz w:val="16"/>
                          <w:szCs w:val="16"/>
                        </w:rPr>
                        <w:t>Gini</w:t>
                      </w:r>
                      <w:proofErr w:type="spellEnd"/>
                      <w:r w:rsidRPr="00713897">
                        <w:rPr>
                          <w:rFonts w:ascii="Arial" w:hAnsi="Arial"/>
                          <w:color w:val="006600"/>
                          <w:sz w:val="16"/>
                          <w:szCs w:val="16"/>
                        </w:rPr>
                        <w:t>-Index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24BF61" wp14:editId="67CECB9F">
                <wp:simplePos x="0" y="0"/>
                <wp:positionH relativeFrom="column">
                  <wp:posOffset>-1022350</wp:posOffset>
                </wp:positionH>
                <wp:positionV relativeFrom="paragraph">
                  <wp:posOffset>859155</wp:posOffset>
                </wp:positionV>
                <wp:extent cx="923925" cy="249555"/>
                <wp:effectExtent l="0" t="0" r="28575" b="1714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157" w:rsidRPr="00713897" w:rsidRDefault="00D46157" w:rsidP="00D46157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1389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Lorenzkurve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52" type="#_x0000_t202" style="position:absolute;margin-left:-80.5pt;margin-top:67.65pt;width:72.75pt;height:1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" fillcolor="white [3201]" strokeweight=".5pt">
                <v:textbox>
                  <w:txbxContent>
                    <w:p w:rsidR="00D46157" w:rsidRPr="00713897" w:rsidRDefault="00D46157" w:rsidP="00D46157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13897">
                        <w:rPr>
                          <w:rFonts w:ascii="Arial" w:hAnsi="Arial"/>
                          <w:sz w:val="16"/>
                          <w:szCs w:val="16"/>
                        </w:rPr>
                        <w:t>Lorenzkurve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66755F" wp14:editId="0CB1727D">
                <wp:simplePos x="0" y="0"/>
                <wp:positionH relativeFrom="column">
                  <wp:posOffset>-1647825</wp:posOffset>
                </wp:positionH>
                <wp:positionV relativeFrom="paragraph">
                  <wp:posOffset>46990</wp:posOffset>
                </wp:positionV>
                <wp:extent cx="762000" cy="215265"/>
                <wp:effectExtent l="0" t="0" r="19050" b="1333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157" w:rsidRPr="00713897" w:rsidRDefault="00D46157" w:rsidP="00D46157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1389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Diagonale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53" type="#_x0000_t202" style="position:absolute;margin-left:-129.75pt;margin-top:3.7pt;width:60pt;height:1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" fillcolor="white [3201]" strokeweight=".5pt">
                <v:textbox>
                  <w:txbxContent>
                    <w:p w:rsidR="00D46157" w:rsidRPr="00713897" w:rsidRDefault="00D46157" w:rsidP="00D46157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13897">
                        <w:rPr>
                          <w:rFonts w:ascii="Arial" w:hAnsi="Arial"/>
                          <w:sz w:val="16"/>
                          <w:szCs w:val="16"/>
                        </w:rPr>
                        <w:t>Diagonale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</w:rPr>
        <w:t>Dieser</w:t>
      </w:r>
      <w:r w:rsidRPr="00713897">
        <w:rPr>
          <w:rFonts w:ascii="Arial" w:hAnsi="Arial"/>
          <w:sz w:val="20"/>
        </w:rPr>
        <w:t xml:space="preserve"> </w:t>
      </w:r>
      <w:proofErr w:type="spellStart"/>
      <w:r w:rsidRPr="00713897">
        <w:rPr>
          <w:rFonts w:ascii="Arial" w:hAnsi="Arial"/>
          <w:sz w:val="20"/>
        </w:rPr>
        <w:t>Gini</w:t>
      </w:r>
      <w:proofErr w:type="spellEnd"/>
      <w:r w:rsidRPr="00713897">
        <w:rPr>
          <w:rFonts w:ascii="Arial" w:hAnsi="Arial"/>
          <w:sz w:val="20"/>
        </w:rPr>
        <w:t>-Koeffizient basiert auf dem Konzept der Lorenzku</w:t>
      </w:r>
      <w:r w:rsidRPr="00713897">
        <w:rPr>
          <w:rFonts w:ascii="Arial" w:hAnsi="Arial"/>
          <w:sz w:val="20"/>
        </w:rPr>
        <w:t>r</w:t>
      </w:r>
      <w:r w:rsidRPr="00713897">
        <w:rPr>
          <w:rFonts w:ascii="Arial" w:hAnsi="Arial"/>
          <w:sz w:val="20"/>
        </w:rPr>
        <w:t>ve und entspricht dem Verhältnis der Fläche zwischen der Di</w:t>
      </w:r>
      <w:r w:rsidRPr="00713897">
        <w:rPr>
          <w:rFonts w:ascii="Arial" w:hAnsi="Arial"/>
          <w:sz w:val="20"/>
        </w:rPr>
        <w:t>a</w:t>
      </w:r>
      <w:r w:rsidRPr="00713897">
        <w:rPr>
          <w:rFonts w:ascii="Arial" w:hAnsi="Arial"/>
          <w:sz w:val="20"/>
        </w:rPr>
        <w:t>gonalen und der Lorenzkurve zur gesamten Fläche unterhalb der Diagona</w:t>
      </w:r>
      <w:r>
        <w:rPr>
          <w:rFonts w:ascii="Arial" w:hAnsi="Arial"/>
          <w:sz w:val="20"/>
        </w:rPr>
        <w:t xml:space="preserve">le </w:t>
      </w:r>
      <w:r w:rsidRPr="00713897">
        <w:rPr>
          <w:rFonts w:ascii="Arial" w:hAnsi="Arial"/>
          <w:sz w:val="20"/>
        </w:rPr>
        <w:t>(Dreiecksfläche). Verfügen alle Personen über gleich hohe Einkommen, so fällt die Lorenzkurve mit der Diag</w:t>
      </w:r>
      <w:r w:rsidRPr="00713897">
        <w:rPr>
          <w:rFonts w:ascii="Arial" w:hAnsi="Arial"/>
          <w:sz w:val="20"/>
        </w:rPr>
        <w:t>o</w:t>
      </w:r>
      <w:r w:rsidRPr="00713897">
        <w:rPr>
          <w:rFonts w:ascii="Arial" w:hAnsi="Arial"/>
          <w:sz w:val="20"/>
        </w:rPr>
        <w:t xml:space="preserve">nalen zusammen und es ergibt sich ein </w:t>
      </w:r>
      <w:proofErr w:type="spellStart"/>
      <w:r w:rsidRPr="00713897">
        <w:rPr>
          <w:rFonts w:ascii="Arial" w:hAnsi="Arial"/>
          <w:sz w:val="20"/>
        </w:rPr>
        <w:t>Gini</w:t>
      </w:r>
      <w:proofErr w:type="spellEnd"/>
      <w:r w:rsidRPr="00713897">
        <w:rPr>
          <w:rFonts w:ascii="Arial" w:hAnsi="Arial"/>
          <w:sz w:val="20"/>
        </w:rPr>
        <w:t xml:space="preserve">-Koeffizient von 0. Verfügt eine Person über das gesamte Einkommen, so verläuft die Lorenzkurve entlang der beiden Achsen und der </w:t>
      </w:r>
      <w:proofErr w:type="spellStart"/>
      <w:r w:rsidRPr="00713897">
        <w:rPr>
          <w:rFonts w:ascii="Arial" w:hAnsi="Arial"/>
          <w:sz w:val="20"/>
        </w:rPr>
        <w:t>Gini</w:t>
      </w:r>
      <w:proofErr w:type="spellEnd"/>
      <w:r w:rsidRPr="00713897">
        <w:rPr>
          <w:rFonts w:ascii="Arial" w:hAnsi="Arial"/>
          <w:sz w:val="20"/>
        </w:rPr>
        <w:t>-Koeffizient beträgt 1. In Pro</w:t>
      </w:r>
      <w:r>
        <w:rPr>
          <w:rFonts w:ascii="Arial" w:hAnsi="Arial"/>
          <w:sz w:val="20"/>
        </w:rPr>
        <w:t xml:space="preserve">zent dargestellt </w:t>
      </w:r>
      <w:r w:rsidRPr="00713897">
        <w:rPr>
          <w:rFonts w:ascii="Arial" w:hAnsi="Arial"/>
          <w:sz w:val="20"/>
        </w:rPr>
        <w:t>reichen die Werte entspre</w:t>
      </w:r>
      <w:r>
        <w:rPr>
          <w:rFonts w:ascii="Arial" w:hAnsi="Arial"/>
          <w:sz w:val="20"/>
        </w:rPr>
        <w:t xml:space="preserve">chend von 0 bis 100.    </w:t>
      </w:r>
    </w:p>
    <w:p w:rsidR="00D46157" w:rsidRDefault="00D46157" w:rsidP="00D46157">
      <w:pPr>
        <w:ind w:left="2836"/>
        <w:rPr>
          <w:rFonts w:ascii="Arial" w:hAnsi="Arial"/>
          <w:sz w:val="2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E81E900" wp14:editId="28D45255">
                <wp:simplePos x="0" y="0"/>
                <wp:positionH relativeFrom="column">
                  <wp:posOffset>238125</wp:posOffset>
                </wp:positionH>
                <wp:positionV relativeFrom="paragraph">
                  <wp:posOffset>-2540</wp:posOffset>
                </wp:positionV>
                <wp:extent cx="1860550" cy="257175"/>
                <wp:effectExtent l="0" t="0" r="6350" b="952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157" w:rsidRPr="00713897" w:rsidRDefault="00D46157" w:rsidP="00D46157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1389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Einkommensbezüger in Prozenten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54" type="#_x0000_t202" style="position:absolute;left:0;text-align:left;margin-left:18.75pt;margin-top:-.2pt;width:146.5pt;height:20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" fillcolor="white [3201]" stroked="f" strokeweight=".5pt">
                <v:textbox>
                  <w:txbxContent>
                    <w:p w:rsidR="00D46157" w:rsidRPr="00713897" w:rsidRDefault="00D46157" w:rsidP="00D46157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13897">
                        <w:rPr>
                          <w:rFonts w:ascii="Arial" w:hAnsi="Arial"/>
                          <w:sz w:val="16"/>
                          <w:szCs w:val="16"/>
                        </w:rPr>
                        <w:t>Einkommensbezüger in Prozenten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0"/>
        </w:rPr>
        <w:t xml:space="preserve">           </w:t>
      </w:r>
    </w:p>
    <w:p w:rsidR="00D46157" w:rsidRPr="00D46157" w:rsidRDefault="00D46157" w:rsidP="00D46157">
      <w:pPr>
        <w:ind w:left="2836"/>
        <w:rPr>
          <w:rFonts w:ascii="Arial" w:hAnsi="Arial"/>
          <w:sz w:val="14"/>
          <w:szCs w:val="14"/>
        </w:rPr>
      </w:pPr>
      <w:r>
        <w:rPr>
          <w:rFonts w:ascii="Arial" w:hAnsi="Arial"/>
          <w:sz w:val="20"/>
        </w:rPr>
        <w:t xml:space="preserve">           </w:t>
      </w:r>
      <w:r w:rsidRPr="00D46157">
        <w:rPr>
          <w:rFonts w:ascii="Arial" w:hAnsi="Arial"/>
          <w:sz w:val="14"/>
          <w:szCs w:val="14"/>
        </w:rPr>
        <w:t xml:space="preserve">Quelle: Publikation BFS Statistik der Schweiz Neuchâtel 2012 </w:t>
      </w:r>
    </w:p>
    <w:p w:rsidR="00D46157" w:rsidRDefault="00D46157" w:rsidP="00713897">
      <w:pPr>
        <w:rPr>
          <w:rFonts w:ascii="Arial" w:hAnsi="Arial"/>
          <w:sz w:val="20"/>
        </w:rPr>
      </w:pPr>
    </w:p>
    <w:p w:rsidR="00D46157" w:rsidRDefault="00D46157" w:rsidP="00D46157">
      <w:pPr>
        <w:rPr>
          <w:rFonts w:ascii="Arial" w:hAnsi="Arial"/>
          <w:sz w:val="20"/>
        </w:rPr>
      </w:pPr>
    </w:p>
    <w:p w:rsidR="00D46157" w:rsidRPr="00D46157" w:rsidRDefault="00D46157" w:rsidP="00D46157">
      <w:pPr>
        <w:rPr>
          <w:rFonts w:ascii="Arial" w:hAnsi="Arial"/>
          <w:b/>
          <w:sz w:val="20"/>
        </w:rPr>
      </w:pPr>
      <w:r w:rsidRPr="00D46157">
        <w:rPr>
          <w:rFonts w:ascii="Arial" w:hAnsi="Arial"/>
          <w:b/>
          <w:sz w:val="20"/>
        </w:rPr>
        <w:t>Aufgabe 2</w:t>
      </w:r>
    </w:p>
    <w:p w:rsidR="00D46157" w:rsidRDefault="00D46157" w:rsidP="00D46157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 der Tabelle sind 14 Länder aufgeführt. Erstellen Sie eine Rangliste. Das Land mit dem höchsten </w:t>
      </w:r>
      <w:proofErr w:type="spellStart"/>
      <w:r>
        <w:rPr>
          <w:rFonts w:ascii="Arial" w:hAnsi="Arial"/>
          <w:sz w:val="20"/>
        </w:rPr>
        <w:t>Gini</w:t>
      </w:r>
      <w:proofErr w:type="spellEnd"/>
      <w:r>
        <w:rPr>
          <w:rFonts w:ascii="Arial" w:hAnsi="Arial"/>
          <w:sz w:val="20"/>
        </w:rPr>
        <w:t>-Koeffizient ist an 1. Stelle, das mit dem tiefsten an 14. Stelle.</w:t>
      </w:r>
    </w:p>
    <w:p w:rsidR="00D46157" w:rsidRDefault="00D46157" w:rsidP="00D46157">
      <w:pPr>
        <w:rPr>
          <w:rFonts w:ascii="Arial" w:hAnsi="Arial"/>
          <w:sz w:val="20"/>
        </w:rPr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9"/>
        <w:gridCol w:w="1434"/>
        <w:gridCol w:w="1259"/>
        <w:gridCol w:w="984"/>
        <w:gridCol w:w="859"/>
        <w:gridCol w:w="1385"/>
        <w:gridCol w:w="1188"/>
      </w:tblGrid>
      <w:tr w:rsidR="00D46157" w:rsidTr="00403D0F">
        <w:trPr>
          <w:jc w:val="center"/>
        </w:trPr>
        <w:tc>
          <w:tcPr>
            <w:tcW w:w="809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Rang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Land</w:t>
            </w:r>
          </w:p>
        </w:tc>
        <w:tc>
          <w:tcPr>
            <w:tcW w:w="1259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proofErr w:type="spellStart"/>
            <w:r w:rsidRPr="00D46157">
              <w:rPr>
                <w:rFonts w:ascii="Arial" w:hAnsi="Arial"/>
                <w:sz w:val="18"/>
                <w:szCs w:val="18"/>
              </w:rPr>
              <w:t>Gini</w:t>
            </w:r>
            <w:proofErr w:type="spellEnd"/>
            <w:r w:rsidRPr="00D46157">
              <w:rPr>
                <w:rFonts w:ascii="Arial" w:hAnsi="Arial"/>
                <w:sz w:val="18"/>
                <w:szCs w:val="18"/>
              </w:rPr>
              <w:t>-Index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Rang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Land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proofErr w:type="spellStart"/>
            <w:r w:rsidRPr="00D46157">
              <w:rPr>
                <w:rFonts w:ascii="Arial" w:hAnsi="Arial"/>
                <w:sz w:val="18"/>
                <w:szCs w:val="18"/>
              </w:rPr>
              <w:t>Gini</w:t>
            </w:r>
            <w:proofErr w:type="spellEnd"/>
            <w:r w:rsidRPr="00D46157">
              <w:rPr>
                <w:rFonts w:ascii="Arial" w:hAnsi="Arial"/>
                <w:sz w:val="18"/>
                <w:szCs w:val="18"/>
              </w:rPr>
              <w:t>-Index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USA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Brasilien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Italien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Schweden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Thailand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Russland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Österreich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Schweiz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China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Namibia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Indien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Türkei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Kolumbien</w:t>
            </w:r>
          </w:p>
        </w:tc>
        <w:tc>
          <w:tcPr>
            <w:tcW w:w="12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Deutschland</w:t>
            </w:r>
          </w:p>
        </w:tc>
        <w:tc>
          <w:tcPr>
            <w:tcW w:w="1188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D46157" w:rsidRDefault="00D46157" w:rsidP="00D46157">
      <w:pPr>
        <w:rPr>
          <w:rFonts w:ascii="Arial" w:hAnsi="Arial"/>
          <w:sz w:val="20"/>
        </w:rPr>
      </w:pPr>
    </w:p>
    <w:p w:rsidR="00D46157" w:rsidRDefault="00D46157" w:rsidP="00D46157">
      <w:pPr>
        <w:rPr>
          <w:rFonts w:ascii="Arial" w:hAnsi="Arial"/>
          <w:sz w:val="20"/>
        </w:rPr>
      </w:pPr>
    </w:p>
    <w:p w:rsidR="00D46157" w:rsidRPr="00D46157" w:rsidRDefault="00D46157" w:rsidP="00D46157">
      <w:pPr>
        <w:spacing w:after="60"/>
        <w:rPr>
          <w:rFonts w:ascii="Arial" w:hAnsi="Arial"/>
          <w:b/>
          <w:iCs/>
          <w:sz w:val="20"/>
          <w:lang w:eastAsia="de-CH"/>
        </w:rPr>
      </w:pPr>
      <w:r>
        <w:rPr>
          <w:rFonts w:ascii="Arial" w:hAnsi="Arial"/>
          <w:b/>
          <w:iCs/>
          <w:sz w:val="20"/>
          <w:lang w:eastAsia="de-CH"/>
        </w:rPr>
        <w:t>Aufgabe 3</w:t>
      </w:r>
    </w:p>
    <w:p w:rsidR="00D46157" w:rsidRDefault="00D46157" w:rsidP="00D46157">
      <w:pPr>
        <w:spacing w:after="60"/>
        <w:rPr>
          <w:rFonts w:ascii="Arial" w:hAnsi="Arial"/>
          <w:iCs/>
          <w:sz w:val="20"/>
          <w:lang w:eastAsia="de-CH"/>
        </w:rPr>
      </w:pPr>
      <w:r w:rsidRPr="00D46157">
        <w:rPr>
          <w:rFonts w:ascii="Arial" w:hAnsi="Arial"/>
          <w:iCs/>
          <w:sz w:val="20"/>
          <w:lang w:eastAsia="de-CH"/>
        </w:rPr>
        <w:t>Umverteilung: Ergänze</w:t>
      </w:r>
      <w:r>
        <w:rPr>
          <w:rFonts w:ascii="Arial" w:hAnsi="Arial"/>
          <w:iCs/>
          <w:sz w:val="20"/>
          <w:lang w:eastAsia="de-CH"/>
        </w:rPr>
        <w:t>n Sie</w:t>
      </w:r>
      <w:r w:rsidRPr="00D46157">
        <w:rPr>
          <w:rFonts w:ascii="Arial" w:hAnsi="Arial"/>
          <w:iCs/>
          <w:sz w:val="20"/>
          <w:lang w:eastAsia="de-CH"/>
        </w:rPr>
        <w:t xml:space="preserve"> den Text mit untenstehenden Stichwörtern.</w:t>
      </w:r>
    </w:p>
    <w:p w:rsidR="00D46157" w:rsidRPr="00D46157" w:rsidRDefault="00D46157" w:rsidP="00D46157">
      <w:pPr>
        <w:spacing w:after="60"/>
        <w:rPr>
          <w:rFonts w:ascii="Arial" w:hAnsi="Arial"/>
          <w:iCs/>
          <w:sz w:val="20"/>
          <w:lang w:eastAsia="de-CH"/>
        </w:rPr>
      </w:pPr>
    </w:p>
    <w:p w:rsidR="00D46157" w:rsidRPr="00875DCA" w:rsidRDefault="00D46157" w:rsidP="00D46157">
      <w:pPr>
        <w:spacing w:line="360" w:lineRule="auto"/>
        <w:rPr>
          <w:rFonts w:ascii="Arial" w:hAnsi="Arial"/>
          <w:iCs/>
          <w:sz w:val="18"/>
          <w:szCs w:val="18"/>
          <w:lang w:eastAsia="de-CH"/>
        </w:rPr>
      </w:pPr>
      <w:r w:rsidRPr="00875DCA">
        <w:rPr>
          <w:rFonts w:ascii="Arial" w:hAnsi="Arial"/>
          <w:iCs/>
          <w:sz w:val="18"/>
          <w:szCs w:val="18"/>
          <w:lang w:eastAsia="de-CH"/>
        </w:rPr>
        <w:t>Ein _____________________</w:t>
      </w:r>
      <w:r w:rsidRPr="00875DCA">
        <w:rPr>
          <w:rFonts w:ascii="Arial" w:hAnsi="Arial"/>
          <w:iCs/>
          <w:color w:val="FF0000"/>
          <w:sz w:val="18"/>
          <w:szCs w:val="18"/>
          <w:lang w:eastAsia="de-CH"/>
        </w:rPr>
        <w:t xml:space="preserve"> </w:t>
      </w:r>
      <w:r w:rsidRPr="00875DCA">
        <w:rPr>
          <w:rFonts w:ascii="Arial" w:hAnsi="Arial"/>
          <w:iCs/>
          <w:sz w:val="18"/>
          <w:szCs w:val="18"/>
          <w:lang w:eastAsia="de-CH"/>
        </w:rPr>
        <w:t>wie die Schweiz achtet darauf, dass die Einkommensungleichheit nicht zu gross wird. Dem Staat stehen verschiedene Massnahmen zur Verfügung, die Einkommensunterschiede zu verringern.</w:t>
      </w:r>
    </w:p>
    <w:p w:rsidR="00D46157" w:rsidRPr="00875DCA" w:rsidRDefault="00D46157" w:rsidP="00D46157">
      <w:pPr>
        <w:spacing w:line="360" w:lineRule="auto"/>
        <w:rPr>
          <w:rFonts w:ascii="Arial" w:hAnsi="Arial"/>
          <w:iCs/>
          <w:sz w:val="18"/>
          <w:szCs w:val="18"/>
          <w:lang w:eastAsia="de-CH"/>
        </w:rPr>
      </w:pPr>
      <w:r w:rsidRPr="00875DCA">
        <w:rPr>
          <w:rFonts w:ascii="Arial" w:hAnsi="Arial"/>
          <w:iCs/>
          <w:sz w:val="18"/>
          <w:szCs w:val="18"/>
          <w:lang w:eastAsia="de-CH"/>
        </w:rPr>
        <w:t xml:space="preserve">Einkommens- und Vermögenssteuern: Diese Steuer ist in der Schweiz ____________. Das heisst, bei ____________________ Einkommen erhöht sich der____________________ immer mehr. </w:t>
      </w:r>
    </w:p>
    <w:p w:rsidR="00D46157" w:rsidRPr="00875DCA" w:rsidRDefault="00D46157" w:rsidP="00D46157">
      <w:pPr>
        <w:spacing w:line="360" w:lineRule="auto"/>
        <w:rPr>
          <w:rFonts w:ascii="Arial" w:hAnsi="Arial"/>
          <w:iCs/>
          <w:sz w:val="18"/>
          <w:szCs w:val="18"/>
          <w:lang w:eastAsia="de-CH"/>
        </w:rPr>
      </w:pPr>
      <w:r w:rsidRPr="00875DCA">
        <w:rPr>
          <w:rFonts w:ascii="Arial" w:hAnsi="Arial"/>
          <w:iCs/>
          <w:sz w:val="18"/>
          <w:szCs w:val="18"/>
          <w:lang w:eastAsia="de-CH"/>
        </w:rPr>
        <w:t>Sozialversicherungen: Zu den Sozialversicherungen zählen u.a. die Alters-, Hinterlassenen- und Invalidenvorso</w:t>
      </w:r>
      <w:r w:rsidRPr="00875DCA">
        <w:rPr>
          <w:rFonts w:ascii="Arial" w:hAnsi="Arial"/>
          <w:iCs/>
          <w:sz w:val="18"/>
          <w:szCs w:val="18"/>
          <w:lang w:eastAsia="de-CH"/>
        </w:rPr>
        <w:t>r</w:t>
      </w:r>
      <w:r w:rsidRPr="00875DCA">
        <w:rPr>
          <w:rFonts w:ascii="Arial" w:hAnsi="Arial"/>
          <w:iCs/>
          <w:sz w:val="18"/>
          <w:szCs w:val="18"/>
          <w:lang w:eastAsia="de-CH"/>
        </w:rPr>
        <w:t xml:space="preserve">ge, der </w:t>
      </w:r>
      <w:r w:rsidRPr="00875DCA">
        <w:rPr>
          <w:rFonts w:ascii="Arial" w:hAnsi="Arial"/>
          <w:iCs/>
          <w:sz w:val="18"/>
          <w:szCs w:val="18"/>
          <w:u w:val="single"/>
          <w:lang w:eastAsia="de-CH"/>
        </w:rPr>
        <w:t>____________________</w:t>
      </w:r>
      <w:r w:rsidRPr="00875DCA">
        <w:rPr>
          <w:rFonts w:ascii="Arial" w:hAnsi="Arial"/>
          <w:iCs/>
          <w:sz w:val="18"/>
          <w:szCs w:val="18"/>
          <w:lang w:eastAsia="de-CH"/>
        </w:rPr>
        <w:t>für Dienstleistende und bei Mutterschaft, sowie die _______________________________. Vom Erwerbseinkommen werden _______________ Beiträge abgez</w:t>
      </w:r>
      <w:r w:rsidRPr="00875DCA">
        <w:rPr>
          <w:rFonts w:ascii="Arial" w:hAnsi="Arial"/>
          <w:iCs/>
          <w:sz w:val="18"/>
          <w:szCs w:val="18"/>
          <w:lang w:eastAsia="de-CH"/>
        </w:rPr>
        <w:t>o</w:t>
      </w:r>
      <w:r w:rsidRPr="00875DCA">
        <w:rPr>
          <w:rFonts w:ascii="Arial" w:hAnsi="Arial"/>
          <w:iCs/>
          <w:sz w:val="18"/>
          <w:szCs w:val="18"/>
          <w:lang w:eastAsia="de-CH"/>
        </w:rPr>
        <w:t>gen. Es erfolgt eine Umverteilung von den ____________ Einkommen zu den Anspruchsberechtigten des Sozia</w:t>
      </w:r>
      <w:r w:rsidRPr="00875DCA">
        <w:rPr>
          <w:rFonts w:ascii="Arial" w:hAnsi="Arial"/>
          <w:iCs/>
          <w:sz w:val="18"/>
          <w:szCs w:val="18"/>
          <w:lang w:eastAsia="de-CH"/>
        </w:rPr>
        <w:t>l</w:t>
      </w:r>
      <w:r w:rsidRPr="00875DCA">
        <w:rPr>
          <w:rFonts w:ascii="Arial" w:hAnsi="Arial"/>
          <w:iCs/>
          <w:sz w:val="18"/>
          <w:szCs w:val="18"/>
          <w:lang w:eastAsia="de-CH"/>
        </w:rPr>
        <w:t>systems.</w:t>
      </w:r>
    </w:p>
    <w:p w:rsidR="00D46157" w:rsidRPr="00875DCA" w:rsidRDefault="00D46157" w:rsidP="00D46157">
      <w:pPr>
        <w:spacing w:line="360" w:lineRule="auto"/>
        <w:rPr>
          <w:rFonts w:ascii="Arial" w:hAnsi="Arial"/>
          <w:iCs/>
          <w:sz w:val="18"/>
          <w:szCs w:val="18"/>
          <w:lang w:eastAsia="de-CH"/>
        </w:rPr>
      </w:pPr>
      <w:r w:rsidRPr="00875DCA">
        <w:rPr>
          <w:rFonts w:ascii="Arial" w:hAnsi="Arial"/>
          <w:iCs/>
          <w:sz w:val="18"/>
          <w:szCs w:val="18"/>
          <w:lang w:eastAsia="de-CH"/>
        </w:rPr>
        <w:t>_____________________</w:t>
      </w:r>
      <w:r w:rsidRPr="00875DCA">
        <w:rPr>
          <w:rFonts w:ascii="Arial" w:hAnsi="Arial"/>
          <w:b/>
          <w:iCs/>
          <w:sz w:val="18"/>
          <w:szCs w:val="18"/>
          <w:lang w:eastAsia="de-CH"/>
        </w:rPr>
        <w:t>:</w:t>
      </w:r>
      <w:r w:rsidRPr="00875DCA">
        <w:rPr>
          <w:rFonts w:ascii="Arial" w:hAnsi="Arial"/>
          <w:iCs/>
          <w:sz w:val="18"/>
          <w:szCs w:val="18"/>
          <w:lang w:eastAsia="de-CH"/>
        </w:rPr>
        <w:t xml:space="preserve"> Diese staatlichen Unterstützungszahlungen erfolgen an Menschen mit __________________ Einkommen. Dazu einige Beispiele: Kinderkrippen, Verbilligung der Krankenkassenpr</w:t>
      </w:r>
      <w:r w:rsidRPr="00875DCA">
        <w:rPr>
          <w:rFonts w:ascii="Arial" w:hAnsi="Arial"/>
          <w:iCs/>
          <w:sz w:val="18"/>
          <w:szCs w:val="18"/>
          <w:lang w:eastAsia="de-CH"/>
        </w:rPr>
        <w:t>ä</w:t>
      </w:r>
      <w:r w:rsidRPr="00875DCA">
        <w:rPr>
          <w:rFonts w:ascii="Arial" w:hAnsi="Arial"/>
          <w:iCs/>
          <w:sz w:val="18"/>
          <w:szCs w:val="18"/>
          <w:lang w:eastAsia="de-CH"/>
        </w:rPr>
        <w:t xml:space="preserve">mien oder ____________________. </w:t>
      </w:r>
    </w:p>
    <w:p w:rsidR="00D46157" w:rsidRDefault="00D46157" w:rsidP="00E650ED">
      <w:pPr>
        <w:spacing w:before="120"/>
        <w:rPr>
          <w:rFonts w:ascii="Arial" w:hAnsi="Arial"/>
          <w:sz w:val="20"/>
        </w:rPr>
      </w:pPr>
      <w:r w:rsidRPr="00B90CEB">
        <w:rPr>
          <w:rFonts w:ascii="Arial" w:hAnsi="Arial"/>
          <w:b/>
          <w:sz w:val="20"/>
        </w:rPr>
        <w:t>Lösungswörter</w:t>
      </w:r>
      <w:r>
        <w:rPr>
          <w:rFonts w:ascii="Arial" w:hAnsi="Arial"/>
          <w:sz w:val="20"/>
        </w:rPr>
        <w:t>: prozentual; progressiv; höheren; Sozialstaat; Stipendien; Erwerbsersatz; steige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 xml:space="preserve">dem; Subventionen; Steuersatz; tieferem; Arbeitslosenversicherung; </w:t>
      </w:r>
      <w:bookmarkStart w:id="0" w:name="_GoBack"/>
      <w:bookmarkEnd w:id="0"/>
    </w:p>
    <w:sectPr w:rsidR="00D46157" w:rsidSect="004761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3" w:rsidRDefault="00801A9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C1E6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650ED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650ED">
            <w:fldChar w:fldCharType="begin"/>
          </w:r>
          <w:r w:rsidR="00E650ED">
            <w:instrText xml:space="preserve"> NUMPAGES   \* MERGEFORMAT </w:instrText>
          </w:r>
          <w:r w:rsidR="00E650ED">
            <w:fldChar w:fldCharType="separate"/>
          </w:r>
          <w:r w:rsidR="00E650ED" w:rsidRPr="00E650ED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E650E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C1E6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650E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650ED">
            <w:fldChar w:fldCharType="begin"/>
          </w:r>
          <w:r w:rsidR="00E650ED">
            <w:instrText xml:space="preserve"> NUMPAGES   \* MERGEFORMAT </w:instrText>
          </w:r>
          <w:r w:rsidR="00E650ED">
            <w:fldChar w:fldCharType="separate"/>
          </w:r>
          <w:r w:rsidR="00E650ED" w:rsidRPr="00E650ED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E650E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93" w:rsidRDefault="00801A9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243E28" w:rsidTr="00186D34">
      <w:trPr>
        <w:trHeight w:hRule="exact" w:val="227"/>
      </w:trPr>
      <w:tc>
        <w:tcPr>
          <w:tcW w:w="9356" w:type="dxa"/>
          <w:gridSpan w:val="2"/>
        </w:tcPr>
        <w:p w:rsidR="00243E28" w:rsidRPr="008103E2" w:rsidRDefault="00243E28" w:rsidP="00186D34">
          <w:pPr>
            <w:pStyle w:val="Kopfzeile"/>
            <w:rPr>
              <w:rFonts w:ascii="Arial" w:hAnsi="Arial"/>
              <w:sz w:val="20"/>
            </w:rPr>
          </w:pPr>
        </w:p>
      </w:tc>
    </w:tr>
    <w:tr w:rsidR="00243E28" w:rsidTr="00186D34">
      <w:trPr>
        <w:trHeight w:hRule="exact" w:val="624"/>
      </w:trPr>
      <w:tc>
        <w:tcPr>
          <w:tcW w:w="5738" w:type="dxa"/>
          <w:vMerge w:val="restart"/>
        </w:tcPr>
        <w:p w:rsidR="00243E28" w:rsidRDefault="00243E28" w:rsidP="00186D34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188AF9E" wp14:editId="73C600AF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243E28" w:rsidRPr="002D01FD" w:rsidRDefault="00243E28" w:rsidP="00243E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</w:tc>
    </w:tr>
    <w:tr w:rsidR="00243E28" w:rsidTr="00186D34">
      <w:trPr>
        <w:trHeight w:hRule="exact" w:val="200"/>
      </w:trPr>
      <w:tc>
        <w:tcPr>
          <w:tcW w:w="5738" w:type="dxa"/>
          <w:vMerge/>
        </w:tcPr>
        <w:p w:rsidR="00243E28" w:rsidRDefault="00243E28" w:rsidP="00186D34">
          <w:pPr>
            <w:pStyle w:val="Kopfzeile"/>
          </w:pPr>
        </w:p>
      </w:tc>
      <w:tc>
        <w:tcPr>
          <w:tcW w:w="3618" w:type="dxa"/>
          <w:vAlign w:val="bottom"/>
        </w:tcPr>
        <w:p w:rsidR="00243E28" w:rsidRPr="002D01FD" w:rsidRDefault="00243E28" w:rsidP="00186D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43E28" w:rsidTr="00186D34">
      <w:trPr>
        <w:trHeight w:hRule="exact" w:val="227"/>
      </w:trPr>
      <w:tc>
        <w:tcPr>
          <w:tcW w:w="9356" w:type="dxa"/>
          <w:gridSpan w:val="2"/>
        </w:tcPr>
        <w:p w:rsidR="00243E28" w:rsidRDefault="00243E28" w:rsidP="00186D34">
          <w:pPr>
            <w:pStyle w:val="Kopfzeile"/>
          </w:pPr>
        </w:p>
      </w:tc>
    </w:tr>
    <w:tr w:rsidR="00243E28" w:rsidRPr="00A87B14" w:rsidTr="00186D34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243E28" w:rsidRPr="00A87B14" w:rsidRDefault="00243E28" w:rsidP="00186D3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t xml:space="preserve"> </w:t>
          </w:r>
          <w:r w:rsidRPr="00E6796C">
            <w:rPr>
              <w:rFonts w:ascii="Arial" w:hAnsi="Arial"/>
              <w:b/>
              <w:sz w:val="18"/>
              <w:szCs w:val="18"/>
            </w:rPr>
            <w:t>Mein Lohn, dein Lohn - Wieviel ist gerecht?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2514F9" w:rsidTr="00403D0F">
      <w:trPr>
        <w:trHeight w:val="227"/>
      </w:trPr>
      <w:tc>
        <w:tcPr>
          <w:tcW w:w="9356" w:type="dxa"/>
          <w:gridSpan w:val="4"/>
          <w:vAlign w:val="center"/>
        </w:tcPr>
        <w:p w:rsidR="002514F9" w:rsidRPr="00092BCF" w:rsidRDefault="002514F9" w:rsidP="00403D0F">
          <w:pPr>
            <w:pStyle w:val="Kopfzeile"/>
            <w:rPr>
              <w:rFonts w:ascii="Arial" w:hAnsi="Arial"/>
              <w:sz w:val="20"/>
            </w:rPr>
          </w:pPr>
        </w:p>
      </w:tc>
    </w:tr>
    <w:tr w:rsidR="002514F9" w:rsidTr="00403D0F">
      <w:trPr>
        <w:trHeight w:hRule="exact" w:val="624"/>
      </w:trPr>
      <w:tc>
        <w:tcPr>
          <w:tcW w:w="3329" w:type="dxa"/>
          <w:gridSpan w:val="3"/>
          <w:vMerge w:val="restart"/>
        </w:tcPr>
        <w:p w:rsidR="002514F9" w:rsidRDefault="002514F9" w:rsidP="00403D0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ABD3C19" wp14:editId="08B751F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514F9" w:rsidRDefault="002514F9" w:rsidP="00403D0F">
          <w:pPr>
            <w:pStyle w:val="Kopfzeile"/>
          </w:pPr>
        </w:p>
        <w:p w:rsidR="002514F9" w:rsidRPr="0008046F" w:rsidRDefault="002514F9" w:rsidP="00403D0F">
          <w:pPr>
            <w:jc w:val="center"/>
          </w:pPr>
        </w:p>
      </w:tc>
      <w:tc>
        <w:tcPr>
          <w:tcW w:w="6027" w:type="dxa"/>
          <w:vAlign w:val="bottom"/>
        </w:tcPr>
        <w:p w:rsidR="002514F9" w:rsidRPr="002D01FD" w:rsidRDefault="002514F9" w:rsidP="002514F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</w:tc>
    </w:tr>
    <w:tr w:rsidR="002514F9" w:rsidTr="00403D0F">
      <w:trPr>
        <w:trHeight w:hRule="exact" w:val="198"/>
      </w:trPr>
      <w:tc>
        <w:tcPr>
          <w:tcW w:w="3329" w:type="dxa"/>
          <w:gridSpan w:val="3"/>
          <w:vMerge/>
        </w:tcPr>
        <w:p w:rsidR="002514F9" w:rsidRDefault="002514F9" w:rsidP="00403D0F">
          <w:pPr>
            <w:pStyle w:val="Kopfzeile"/>
          </w:pPr>
        </w:p>
      </w:tc>
      <w:tc>
        <w:tcPr>
          <w:tcW w:w="6027" w:type="dxa"/>
          <w:vAlign w:val="bottom"/>
        </w:tcPr>
        <w:p w:rsidR="002514F9" w:rsidRPr="002D01FD" w:rsidRDefault="002514F9" w:rsidP="00403D0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514F9" w:rsidTr="00403D0F">
      <w:trPr>
        <w:trHeight w:hRule="exact" w:val="227"/>
      </w:trPr>
      <w:tc>
        <w:tcPr>
          <w:tcW w:w="9356" w:type="dxa"/>
          <w:gridSpan w:val="4"/>
        </w:tcPr>
        <w:p w:rsidR="002514F9" w:rsidRPr="00092BCF" w:rsidRDefault="002514F9" w:rsidP="00403D0F">
          <w:pPr>
            <w:pStyle w:val="Kopfzeile"/>
            <w:rPr>
              <w:rFonts w:ascii="Arial" w:hAnsi="Arial"/>
              <w:sz w:val="20"/>
            </w:rPr>
          </w:pPr>
        </w:p>
      </w:tc>
    </w:tr>
    <w:tr w:rsidR="002514F9" w:rsidTr="00403D0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514F9" w:rsidRPr="0070624B" w:rsidRDefault="002514F9" w:rsidP="00403D0F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7BD0441F" wp14:editId="7FD25FD4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2514F9" w:rsidRDefault="002514F9" w:rsidP="00403D0F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2514F9" w:rsidRPr="002D01FD" w:rsidRDefault="002514F9" w:rsidP="00403D0F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2514F9" w:rsidTr="00403D0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514F9" w:rsidRDefault="002514F9" w:rsidP="00403D0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514F9" w:rsidRDefault="002514F9" w:rsidP="00403D0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2514F9" w:rsidRPr="006F2C9E" w:rsidRDefault="002514F9" w:rsidP="00403D0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2514F9" w:rsidTr="00403D0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514F9" w:rsidRDefault="002514F9" w:rsidP="00403D0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514F9" w:rsidRDefault="002514F9" w:rsidP="00403D0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2514F9" w:rsidRPr="006F2C9E" w:rsidRDefault="002514F9" w:rsidP="00403D0F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2514F9" w:rsidRPr="00471F78" w:rsidRDefault="002514F9" w:rsidP="00403D0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514F9" w:rsidRPr="0070624B" w:rsidRDefault="002514F9" w:rsidP="00403D0F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0E690D"/>
    <w:multiLevelType w:val="hybridMultilevel"/>
    <w:tmpl w:val="73C0100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F42B0"/>
    <w:multiLevelType w:val="hybridMultilevel"/>
    <w:tmpl w:val="C0562554"/>
    <w:lvl w:ilvl="0" w:tplc="E6944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5C504F"/>
    <w:multiLevelType w:val="hybridMultilevel"/>
    <w:tmpl w:val="8C1C9B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0"/>
  </w:num>
  <w:num w:numId="3">
    <w:abstractNumId w:val="7"/>
  </w:num>
  <w:num w:numId="4">
    <w:abstractNumId w:val="26"/>
  </w:num>
  <w:num w:numId="5">
    <w:abstractNumId w:val="25"/>
  </w:num>
  <w:num w:numId="6">
    <w:abstractNumId w:val="22"/>
  </w:num>
  <w:num w:numId="7">
    <w:abstractNumId w:val="10"/>
  </w:num>
  <w:num w:numId="8">
    <w:abstractNumId w:val="3"/>
  </w:num>
  <w:num w:numId="9">
    <w:abstractNumId w:val="24"/>
  </w:num>
  <w:num w:numId="10">
    <w:abstractNumId w:val="4"/>
  </w:num>
  <w:num w:numId="11">
    <w:abstractNumId w:val="19"/>
  </w:num>
  <w:num w:numId="12">
    <w:abstractNumId w:val="2"/>
  </w:num>
  <w:num w:numId="13">
    <w:abstractNumId w:val="5"/>
  </w:num>
  <w:num w:numId="14">
    <w:abstractNumId w:val="0"/>
  </w:num>
  <w:num w:numId="15">
    <w:abstractNumId w:val="21"/>
  </w:num>
  <w:num w:numId="16">
    <w:abstractNumId w:val="6"/>
  </w:num>
  <w:num w:numId="17">
    <w:abstractNumId w:val="27"/>
  </w:num>
  <w:num w:numId="18">
    <w:abstractNumId w:val="14"/>
  </w:num>
  <w:num w:numId="19">
    <w:abstractNumId w:val="8"/>
  </w:num>
  <w:num w:numId="20">
    <w:abstractNumId w:val="15"/>
  </w:num>
  <w:num w:numId="21">
    <w:abstractNumId w:val="9"/>
  </w:num>
  <w:num w:numId="22">
    <w:abstractNumId w:val="16"/>
  </w:num>
  <w:num w:numId="23">
    <w:abstractNumId w:val="1"/>
  </w:num>
  <w:num w:numId="24">
    <w:abstractNumId w:val="18"/>
  </w:num>
  <w:num w:numId="25">
    <w:abstractNumId w:val="23"/>
  </w:num>
  <w:num w:numId="26">
    <w:abstractNumId w:val="13"/>
  </w:num>
  <w:num w:numId="27">
    <w:abstractNumId w:val="1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686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060CC"/>
    <w:rsid w:val="00012008"/>
    <w:rsid w:val="00031ED1"/>
    <w:rsid w:val="00034C0B"/>
    <w:rsid w:val="0003619F"/>
    <w:rsid w:val="0004298A"/>
    <w:rsid w:val="00046687"/>
    <w:rsid w:val="000508C4"/>
    <w:rsid w:val="000542A1"/>
    <w:rsid w:val="00054A08"/>
    <w:rsid w:val="00056661"/>
    <w:rsid w:val="000610EB"/>
    <w:rsid w:val="00065561"/>
    <w:rsid w:val="00071CAA"/>
    <w:rsid w:val="00073AB1"/>
    <w:rsid w:val="00075BC3"/>
    <w:rsid w:val="000819E5"/>
    <w:rsid w:val="0008215C"/>
    <w:rsid w:val="00082430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E2A11"/>
    <w:rsid w:val="000E4587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48F9"/>
    <w:rsid w:val="0017552C"/>
    <w:rsid w:val="001842EB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1F583B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3E28"/>
    <w:rsid w:val="00246829"/>
    <w:rsid w:val="002514F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3588"/>
    <w:rsid w:val="003230FB"/>
    <w:rsid w:val="00323D0D"/>
    <w:rsid w:val="00323E82"/>
    <w:rsid w:val="00330A77"/>
    <w:rsid w:val="00332EC8"/>
    <w:rsid w:val="003354C8"/>
    <w:rsid w:val="00335568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3B36"/>
    <w:rsid w:val="003D4A61"/>
    <w:rsid w:val="003E371A"/>
    <w:rsid w:val="003E48AA"/>
    <w:rsid w:val="003E5DB1"/>
    <w:rsid w:val="003E7DD1"/>
    <w:rsid w:val="00407AB6"/>
    <w:rsid w:val="00410E4C"/>
    <w:rsid w:val="004162E1"/>
    <w:rsid w:val="00422035"/>
    <w:rsid w:val="004271FD"/>
    <w:rsid w:val="004272B9"/>
    <w:rsid w:val="00430A31"/>
    <w:rsid w:val="00431A06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23B2"/>
    <w:rsid w:val="004B6BC2"/>
    <w:rsid w:val="004B6E8A"/>
    <w:rsid w:val="004B7AA8"/>
    <w:rsid w:val="004D49D5"/>
    <w:rsid w:val="004E267D"/>
    <w:rsid w:val="004E5D66"/>
    <w:rsid w:val="0050005B"/>
    <w:rsid w:val="00502146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3FF2"/>
    <w:rsid w:val="005D7D38"/>
    <w:rsid w:val="005F2E73"/>
    <w:rsid w:val="005F6BBF"/>
    <w:rsid w:val="00614018"/>
    <w:rsid w:val="006179A3"/>
    <w:rsid w:val="00626EA3"/>
    <w:rsid w:val="00633157"/>
    <w:rsid w:val="00636640"/>
    <w:rsid w:val="0064785C"/>
    <w:rsid w:val="006514B0"/>
    <w:rsid w:val="006559FC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4A18"/>
    <w:rsid w:val="006B6B4C"/>
    <w:rsid w:val="006C411C"/>
    <w:rsid w:val="006C6279"/>
    <w:rsid w:val="006D6A31"/>
    <w:rsid w:val="006E2F5F"/>
    <w:rsid w:val="006E317C"/>
    <w:rsid w:val="006F0AE2"/>
    <w:rsid w:val="00701D98"/>
    <w:rsid w:val="0070285A"/>
    <w:rsid w:val="00706920"/>
    <w:rsid w:val="00713897"/>
    <w:rsid w:val="007176B9"/>
    <w:rsid w:val="007177EF"/>
    <w:rsid w:val="007179A6"/>
    <w:rsid w:val="00717BDA"/>
    <w:rsid w:val="00727221"/>
    <w:rsid w:val="00735C9D"/>
    <w:rsid w:val="00766C9D"/>
    <w:rsid w:val="007710E0"/>
    <w:rsid w:val="0077741F"/>
    <w:rsid w:val="007776A8"/>
    <w:rsid w:val="007A3429"/>
    <w:rsid w:val="007A3958"/>
    <w:rsid w:val="007B0B1A"/>
    <w:rsid w:val="007D0F0A"/>
    <w:rsid w:val="007D51F1"/>
    <w:rsid w:val="007D6281"/>
    <w:rsid w:val="007F47DB"/>
    <w:rsid w:val="007F5172"/>
    <w:rsid w:val="007F5CA3"/>
    <w:rsid w:val="00801A93"/>
    <w:rsid w:val="00811096"/>
    <w:rsid w:val="00837C30"/>
    <w:rsid w:val="00852795"/>
    <w:rsid w:val="00854008"/>
    <w:rsid w:val="00854AFE"/>
    <w:rsid w:val="00860E34"/>
    <w:rsid w:val="00866D9A"/>
    <w:rsid w:val="0087056F"/>
    <w:rsid w:val="008730DE"/>
    <w:rsid w:val="00875DCA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091F"/>
    <w:rsid w:val="008F3811"/>
    <w:rsid w:val="009103CC"/>
    <w:rsid w:val="009212BC"/>
    <w:rsid w:val="00923690"/>
    <w:rsid w:val="00927027"/>
    <w:rsid w:val="009362F4"/>
    <w:rsid w:val="00937B92"/>
    <w:rsid w:val="009463F4"/>
    <w:rsid w:val="00951C3A"/>
    <w:rsid w:val="00953C86"/>
    <w:rsid w:val="0097156F"/>
    <w:rsid w:val="00973D80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B548D"/>
    <w:rsid w:val="009B65BF"/>
    <w:rsid w:val="009B6AB6"/>
    <w:rsid w:val="009D4F54"/>
    <w:rsid w:val="009E3849"/>
    <w:rsid w:val="009F0855"/>
    <w:rsid w:val="009F4431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36569"/>
    <w:rsid w:val="00A427DC"/>
    <w:rsid w:val="00A44367"/>
    <w:rsid w:val="00A601D7"/>
    <w:rsid w:val="00A628C7"/>
    <w:rsid w:val="00A71FBB"/>
    <w:rsid w:val="00A74D0C"/>
    <w:rsid w:val="00A82058"/>
    <w:rsid w:val="00A97938"/>
    <w:rsid w:val="00AA48C9"/>
    <w:rsid w:val="00AB00A6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1AF8"/>
    <w:rsid w:val="00B62D9B"/>
    <w:rsid w:val="00B72BCE"/>
    <w:rsid w:val="00B76D1B"/>
    <w:rsid w:val="00B8754D"/>
    <w:rsid w:val="00B87E56"/>
    <w:rsid w:val="00B90CEB"/>
    <w:rsid w:val="00BB2564"/>
    <w:rsid w:val="00BC0EBF"/>
    <w:rsid w:val="00BD356A"/>
    <w:rsid w:val="00BF1D68"/>
    <w:rsid w:val="00C11570"/>
    <w:rsid w:val="00C15202"/>
    <w:rsid w:val="00C164DF"/>
    <w:rsid w:val="00C16AE0"/>
    <w:rsid w:val="00C20222"/>
    <w:rsid w:val="00C23682"/>
    <w:rsid w:val="00C33582"/>
    <w:rsid w:val="00C3564F"/>
    <w:rsid w:val="00C365DE"/>
    <w:rsid w:val="00C36759"/>
    <w:rsid w:val="00C3728A"/>
    <w:rsid w:val="00C37657"/>
    <w:rsid w:val="00C43BF6"/>
    <w:rsid w:val="00C519AB"/>
    <w:rsid w:val="00C52C83"/>
    <w:rsid w:val="00C575FF"/>
    <w:rsid w:val="00C61096"/>
    <w:rsid w:val="00C65946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26DC"/>
    <w:rsid w:val="00CD31DF"/>
    <w:rsid w:val="00CE077F"/>
    <w:rsid w:val="00CE62FC"/>
    <w:rsid w:val="00D01C17"/>
    <w:rsid w:val="00D06629"/>
    <w:rsid w:val="00D06954"/>
    <w:rsid w:val="00D13029"/>
    <w:rsid w:val="00D14A49"/>
    <w:rsid w:val="00D30DFC"/>
    <w:rsid w:val="00D31261"/>
    <w:rsid w:val="00D314C7"/>
    <w:rsid w:val="00D34455"/>
    <w:rsid w:val="00D359A5"/>
    <w:rsid w:val="00D37794"/>
    <w:rsid w:val="00D45DAD"/>
    <w:rsid w:val="00D46157"/>
    <w:rsid w:val="00D47736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7C3"/>
    <w:rsid w:val="00DB05E1"/>
    <w:rsid w:val="00DB1744"/>
    <w:rsid w:val="00DC0DD0"/>
    <w:rsid w:val="00DC0E0D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15909"/>
    <w:rsid w:val="00E22D37"/>
    <w:rsid w:val="00E25EBF"/>
    <w:rsid w:val="00E311EC"/>
    <w:rsid w:val="00E334CA"/>
    <w:rsid w:val="00E4038E"/>
    <w:rsid w:val="00E50241"/>
    <w:rsid w:val="00E51FE8"/>
    <w:rsid w:val="00E56CD4"/>
    <w:rsid w:val="00E63437"/>
    <w:rsid w:val="00E650ED"/>
    <w:rsid w:val="00E6786D"/>
    <w:rsid w:val="00E900F8"/>
    <w:rsid w:val="00E93606"/>
    <w:rsid w:val="00EA2C9F"/>
    <w:rsid w:val="00EA4561"/>
    <w:rsid w:val="00EB1735"/>
    <w:rsid w:val="00EB1B27"/>
    <w:rsid w:val="00EB6185"/>
    <w:rsid w:val="00EC1E61"/>
    <w:rsid w:val="00EC53C9"/>
    <w:rsid w:val="00EC5921"/>
    <w:rsid w:val="00ED0463"/>
    <w:rsid w:val="00ED3386"/>
    <w:rsid w:val="00EE3B5F"/>
    <w:rsid w:val="00EF6A64"/>
    <w:rsid w:val="00F16CD2"/>
    <w:rsid w:val="00F27187"/>
    <w:rsid w:val="00F2761F"/>
    <w:rsid w:val="00F3299E"/>
    <w:rsid w:val="00F40BA7"/>
    <w:rsid w:val="00F45B96"/>
    <w:rsid w:val="00F47E7F"/>
    <w:rsid w:val="00F532DE"/>
    <w:rsid w:val="00F5443B"/>
    <w:rsid w:val="00F547CC"/>
    <w:rsid w:val="00F628DD"/>
    <w:rsid w:val="00F640CE"/>
    <w:rsid w:val="00F70D14"/>
    <w:rsid w:val="00F73C5C"/>
    <w:rsid w:val="00F767B2"/>
    <w:rsid w:val="00F905C6"/>
    <w:rsid w:val="00F92083"/>
    <w:rsid w:val="00F96905"/>
    <w:rsid w:val="00FB1813"/>
    <w:rsid w:val="00FB2D13"/>
    <w:rsid w:val="00FB528C"/>
    <w:rsid w:val="00FB72A3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EF220-2356-49C0-8077-127B92D0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3</Pages>
  <Words>525</Words>
  <Characters>3955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4472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Marriott, Steven (SRF)</cp:lastModifiedBy>
  <cp:revision>17</cp:revision>
  <cp:lastPrinted>2015-06-18T09:19:00Z</cp:lastPrinted>
  <dcterms:created xsi:type="dcterms:W3CDTF">2015-06-22T17:04:00Z</dcterms:created>
  <dcterms:modified xsi:type="dcterms:W3CDTF">2015-06-26T11:31:00Z</dcterms:modified>
  <cp:category>Zuma Vorlage phe</cp:category>
</cp:coreProperties>
</file>