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7E7115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7E7115" w:rsidRDefault="00472297" w:rsidP="00B14706">
            <w:pPr>
              <w:pStyle w:val="berschrift4"/>
              <w:jc w:val="right"/>
            </w:pPr>
          </w:p>
        </w:tc>
      </w:tr>
      <w:tr w:rsidR="00472297" w:rsidRPr="007E7115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7E7115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7E711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7E7115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7E7115" w:rsidRDefault="00C7624D" w:rsidP="00C7624D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7E7115">
              <w:t>sblatt</w:t>
            </w:r>
          </w:p>
        </w:tc>
      </w:tr>
      <w:tr w:rsidR="00DF5F70" w:rsidRPr="007E7115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7E7115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7E7115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7E7115" w:rsidRDefault="00DF5F70" w:rsidP="00DF5F70">
            <w:pPr>
              <w:pStyle w:val="berschrift4"/>
              <w:spacing w:after="200"/>
            </w:pPr>
          </w:p>
        </w:tc>
      </w:tr>
      <w:tr w:rsidR="00DF5F70" w:rsidRPr="007E7115" w:rsidTr="00472297">
        <w:trPr>
          <w:cantSplit/>
        </w:trPr>
        <w:tc>
          <w:tcPr>
            <w:tcW w:w="4388" w:type="dxa"/>
            <w:gridSpan w:val="3"/>
          </w:tcPr>
          <w:p w:rsidR="00DF5F70" w:rsidRPr="007E7115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7E7115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7E7115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7E7115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7E7115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E7115" w:rsidRPr="007E7115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7E7115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59_img_bn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E7115" w:rsidRPr="007E7115" w:rsidRDefault="007E711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E7115" w:rsidRPr="007E7115" w:rsidRDefault="007E7115" w:rsidP="000614EC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E7115" w:rsidRPr="007E7115" w:rsidRDefault="007E7115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E7115" w:rsidRPr="007E7115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E7115" w:rsidRPr="007E7115" w:rsidRDefault="007E711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E7115" w:rsidRPr="007E7115" w:rsidRDefault="007E711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E7115" w:rsidRPr="007E7115" w:rsidRDefault="007E7115" w:rsidP="000614EC">
            <w:pPr>
              <w:pStyle w:val="berschrift6"/>
              <w:rPr>
                <w:color w:val="auto"/>
                <w:sz w:val="26"/>
              </w:rPr>
            </w:pPr>
            <w:r w:rsidRPr="007E7115">
              <w:rPr>
                <w:color w:val="auto"/>
                <w:sz w:val="26"/>
              </w:rPr>
              <w:t xml:space="preserve">Das will ich werden: </w:t>
            </w:r>
          </w:p>
          <w:p w:rsidR="007E7115" w:rsidRPr="007E7115" w:rsidRDefault="007E7115" w:rsidP="000614EC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7E7115">
              <w:rPr>
                <w:color w:val="auto"/>
                <w:sz w:val="26"/>
              </w:rPr>
              <w:t>Anlagen- und Apparatebauer</w:t>
            </w:r>
          </w:p>
        </w:tc>
      </w:tr>
      <w:tr w:rsidR="007E7115" w:rsidRPr="007E7115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E7115" w:rsidRPr="007E7115" w:rsidRDefault="007E711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E7115" w:rsidRPr="007E7115" w:rsidRDefault="007E711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E7115" w:rsidRPr="007E7115" w:rsidRDefault="007E7115" w:rsidP="000614EC">
            <w:pPr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Berufsbilder aus der Schweiz (32)</w:t>
            </w:r>
          </w:p>
          <w:p w:rsidR="007E7115" w:rsidRPr="007E7115" w:rsidRDefault="007E7115" w:rsidP="000614EC">
            <w:pPr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rPr>
                <w:rFonts w:ascii="Arial" w:hAnsi="Arial"/>
                <w:highlight w:val="lightGray"/>
              </w:rPr>
            </w:pPr>
            <w:r w:rsidRPr="007E7115">
              <w:rPr>
                <w:rFonts w:ascii="Arial" w:hAnsi="Arial"/>
                <w:sz w:val="20"/>
              </w:rPr>
              <w:t>14:30 Minuten</w:t>
            </w:r>
          </w:p>
        </w:tc>
      </w:tr>
      <w:tr w:rsidR="007E7115" w:rsidRPr="007E7115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E7115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59_img_bn_2"/>
                </v:shape>
              </w:pict>
            </w: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1. Nenne fünf typische Arbeiten, die Daniel im Film ausführt.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 xml:space="preserve">2. Was stellt die </w:t>
            </w:r>
            <w:proofErr w:type="spellStart"/>
            <w:r w:rsidRPr="007E7115">
              <w:rPr>
                <w:rFonts w:ascii="Arial" w:hAnsi="Arial"/>
                <w:sz w:val="20"/>
              </w:rPr>
              <w:t>Winpro</w:t>
            </w:r>
            <w:proofErr w:type="spellEnd"/>
            <w:r w:rsidRPr="007E7115">
              <w:rPr>
                <w:rFonts w:ascii="Arial" w:hAnsi="Arial"/>
                <w:sz w:val="20"/>
              </w:rPr>
              <w:t>, Daniels Lehrbetrieb, her?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3. Was für ein Teil fertigt Daniel an?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4. Wie lange dauert die Lehre zum Anlagen- und Apparateba</w:t>
            </w:r>
            <w:r w:rsidRPr="007E7115">
              <w:rPr>
                <w:rFonts w:ascii="Arial" w:hAnsi="Arial"/>
                <w:sz w:val="20"/>
              </w:rPr>
              <w:t>u</w:t>
            </w:r>
            <w:r w:rsidRPr="007E7115">
              <w:rPr>
                <w:rFonts w:ascii="Arial" w:hAnsi="Arial"/>
                <w:sz w:val="20"/>
              </w:rPr>
              <w:t>er?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5. Wo hat Daniel seine ersten beiden Lehrjahre verbracht?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6. Welche Eigenschaften muss ein guter Anlagen- und Appar</w:t>
            </w:r>
            <w:r w:rsidRPr="007E7115">
              <w:rPr>
                <w:rFonts w:ascii="Arial" w:hAnsi="Arial"/>
                <w:sz w:val="20"/>
              </w:rPr>
              <w:t>a</w:t>
            </w:r>
            <w:r w:rsidRPr="007E7115">
              <w:rPr>
                <w:rFonts w:ascii="Arial" w:hAnsi="Arial"/>
                <w:sz w:val="20"/>
              </w:rPr>
              <w:t>tebauer haben?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7. Womit schneidet Daniel seine Einzelteile zurecht?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8. Wozu kann Daniel seinen Beruf in der Freizeit einsetzen?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>9. Was mag Daniel besonders an seinem Beruf und was nicht?</w:t>
            </w:r>
          </w:p>
          <w:p w:rsid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C7624D" w:rsidRPr="007E7115" w:rsidRDefault="00C7624D" w:rsidP="000614EC">
            <w:pPr>
              <w:pStyle w:val="Kopfzeile"/>
              <w:rPr>
                <w:rFonts w:ascii="Arial" w:hAnsi="Arial"/>
                <w:sz w:val="20"/>
              </w:rPr>
            </w:pPr>
          </w:p>
          <w:p w:rsidR="007E7115" w:rsidRPr="007E7115" w:rsidRDefault="007E7115" w:rsidP="000614EC">
            <w:pPr>
              <w:pStyle w:val="Kopfzeile"/>
              <w:rPr>
                <w:rFonts w:ascii="Arial" w:hAnsi="Arial"/>
                <w:sz w:val="20"/>
              </w:rPr>
            </w:pPr>
            <w:r w:rsidRPr="007E7115">
              <w:rPr>
                <w:rFonts w:ascii="Arial" w:hAnsi="Arial"/>
                <w:sz w:val="20"/>
              </w:rPr>
              <w:t xml:space="preserve">10. Worin unterrichtet der Lehrer, Daniel </w:t>
            </w:r>
            <w:proofErr w:type="spellStart"/>
            <w:r w:rsidRPr="007E7115">
              <w:rPr>
                <w:rFonts w:ascii="Arial" w:hAnsi="Arial"/>
                <w:sz w:val="20"/>
              </w:rPr>
              <w:t>Rietschin</w:t>
            </w:r>
            <w:proofErr w:type="spellEnd"/>
            <w:r w:rsidRPr="007E7115">
              <w:rPr>
                <w:rFonts w:ascii="Arial" w:hAnsi="Arial"/>
                <w:sz w:val="20"/>
              </w:rPr>
              <w:t>, die Lehrli</w:t>
            </w:r>
            <w:r w:rsidRPr="007E7115">
              <w:rPr>
                <w:rFonts w:ascii="Arial" w:hAnsi="Arial"/>
                <w:sz w:val="20"/>
              </w:rPr>
              <w:t>n</w:t>
            </w:r>
            <w:r w:rsidRPr="007E7115">
              <w:rPr>
                <w:rFonts w:ascii="Arial" w:hAnsi="Arial"/>
                <w:sz w:val="20"/>
              </w:rPr>
              <w:t>ge?</w:t>
            </w:r>
          </w:p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E7115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59_img_bn_5"/>
                </v:shape>
              </w:pict>
            </w: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E7115">
              <w:rPr>
                <w:rFonts w:ascii="Arial" w:hAnsi="Arial"/>
                <w:b/>
                <w:bCs/>
                <w:sz w:val="20"/>
              </w:rPr>
              <w:pict>
                <v:shape id="_x0000_i1029" type="#_x0000_t75" style="width:131.45pt;height:94.6pt">
                  <v:imagedata r:id="rId10" o:title="3359_img_bn_3"/>
                </v:shape>
              </w:pict>
            </w: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7E7115">
              <w:rPr>
                <w:rFonts w:ascii="Arial" w:hAnsi="Arial"/>
                <w:b/>
                <w:bCs/>
                <w:sz w:val="20"/>
              </w:rPr>
              <w:pict>
                <v:shape id="_x0000_i1030" type="#_x0000_t75" style="width:131.45pt;height:94.6pt">
                  <v:imagedata r:id="rId11" o:title="3359_img_bn_6"/>
                </v:shape>
              </w:pict>
            </w: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E7115" w:rsidRPr="007E711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E7115" w:rsidRPr="007E7115" w:rsidRDefault="007E7115" w:rsidP="000614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7E7115">
              <w:rPr>
                <w:rFonts w:ascii="Arial" w:hAnsi="Arial"/>
                <w:b/>
                <w:bCs/>
                <w:sz w:val="20"/>
              </w:rPr>
              <w:pict>
                <v:shape id="_x0000_i1031" type="#_x0000_t75" style="width:131.45pt;height:94.6pt">
                  <v:imagedata r:id="rId12" o:title="3359_img_bn_4"/>
                </v:shape>
              </w:pict>
            </w:r>
          </w:p>
        </w:tc>
        <w:tc>
          <w:tcPr>
            <w:tcW w:w="180" w:type="dxa"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E7115" w:rsidRPr="007E7115" w:rsidRDefault="007E71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7E7115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7E711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7E7115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7E7115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7E7115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7E7115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3E4" w:rsidRDefault="00AC43E4">
      <w:r>
        <w:separator/>
      </w:r>
    </w:p>
  </w:endnote>
  <w:endnote w:type="continuationSeparator" w:id="0">
    <w:p w:rsidR="00AC43E4" w:rsidRDefault="00AC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067"/>
      <w:gridCol w:w="1366"/>
      <w:gridCol w:w="1825"/>
    </w:tblGrid>
    <w:tr w:rsidR="00810069" w:rsidRPr="003B11B4" w:rsidTr="00EF6248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067" w:type="dxa"/>
          <w:shd w:val="clear" w:color="auto" w:fill="C7C0B9"/>
          <w:vAlign w:val="center"/>
        </w:tcPr>
        <w:p w:rsidR="00810069" w:rsidRPr="003B11B4" w:rsidRDefault="00EF624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366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7624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7624D" w:rsidRPr="00C7624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3E4" w:rsidRDefault="00AC43E4">
      <w:r>
        <w:separator/>
      </w:r>
    </w:p>
  </w:footnote>
  <w:footnote w:type="continuationSeparator" w:id="0">
    <w:p w:rsidR="00AC43E4" w:rsidRDefault="00AC4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614EC"/>
    <w:rsid w:val="003B11B4"/>
    <w:rsid w:val="003F0A02"/>
    <w:rsid w:val="00472297"/>
    <w:rsid w:val="00526352"/>
    <w:rsid w:val="005C53A2"/>
    <w:rsid w:val="007E7115"/>
    <w:rsid w:val="00810069"/>
    <w:rsid w:val="00AC43E4"/>
    <w:rsid w:val="00B060D7"/>
    <w:rsid w:val="00B14706"/>
    <w:rsid w:val="00B30553"/>
    <w:rsid w:val="00BF1EC6"/>
    <w:rsid w:val="00C0224D"/>
    <w:rsid w:val="00C7624D"/>
    <w:rsid w:val="00DA4C6D"/>
    <w:rsid w:val="00DF5F70"/>
    <w:rsid w:val="00E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semiHidden/>
    <w:rsid w:val="007E71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5A1BF6CE.dotm</Template>
  <TotalTime>0</TotalTime>
  <Pages>1</Pages>
  <Words>128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936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2012-06-04T12:14:00Z</dcterms:created>
  <dcterms:modified xsi:type="dcterms:W3CDTF">2012-06-04T12:14:00Z</dcterms:modified>
  <cp:category>Zuma Vorlage phe</cp:category>
</cp:coreProperties>
</file>