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678"/>
      </w:tblGrid>
      <w:tr w:rsidR="00DB2DAF" w14:paraId="788A5B01" w14:textId="77777777" w:rsidTr="00D00BF5">
        <w:tc>
          <w:tcPr>
            <w:tcW w:w="9568" w:type="dxa"/>
            <w:gridSpan w:val="2"/>
          </w:tcPr>
          <w:p w14:paraId="23A2C574" w14:textId="43DBCD09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bookmarkStart w:id="0" w:name="_GoBack"/>
            <w:bookmarkEnd w:id="0"/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Beschreibe die Bilder. Was siehst Sie?</w:t>
            </w:r>
          </w:p>
          <w:p w14:paraId="367DC1AB" w14:textId="0F2CBF8C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Formuliere eine Bildlegende</w:t>
            </w:r>
            <w:r w:rsidR="00735AF9">
              <w:rPr>
                <w:rFonts w:ascii="Arial" w:hAnsi="Arial"/>
                <w:bCs/>
                <w:noProof/>
                <w:sz w:val="20"/>
                <w:lang w:val="de-DE" w:eastAsia="de-DE"/>
              </w:rPr>
              <w:t xml:space="preserve"> zu Abbildungen 1 bis 4</w:t>
            </w: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 xml:space="preserve"> mit deinen </w:t>
            </w:r>
            <w:r w:rsidR="001A19A0">
              <w:rPr>
                <w:rFonts w:ascii="Arial" w:hAnsi="Arial"/>
                <w:bCs/>
                <w:noProof/>
                <w:sz w:val="20"/>
                <w:lang w:val="de-DE" w:eastAsia="de-DE"/>
              </w:rPr>
              <w:t>eigenen Worten. Beschränke dich auf einen kurzen, einprägsamen Satz.</w:t>
            </w:r>
          </w:p>
          <w:p w14:paraId="117B7E63" w14:textId="737EC08B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Setze Abb.1 mit Abb.2 in Beziehung: Wie werden die beiden Bilder im Film verwendet?</w:t>
            </w:r>
          </w:p>
          <w:p w14:paraId="49AC5775" w14:textId="558B022A" w:rsid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Vergleiche  Abb.3 (Plakat) und Abb.4 (Originalaufnahme): Was übernimmt das Plakat von der Realität, was nicht?</w:t>
            </w:r>
          </w:p>
          <w:p w14:paraId="7C378230" w14:textId="6254D84D" w:rsidR="00DB2DAF" w:rsidRPr="004606B5" w:rsidRDefault="004606B5" w:rsidP="004606B5">
            <w:pPr>
              <w:pStyle w:val="Kopfzeil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Cs/>
                <w:noProof/>
                <w:sz w:val="20"/>
                <w:lang w:val="de-DE" w:eastAsia="de-DE"/>
              </w:rPr>
              <w:t>Was wollte der Künstler Ewgenij Adajew mit seinem Denkmal ausdrücken?</w:t>
            </w:r>
          </w:p>
        </w:tc>
      </w:tr>
      <w:tr w:rsidR="000A5301" w:rsidRPr="00EB54B8" w14:paraId="606A6439" w14:textId="77777777" w:rsidTr="00AD5B26">
        <w:tc>
          <w:tcPr>
            <w:tcW w:w="9568" w:type="dxa"/>
            <w:gridSpan w:val="2"/>
            <w:tcBorders>
              <w:bottom w:val="single" w:sz="4" w:space="0" w:color="auto"/>
            </w:tcBorders>
          </w:tcPr>
          <w:p w14:paraId="52108FD3" w14:textId="7A42D2E8" w:rsidR="000A5301" w:rsidRDefault="000A5301" w:rsidP="000A5301">
            <w:pPr>
              <w:spacing w:after="120" w:line="360" w:lineRule="auto"/>
              <w:ind w:right="-70"/>
              <w:rPr>
                <w:rFonts w:ascii="Arial" w:hAnsi="Arial"/>
                <w:noProof/>
                <w:sz w:val="24"/>
                <w:szCs w:val="24"/>
                <w:lang w:eastAsia="de-CH"/>
              </w:rPr>
            </w:pPr>
          </w:p>
        </w:tc>
      </w:tr>
      <w:tr w:rsidR="00AD5B26" w:rsidRPr="00EB54B8" w14:paraId="69D76E56" w14:textId="77777777" w:rsidTr="00B344BE">
        <w:trPr>
          <w:trHeight w:val="1890"/>
        </w:trPr>
        <w:tc>
          <w:tcPr>
            <w:tcW w:w="4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E02484" w14:textId="6802BAAE" w:rsidR="00AD5B26" w:rsidRPr="004606B5" w:rsidRDefault="00AD5B26" w:rsidP="004606B5">
            <w:pPr>
              <w:spacing w:after="120" w:line="360" w:lineRule="auto"/>
              <w:ind w:right="-70"/>
              <w:rPr>
                <w:rFonts w:ascii="Arial" w:hAnsi="Arial"/>
                <w:i/>
                <w:sz w:val="24"/>
                <w:szCs w:val="24"/>
                <w:lang w:val="de-DE"/>
              </w:rPr>
            </w:pPr>
            <w:r w:rsidRPr="004606B5"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  <w:drawing>
                <wp:inline distT="0" distB="0" distL="0" distR="0" wp14:anchorId="3349E8CB" wp14:editId="6F3082D3">
                  <wp:extent cx="2916000" cy="2059988"/>
                  <wp:effectExtent l="0" t="0" r="0" b="0"/>
                  <wp:docPr id="19" name="Bild 10" descr=":Polen.Sch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Polen.Sch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05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bCs/>
                <w:sz w:val="16"/>
              </w:rPr>
              <w:t>Abb.1: Deutsches Bundesarchiv Koblenz, Bild 146-1979-056-18A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9142" w14:textId="031BC4C6" w:rsidR="00AD5B26" w:rsidRPr="00AD5B26" w:rsidRDefault="00AD5B26" w:rsidP="004606B5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Beschreibung:</w:t>
            </w:r>
          </w:p>
        </w:tc>
      </w:tr>
      <w:tr w:rsidR="00AD5B26" w:rsidRPr="00EB54B8" w14:paraId="013E212E" w14:textId="77777777" w:rsidTr="00B344BE">
        <w:trPr>
          <w:trHeight w:val="1890"/>
        </w:trPr>
        <w:tc>
          <w:tcPr>
            <w:tcW w:w="4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4AB8" w14:textId="77777777" w:rsidR="00AD5B26" w:rsidRPr="004606B5" w:rsidRDefault="00AD5B26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73DA" w14:textId="220DB66A" w:rsidR="00AD5B26" w:rsidRPr="00AD5B26" w:rsidRDefault="00AD5B26" w:rsidP="004606B5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Legende:</w:t>
            </w:r>
          </w:p>
        </w:tc>
      </w:tr>
      <w:tr w:rsidR="004606B5" w:rsidRPr="00EB54B8" w14:paraId="3F0062BE" w14:textId="77777777" w:rsidTr="001373B0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2CB3C453" w14:textId="77777777" w:rsidR="004606B5" w:rsidRDefault="004606B5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77F7035" w14:textId="77777777" w:rsidR="004606B5" w:rsidRPr="00AF1919" w:rsidRDefault="004606B5" w:rsidP="004606B5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</w:p>
        </w:tc>
      </w:tr>
      <w:tr w:rsidR="00CE3D0B" w:rsidRPr="00EB54B8" w14:paraId="63B37980" w14:textId="77777777" w:rsidTr="00D90219">
        <w:trPr>
          <w:trHeight w:val="2093"/>
        </w:trPr>
        <w:tc>
          <w:tcPr>
            <w:tcW w:w="4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0912B" w14:textId="4F811A14" w:rsidR="00CE3D0B" w:rsidRDefault="00CE3D0B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475C7692" wp14:editId="764910D2">
                  <wp:extent cx="2916000" cy="2332358"/>
                  <wp:effectExtent l="0" t="0" r="0" b="0"/>
                  <wp:docPr id="20" name="Bild 11" descr=":Wienhart,Sch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Wienhart,Sch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33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br/>
            </w:r>
            <w:r>
              <w:rPr>
                <w:rFonts w:ascii="Arial" w:hAnsi="Arial"/>
                <w:sz w:val="16"/>
              </w:rPr>
              <w:t>Abb.2: Standbild aus «Cooking History»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0A72" w14:textId="35DAE26B" w:rsidR="00CE3D0B" w:rsidRPr="00AF1919" w:rsidRDefault="00CE3D0B" w:rsidP="004606B5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Beschreibung:</w:t>
            </w:r>
          </w:p>
        </w:tc>
      </w:tr>
      <w:tr w:rsidR="001373B0" w:rsidRPr="00EB54B8" w14:paraId="2B38DD6F" w14:textId="77777777" w:rsidTr="001373B0">
        <w:trPr>
          <w:trHeight w:val="2092"/>
        </w:trPr>
        <w:tc>
          <w:tcPr>
            <w:tcW w:w="4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9A6A" w14:textId="77777777" w:rsidR="001373B0" w:rsidRDefault="001373B0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9C25" w14:textId="4F9EDC46" w:rsidR="001373B0" w:rsidRPr="00AF1919" w:rsidRDefault="001373B0" w:rsidP="004606B5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Legende:</w:t>
            </w:r>
          </w:p>
        </w:tc>
      </w:tr>
      <w:tr w:rsidR="001373B0" w:rsidRPr="00EB54B8" w14:paraId="54743F9F" w14:textId="77777777" w:rsidTr="001373B0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70378F60" w14:textId="77777777" w:rsidR="001373B0" w:rsidRDefault="001373B0" w:rsidP="004606B5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E844C6A" w14:textId="1C7545F8" w:rsidR="001373B0" w:rsidRPr="00AD5B26" w:rsidRDefault="001373B0" w:rsidP="004606B5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</w:p>
        </w:tc>
      </w:tr>
      <w:tr w:rsidR="001373B0" w:rsidRPr="00EB54B8" w14:paraId="5B668E41" w14:textId="77777777" w:rsidTr="009A7EA6"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BE82" w14:textId="77777777" w:rsidR="001373B0" w:rsidRPr="001373B0" w:rsidRDefault="001373B0" w:rsidP="001373B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noProof/>
                <w:sz w:val="20"/>
                <w:lang w:val="de-DE" w:eastAsia="de-DE"/>
              </w:rPr>
            </w:pPr>
            <w:r w:rsidRPr="001373B0">
              <w:rPr>
                <w:rFonts w:ascii="Arial" w:hAnsi="Arial"/>
                <w:bCs/>
                <w:noProof/>
                <w:sz w:val="20"/>
                <w:lang w:val="de-DE" w:eastAsia="de-DE"/>
              </w:rPr>
              <w:t>Abbildung 1 und Abbildung 2 im Film «Cooking History»:</w:t>
            </w:r>
          </w:p>
          <w:p w14:paraId="42C6B04F" w14:textId="2467F549" w:rsidR="001373B0" w:rsidRPr="00AD5B26" w:rsidRDefault="001373B0" w:rsidP="004606B5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="00735AF9">
              <w:rPr>
                <w:rFonts w:ascii="Arial" w:hAnsi="Arial"/>
                <w:sz w:val="20"/>
                <w:lang w:val="de-DE"/>
              </w:rPr>
              <w:br/>
            </w:r>
            <w:r w:rsidR="00735AF9"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</w:p>
        </w:tc>
      </w:tr>
    </w:tbl>
    <w:p w14:paraId="7CA68C8F" w14:textId="7A8B00E0" w:rsidR="00154911" w:rsidRPr="00EC5E7F" w:rsidRDefault="00154911" w:rsidP="004606B5"/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678"/>
      </w:tblGrid>
      <w:tr w:rsidR="00154911" w:rsidRPr="00AD5B26" w14:paraId="4CAE9D52" w14:textId="77777777" w:rsidTr="002B0049">
        <w:trPr>
          <w:trHeight w:val="1890"/>
        </w:trPr>
        <w:tc>
          <w:tcPr>
            <w:tcW w:w="4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B42BC" w14:textId="7E34FFCE" w:rsidR="00154911" w:rsidRPr="006F1C7E" w:rsidRDefault="00154911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3A7DDA39" wp14:editId="2AE5D2B9">
                  <wp:extent cx="2916000" cy="1902125"/>
                  <wp:effectExtent l="0" t="0" r="0" b="3175"/>
                  <wp:docPr id="22" name="Bild 12" descr=":Plakat.Lenin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Plakat.Lenin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90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16"/>
              </w:rPr>
              <w:t xml:space="preserve">Abb.3: Plakat von W. Serow, 1941. </w:t>
            </w:r>
            <w:r>
              <w:rPr>
                <w:rFonts w:ascii="Arial" w:hAnsi="Arial"/>
                <w:sz w:val="16"/>
              </w:rPr>
              <w:br/>
              <w:t>Text: Verteidigen wir die Stadt Lenins!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F8A4" w14:textId="77777777" w:rsidR="00154911" w:rsidRPr="00AD5B26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Beschreibung:</w:t>
            </w:r>
          </w:p>
        </w:tc>
      </w:tr>
      <w:tr w:rsidR="00154911" w:rsidRPr="00AD5B26" w14:paraId="451A5F5F" w14:textId="77777777" w:rsidTr="002B0049">
        <w:trPr>
          <w:trHeight w:val="1890"/>
        </w:trPr>
        <w:tc>
          <w:tcPr>
            <w:tcW w:w="4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2249" w14:textId="77777777" w:rsidR="00154911" w:rsidRPr="004606B5" w:rsidRDefault="00154911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4001" w14:textId="77777777" w:rsidR="00154911" w:rsidRPr="00AD5B26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Legende:</w:t>
            </w:r>
          </w:p>
        </w:tc>
      </w:tr>
      <w:tr w:rsidR="00154911" w:rsidRPr="00AF1919" w14:paraId="56FDDADB" w14:textId="77777777" w:rsidTr="002B0049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1FC9A6D7" w14:textId="77777777" w:rsidR="00154911" w:rsidRDefault="00154911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6124C17" w14:textId="77777777" w:rsidR="00154911" w:rsidRPr="00AF1919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</w:p>
        </w:tc>
      </w:tr>
      <w:tr w:rsidR="00154911" w:rsidRPr="00AF1919" w14:paraId="54B0107C" w14:textId="77777777" w:rsidTr="002B0049">
        <w:trPr>
          <w:trHeight w:val="2093"/>
        </w:trPr>
        <w:tc>
          <w:tcPr>
            <w:tcW w:w="4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C1EEDB" w14:textId="52467EAA" w:rsidR="00154911" w:rsidRPr="006F1C7E" w:rsidRDefault="00154911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31D6734" wp14:editId="26C73662">
                  <wp:extent cx="2916000" cy="1644902"/>
                  <wp:effectExtent l="0" t="0" r="0" b="0"/>
                  <wp:docPr id="23" name="Bild 13" descr=":Leningrad.Frau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Leningrad.Frau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64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br/>
            </w:r>
            <w:r>
              <w:rPr>
                <w:rFonts w:ascii="Arial" w:hAnsi="Arial"/>
                <w:sz w:val="16"/>
              </w:rPr>
              <w:t>Abb.4: Leningrad während der deutschen Belagerung 1941-1944. Bildarchiv Universität Göttingen.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2599" w14:textId="77777777" w:rsidR="00154911" w:rsidRPr="00AF1919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Beschreibung:</w:t>
            </w:r>
          </w:p>
        </w:tc>
      </w:tr>
      <w:tr w:rsidR="00154911" w:rsidRPr="00AF1919" w14:paraId="5CD3B9A2" w14:textId="77777777" w:rsidTr="002B0049">
        <w:trPr>
          <w:trHeight w:val="2092"/>
        </w:trPr>
        <w:tc>
          <w:tcPr>
            <w:tcW w:w="4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3DD7" w14:textId="77777777" w:rsidR="00154911" w:rsidRDefault="00154911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1DF3" w14:textId="77777777" w:rsidR="00154911" w:rsidRPr="00AF1919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4"/>
                <w:szCs w:val="24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Legende:</w:t>
            </w:r>
          </w:p>
        </w:tc>
      </w:tr>
      <w:tr w:rsidR="00154911" w:rsidRPr="00AD5B26" w14:paraId="5C02269E" w14:textId="77777777" w:rsidTr="002B0049"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14:paraId="418576B2" w14:textId="77777777" w:rsidR="00154911" w:rsidRDefault="00154911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827700B" w14:textId="77777777" w:rsidR="00154911" w:rsidRPr="00AD5B26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</w:p>
        </w:tc>
      </w:tr>
      <w:tr w:rsidR="00154911" w:rsidRPr="00AD5B26" w14:paraId="374ED1D7" w14:textId="77777777" w:rsidTr="002B0049"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DDB8" w14:textId="17EE5D92" w:rsidR="00735AF9" w:rsidRPr="00735AF9" w:rsidRDefault="00735AF9" w:rsidP="00735AF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Abbildung 3 und Abbildung 4</w:t>
            </w:r>
            <w:r w:rsidRPr="00735AF9">
              <w:rPr>
                <w:rFonts w:ascii="Arial" w:hAnsi="Arial"/>
                <w:bCs/>
                <w:sz w:val="20"/>
              </w:rPr>
              <w:t xml:space="preserve"> im Vergleich:</w:t>
            </w:r>
          </w:p>
          <w:p w14:paraId="13B23959" w14:textId="18F97CAC" w:rsidR="00154911" w:rsidRPr="00AD5B26" w:rsidRDefault="00154911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br/>
            </w:r>
            <w:r w:rsidR="006F1C7E">
              <w:rPr>
                <w:rFonts w:ascii="Arial" w:hAnsi="Arial"/>
                <w:sz w:val="20"/>
                <w:lang w:val="de-DE"/>
              </w:rPr>
              <w:br/>
            </w:r>
            <w:r w:rsidR="006F1C7E">
              <w:rPr>
                <w:rFonts w:ascii="Arial" w:hAnsi="Arial"/>
                <w:sz w:val="20"/>
                <w:lang w:val="de-DE"/>
              </w:rPr>
              <w:br/>
            </w:r>
            <w:r w:rsidR="006F1C7E"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</w:p>
        </w:tc>
      </w:tr>
    </w:tbl>
    <w:p w14:paraId="205EF36D" w14:textId="77777777" w:rsidR="006F1C7E" w:rsidRDefault="006F1C7E" w:rsidP="004606B5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678"/>
      </w:tblGrid>
      <w:tr w:rsidR="006F1C7E" w:rsidRPr="00AD5B26" w14:paraId="2A2AB636" w14:textId="77777777" w:rsidTr="006F1C7E">
        <w:trPr>
          <w:trHeight w:val="1791"/>
        </w:trPr>
        <w:tc>
          <w:tcPr>
            <w:tcW w:w="4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D6666" w14:textId="2CD95540" w:rsidR="006F1C7E" w:rsidRPr="006F1C7E" w:rsidRDefault="006F1C7E" w:rsidP="006F1C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40F51E42" wp14:editId="6D9A4DCF">
                  <wp:extent cx="2988000" cy="2221952"/>
                  <wp:effectExtent l="0" t="0" r="3175" b="6985"/>
                  <wp:docPr id="24" name="Bild 14" descr=":Leningrad.denk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Leningrad.denk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2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16"/>
              </w:rPr>
              <w:t>Abb.5: Denkmal von E. Adajew zur Erinnerung an die Belagerung Leningrads</w:t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</w:rPr>
              <w:br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540A" w14:textId="77777777" w:rsidR="006F1C7E" w:rsidRPr="00AD5B26" w:rsidRDefault="006F1C7E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Beschreibung:</w:t>
            </w:r>
          </w:p>
        </w:tc>
      </w:tr>
      <w:tr w:rsidR="006F1C7E" w:rsidRPr="00AD5B26" w14:paraId="1C90ECB7" w14:textId="77777777" w:rsidTr="006F1C7E">
        <w:trPr>
          <w:trHeight w:val="1971"/>
        </w:trPr>
        <w:tc>
          <w:tcPr>
            <w:tcW w:w="4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9D0065" w14:textId="77777777" w:rsidR="006F1C7E" w:rsidRPr="004606B5" w:rsidRDefault="006F1C7E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072B" w14:textId="77777777" w:rsidR="006F1C7E" w:rsidRPr="00AD5B26" w:rsidRDefault="006F1C7E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 w:rsidRPr="00AD5B26">
              <w:rPr>
                <w:rFonts w:ascii="Arial" w:hAnsi="Arial"/>
                <w:sz w:val="20"/>
                <w:lang w:val="de-DE"/>
              </w:rPr>
              <w:t>Legende:</w:t>
            </w:r>
          </w:p>
        </w:tc>
      </w:tr>
      <w:tr w:rsidR="006F1C7E" w:rsidRPr="00AD5B26" w14:paraId="32DF788C" w14:textId="77777777" w:rsidTr="006F1C7E">
        <w:trPr>
          <w:trHeight w:val="2821"/>
        </w:trPr>
        <w:tc>
          <w:tcPr>
            <w:tcW w:w="4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ED01" w14:textId="77777777" w:rsidR="006F1C7E" w:rsidRPr="004606B5" w:rsidRDefault="006F1C7E" w:rsidP="002B0049">
            <w:pPr>
              <w:spacing w:after="120" w:line="360" w:lineRule="auto"/>
              <w:ind w:right="-70"/>
              <w:rPr>
                <w:rFonts w:ascii="Arial" w:hAnsi="Arial"/>
                <w:b/>
                <w:bCs/>
                <w:i/>
                <w:noProof/>
                <w:sz w:val="20"/>
                <w:lang w:eastAsia="de-CH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1527" w14:textId="40E1B249" w:rsidR="006F1C7E" w:rsidRPr="00AD5B26" w:rsidRDefault="006F1C7E" w:rsidP="002B0049">
            <w:pPr>
              <w:spacing w:after="120" w:line="360" w:lineRule="auto"/>
              <w:ind w:right="-70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Aussage des Künstlers:</w:t>
            </w:r>
          </w:p>
        </w:tc>
      </w:tr>
    </w:tbl>
    <w:p w14:paraId="56FE0E3D" w14:textId="2A4B288A" w:rsidR="00154911" w:rsidRPr="00EC5E7F" w:rsidRDefault="006F1C7E" w:rsidP="004606B5">
      <w:r>
        <w:br/>
      </w:r>
    </w:p>
    <w:sectPr w:rsidR="00154911" w:rsidRPr="00EC5E7F" w:rsidSect="00681EDD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232C1" w14:textId="77777777" w:rsidR="00095C1F" w:rsidRDefault="00095C1F" w:rsidP="00681EDD">
      <w:r>
        <w:separator/>
      </w:r>
    </w:p>
  </w:endnote>
  <w:endnote w:type="continuationSeparator" w:id="0">
    <w:p w14:paraId="6B7AC999" w14:textId="77777777" w:rsidR="00095C1F" w:rsidRDefault="00095C1F" w:rsidP="0068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095C1F" w14:paraId="6DD5F07B" w14:textId="77777777" w:rsidTr="00F20864">
      <w:tc>
        <w:tcPr>
          <w:tcW w:w="2777" w:type="dxa"/>
        </w:tcPr>
        <w:p w14:paraId="379E17A9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46FE82EA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2CF120A7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397E71BF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42DE8660" w14:textId="77777777" w:rsidR="00095C1F" w:rsidRPr="00570DC5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24DF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24DF0" w:rsidRPr="00224DF0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43779632" w14:textId="77777777" w:rsidR="00095C1F" w:rsidRDefault="00095C1F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095C1F" w:rsidRPr="006E79FD" w14:paraId="2ED6B9BD" w14:textId="77777777" w:rsidTr="00F20864">
      <w:tc>
        <w:tcPr>
          <w:tcW w:w="2777" w:type="dxa"/>
        </w:tcPr>
        <w:p w14:paraId="337E2F74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0AEF405F" w14:textId="77777777" w:rsidR="00095C1F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17853E14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6DAB3644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5C4DC6F6" w14:textId="77777777" w:rsidR="00095C1F" w:rsidRPr="006E79FD" w:rsidRDefault="00095C1F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24DF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24DF0" w:rsidRPr="00224DF0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7EA0507D" w14:textId="77777777" w:rsidR="00095C1F" w:rsidRDefault="00095C1F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3F81E" w14:textId="77777777" w:rsidR="00095C1F" w:rsidRDefault="00095C1F" w:rsidP="00681EDD">
      <w:r>
        <w:separator/>
      </w:r>
    </w:p>
  </w:footnote>
  <w:footnote w:type="continuationSeparator" w:id="0">
    <w:p w14:paraId="4D80400B" w14:textId="77777777" w:rsidR="00095C1F" w:rsidRDefault="00095C1F" w:rsidP="00681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095C1F" w14:paraId="417FBB7C" w14:textId="77777777" w:rsidTr="00466F70">
      <w:trPr>
        <w:cantSplit/>
        <w:trHeight w:val="278"/>
      </w:trPr>
      <w:tc>
        <w:tcPr>
          <w:tcW w:w="4390" w:type="dxa"/>
        </w:tcPr>
        <w:p w14:paraId="4B5B6FFA" w14:textId="77777777" w:rsidR="00095C1F" w:rsidRDefault="00095C1F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B52E4F2" wp14:editId="0625D955">
                <wp:extent cx="1011676" cy="282982"/>
                <wp:effectExtent l="0" t="0" r="4445" b="0"/>
                <wp:docPr id="3" name="Bild 3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0DE39B7F" w14:textId="77777777" w:rsidR="00095C1F" w:rsidRDefault="00095C1F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FD10A29" w14:textId="40C5D38A" w:rsidR="00095C1F" w:rsidRPr="00F849E4" w:rsidRDefault="00095C1F" w:rsidP="00C43BA6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 xml:space="preserve">Arbeitsblatt </w:t>
          </w:r>
          <w:r w:rsidR="00C43BA6">
            <w:rPr>
              <w:sz w:val="20"/>
            </w:rPr>
            <w:t>4</w:t>
          </w:r>
          <w:r>
            <w:rPr>
              <w:sz w:val="20"/>
            </w:rPr>
            <w:br/>
          </w:r>
          <w:r w:rsidR="00C43BA6">
            <w:rPr>
              <w:sz w:val="20"/>
            </w:rPr>
            <w:t>Bilder 2. Weltkrieg</w:t>
          </w:r>
        </w:p>
      </w:tc>
    </w:tr>
  </w:tbl>
  <w:p w14:paraId="5C484FCC" w14:textId="77777777" w:rsidR="00095C1F" w:rsidRDefault="00095C1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095C1F" w14:paraId="055D4762" w14:textId="77777777" w:rsidTr="00DB2DAF">
      <w:trPr>
        <w:cantSplit/>
        <w:trHeight w:val="278"/>
      </w:trPr>
      <w:tc>
        <w:tcPr>
          <w:tcW w:w="4390" w:type="dxa"/>
        </w:tcPr>
        <w:p w14:paraId="2185C8A9" w14:textId="77777777" w:rsidR="00095C1F" w:rsidRDefault="00095C1F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50F34F1" wp14:editId="636F020D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246FC068" w14:textId="77777777" w:rsidR="00095C1F" w:rsidRDefault="00095C1F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E35146B" w14:textId="6221ABB9" w:rsidR="00095C1F" w:rsidRPr="00F849E4" w:rsidRDefault="00095C1F" w:rsidP="00C43BA6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 w:rsidR="00C43BA6">
            <w:rPr>
              <w:sz w:val="20"/>
            </w:rPr>
            <w:t>4</w:t>
          </w:r>
          <w:r>
            <w:rPr>
              <w:sz w:val="20"/>
            </w:rPr>
            <w:br/>
          </w:r>
          <w:r w:rsidR="00C43BA6">
            <w:rPr>
              <w:sz w:val="20"/>
            </w:rPr>
            <w:t>Bilder 2. Weltkrieg</w:t>
          </w:r>
          <w:r w:rsidRPr="00F849E4">
            <w:rPr>
              <w:sz w:val="20"/>
            </w:rPr>
            <w:t xml:space="preserve"> </w:t>
          </w:r>
        </w:p>
      </w:tc>
    </w:tr>
  </w:tbl>
  <w:p w14:paraId="66882D7A" w14:textId="77777777" w:rsidR="00095C1F" w:rsidRDefault="00095C1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399"/>
    <w:multiLevelType w:val="hybridMultilevel"/>
    <w:tmpl w:val="45FA0AB2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862B4"/>
    <w:multiLevelType w:val="hybridMultilevel"/>
    <w:tmpl w:val="AF04D4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795682"/>
    <w:multiLevelType w:val="hybridMultilevel"/>
    <w:tmpl w:val="2DE06846"/>
    <w:lvl w:ilvl="0" w:tplc="1A08E5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23615"/>
    <w:multiLevelType w:val="hybridMultilevel"/>
    <w:tmpl w:val="07A48F6E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DD"/>
    <w:rsid w:val="00000A7F"/>
    <w:rsid w:val="0001705C"/>
    <w:rsid w:val="00050B8C"/>
    <w:rsid w:val="00066278"/>
    <w:rsid w:val="00095C1F"/>
    <w:rsid w:val="000A5301"/>
    <w:rsid w:val="000F04F9"/>
    <w:rsid w:val="001105BA"/>
    <w:rsid w:val="00115141"/>
    <w:rsid w:val="001373B0"/>
    <w:rsid w:val="001519E2"/>
    <w:rsid w:val="00154911"/>
    <w:rsid w:val="00186C20"/>
    <w:rsid w:val="001A19A0"/>
    <w:rsid w:val="001F3AF2"/>
    <w:rsid w:val="00224DF0"/>
    <w:rsid w:val="00227F03"/>
    <w:rsid w:val="00335F63"/>
    <w:rsid w:val="0034453A"/>
    <w:rsid w:val="003713C1"/>
    <w:rsid w:val="003A227B"/>
    <w:rsid w:val="003F58D1"/>
    <w:rsid w:val="00422CEA"/>
    <w:rsid w:val="004365B8"/>
    <w:rsid w:val="004606B5"/>
    <w:rsid w:val="00466F70"/>
    <w:rsid w:val="00476678"/>
    <w:rsid w:val="0048060C"/>
    <w:rsid w:val="00485391"/>
    <w:rsid w:val="004F4DE9"/>
    <w:rsid w:val="00504884"/>
    <w:rsid w:val="00511A48"/>
    <w:rsid w:val="005428BA"/>
    <w:rsid w:val="00553462"/>
    <w:rsid w:val="005542FB"/>
    <w:rsid w:val="005702EE"/>
    <w:rsid w:val="005B198A"/>
    <w:rsid w:val="005D6B4A"/>
    <w:rsid w:val="00610B39"/>
    <w:rsid w:val="00640BFB"/>
    <w:rsid w:val="00681EDD"/>
    <w:rsid w:val="006925F6"/>
    <w:rsid w:val="006D6174"/>
    <w:rsid w:val="006F1C7E"/>
    <w:rsid w:val="006F2E43"/>
    <w:rsid w:val="0071333D"/>
    <w:rsid w:val="00726703"/>
    <w:rsid w:val="00735AF9"/>
    <w:rsid w:val="0076397A"/>
    <w:rsid w:val="007F7B66"/>
    <w:rsid w:val="008321A5"/>
    <w:rsid w:val="00832952"/>
    <w:rsid w:val="00837BAD"/>
    <w:rsid w:val="0086474A"/>
    <w:rsid w:val="008F19C9"/>
    <w:rsid w:val="00937799"/>
    <w:rsid w:val="009507CB"/>
    <w:rsid w:val="00966A3B"/>
    <w:rsid w:val="00967C95"/>
    <w:rsid w:val="009C2827"/>
    <w:rsid w:val="009E6694"/>
    <w:rsid w:val="00A06B60"/>
    <w:rsid w:val="00AB18B1"/>
    <w:rsid w:val="00AB2C1C"/>
    <w:rsid w:val="00AD5A8D"/>
    <w:rsid w:val="00AD5B26"/>
    <w:rsid w:val="00AF1919"/>
    <w:rsid w:val="00B07243"/>
    <w:rsid w:val="00B43AB2"/>
    <w:rsid w:val="00B504C3"/>
    <w:rsid w:val="00B53C87"/>
    <w:rsid w:val="00B751C1"/>
    <w:rsid w:val="00B96409"/>
    <w:rsid w:val="00B97985"/>
    <w:rsid w:val="00BD1D46"/>
    <w:rsid w:val="00C209FA"/>
    <w:rsid w:val="00C41A48"/>
    <w:rsid w:val="00C43BA6"/>
    <w:rsid w:val="00C676B3"/>
    <w:rsid w:val="00C83DC6"/>
    <w:rsid w:val="00C94422"/>
    <w:rsid w:val="00C96586"/>
    <w:rsid w:val="00CB6317"/>
    <w:rsid w:val="00CD7DC5"/>
    <w:rsid w:val="00CE3D0B"/>
    <w:rsid w:val="00D00BF5"/>
    <w:rsid w:val="00D272C8"/>
    <w:rsid w:val="00D70396"/>
    <w:rsid w:val="00DB2DAF"/>
    <w:rsid w:val="00DF24F4"/>
    <w:rsid w:val="00E23BCB"/>
    <w:rsid w:val="00E72E1D"/>
    <w:rsid w:val="00EC5E7F"/>
    <w:rsid w:val="00F20864"/>
    <w:rsid w:val="00F60A5E"/>
    <w:rsid w:val="00F7028A"/>
    <w:rsid w:val="00FB271F"/>
    <w:rsid w:val="00FD4925"/>
    <w:rsid w:val="00FD6F0A"/>
    <w:rsid w:val="00FF7D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;"/>
  <w14:docId w14:val="2963F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7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C18F3-A32D-4BC3-A5B9-BA623D56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15D741F5.dotm</Template>
  <TotalTime>0</TotalTime>
  <Pages>3</Pages>
  <Words>150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Cooking History, Folge 4, Arbeitsblatt</vt:lpstr>
    </vt:vector>
  </TitlesOfParts>
  <Company>Zu Hause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Cooking History, Arbeitsblatt 4</dc:title>
  <dc:creator>Andreas Spinas</dc:creator>
  <cp:lastModifiedBy>Schneider, Nadja (SRF)</cp:lastModifiedBy>
  <cp:revision>22</cp:revision>
  <cp:lastPrinted>2012-08-15T08:59:00Z</cp:lastPrinted>
  <dcterms:created xsi:type="dcterms:W3CDTF">2012-09-06T15:43:00Z</dcterms:created>
  <dcterms:modified xsi:type="dcterms:W3CDTF">2013-06-04T13:31:00Z</dcterms:modified>
</cp:coreProperties>
</file>