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615DBB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615DBB" w:rsidRDefault="00472297" w:rsidP="00B14706">
            <w:pPr>
              <w:pStyle w:val="berschrift4"/>
              <w:jc w:val="right"/>
            </w:pPr>
          </w:p>
        </w:tc>
      </w:tr>
      <w:tr w:rsidR="00472297" w:rsidRPr="00615DBB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615DBB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615DBB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615DBB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615DBB" w:rsidRDefault="00B56823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615DBB">
              <w:t>sblatt</w:t>
            </w:r>
          </w:p>
        </w:tc>
      </w:tr>
      <w:tr w:rsidR="00DF5F70" w:rsidRPr="00615DBB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615DBB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615DBB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615DBB" w:rsidRDefault="00DF5F70" w:rsidP="00DF5F70">
            <w:pPr>
              <w:pStyle w:val="berschrift4"/>
              <w:spacing w:after="200"/>
            </w:pPr>
          </w:p>
        </w:tc>
      </w:tr>
      <w:tr w:rsidR="00DF5F70" w:rsidRPr="00615DBB" w:rsidTr="00472297">
        <w:trPr>
          <w:cantSplit/>
        </w:trPr>
        <w:tc>
          <w:tcPr>
            <w:tcW w:w="4388" w:type="dxa"/>
            <w:gridSpan w:val="3"/>
          </w:tcPr>
          <w:p w:rsidR="00DF5F70" w:rsidRPr="00615DBB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615DBB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615DBB" w:rsidRDefault="00DF5F70">
            <w:pPr>
              <w:pStyle w:val="berschrift4"/>
              <w:rPr>
                <w:sz w:val="20"/>
              </w:rPr>
            </w:pPr>
          </w:p>
        </w:tc>
      </w:tr>
      <w:tr w:rsidR="00615DBB" w:rsidRPr="00615DBB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615DBB" w:rsidRDefault="00615DBB" w:rsidP="0007005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26" type="#_x0000_t75" style="width:131.25pt;height:94.5pt">
                  <v:imagedata r:id="rId7" o:title="3447_img_b_f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615DBB" w:rsidRPr="00615DBB" w:rsidRDefault="00615DB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615DBB" w:rsidRPr="00615DBB" w:rsidRDefault="00615DBB" w:rsidP="00070055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615DBB" w:rsidRPr="00615DBB" w:rsidRDefault="00615DBB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615DBB" w:rsidRPr="00615DBB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615DBB" w:rsidRPr="00615DBB" w:rsidRDefault="00615DB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615DBB" w:rsidRPr="00615DBB" w:rsidRDefault="00615DB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615DBB" w:rsidRPr="00615DBB" w:rsidRDefault="00615DBB" w:rsidP="00070055">
            <w:pPr>
              <w:rPr>
                <w:rFonts w:ascii="Arial" w:hAnsi="Arial"/>
                <w:b/>
                <w:bCs/>
                <w:sz w:val="24"/>
              </w:rPr>
            </w:pPr>
          </w:p>
          <w:p w:rsidR="00615DBB" w:rsidRPr="00615DBB" w:rsidRDefault="00615DBB" w:rsidP="00070055">
            <w:pPr>
              <w:pStyle w:val="berschrift4"/>
              <w:rPr>
                <w:highlight w:val="lightGray"/>
              </w:rPr>
            </w:pPr>
            <w:r w:rsidRPr="00615DBB">
              <w:t>Das will ich werden: Kaufmann</w:t>
            </w:r>
          </w:p>
        </w:tc>
      </w:tr>
      <w:tr w:rsidR="00615DBB" w:rsidRPr="00615DBB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615DBB" w:rsidRPr="00615DBB" w:rsidRDefault="00615DB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615DBB" w:rsidRPr="00615DBB" w:rsidRDefault="00615DB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615DBB" w:rsidRPr="00615DBB" w:rsidRDefault="00615DBB" w:rsidP="00070055">
            <w:pPr>
              <w:rPr>
                <w:rFonts w:ascii="Arial" w:hAnsi="Arial"/>
                <w:sz w:val="20"/>
              </w:rPr>
            </w:pPr>
            <w:r w:rsidRPr="00615DBB">
              <w:rPr>
                <w:rFonts w:ascii="Arial" w:hAnsi="Arial"/>
                <w:sz w:val="20"/>
              </w:rPr>
              <w:t>Berufsbilder aus der Schweiz (45)</w:t>
            </w:r>
          </w:p>
          <w:p w:rsidR="00615DBB" w:rsidRPr="00615DBB" w:rsidRDefault="00615DBB" w:rsidP="00070055">
            <w:pPr>
              <w:rPr>
                <w:rFonts w:ascii="Arial" w:hAnsi="Arial"/>
                <w:sz w:val="20"/>
              </w:rPr>
            </w:pPr>
          </w:p>
          <w:p w:rsidR="00615DBB" w:rsidRPr="00615DBB" w:rsidRDefault="00615DBB" w:rsidP="00070055">
            <w:pPr>
              <w:pStyle w:val="Kommentartext"/>
              <w:rPr>
                <w:rFonts w:ascii="Arial" w:hAnsi="Arial"/>
              </w:rPr>
            </w:pPr>
          </w:p>
          <w:p w:rsidR="00615DBB" w:rsidRPr="00615DBB" w:rsidRDefault="00615DBB" w:rsidP="00070055">
            <w:pPr>
              <w:rPr>
                <w:rFonts w:ascii="Arial" w:hAnsi="Arial"/>
                <w:highlight w:val="lightGray"/>
              </w:rPr>
            </w:pPr>
            <w:r w:rsidRPr="00615DBB">
              <w:rPr>
                <w:rFonts w:ascii="Arial" w:hAnsi="Arial"/>
                <w:sz w:val="20"/>
              </w:rPr>
              <w:t>14:30 Minuten</w:t>
            </w:r>
          </w:p>
        </w:tc>
      </w:tr>
      <w:tr w:rsidR="00615DBB" w:rsidRPr="00615DBB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615DBB" w:rsidRDefault="00615DBB" w:rsidP="0007005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615DBB" w:rsidRDefault="00615DBB" w:rsidP="0007005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7" type="#_x0000_t75" style="width:131.25pt;height:94.5pt">
                  <v:imagedata r:id="rId8" o:title="3447_img_b_f2"/>
                </v:shape>
              </w:pict>
            </w: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615DBB" w:rsidRP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  <w:r w:rsidRPr="00615DBB">
              <w:rPr>
                <w:rFonts w:ascii="Arial" w:hAnsi="Arial"/>
                <w:sz w:val="20"/>
              </w:rPr>
              <w:t>1. Welche Arbeiten erledigt Lucas in der Disposition?</w:t>
            </w:r>
          </w:p>
          <w:p w:rsid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C017D5" w:rsidRPr="00615DBB" w:rsidRDefault="00C017D5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615DBB" w:rsidRP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  <w:r w:rsidRPr="00615DBB">
              <w:rPr>
                <w:rFonts w:ascii="Arial" w:hAnsi="Arial"/>
                <w:sz w:val="20"/>
              </w:rPr>
              <w:t>2. Wieso gefällt es Lucas in seinem Lehrbetrieb?</w:t>
            </w:r>
          </w:p>
          <w:p w:rsid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C017D5" w:rsidRPr="00615DBB" w:rsidRDefault="00C017D5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615DBB" w:rsidRP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  <w:r w:rsidRPr="00615DBB">
              <w:rPr>
                <w:rFonts w:ascii="Arial" w:hAnsi="Arial"/>
                <w:sz w:val="20"/>
              </w:rPr>
              <w:t>3. Welche Voraussetzungen sollte ein angehender Kaufmann erfü</w:t>
            </w:r>
            <w:r w:rsidRPr="00615DBB">
              <w:rPr>
                <w:rFonts w:ascii="Arial" w:hAnsi="Arial"/>
                <w:sz w:val="20"/>
              </w:rPr>
              <w:t>l</w:t>
            </w:r>
            <w:r w:rsidRPr="00615DBB">
              <w:rPr>
                <w:rFonts w:ascii="Arial" w:hAnsi="Arial"/>
                <w:sz w:val="20"/>
              </w:rPr>
              <w:t>len?</w:t>
            </w:r>
          </w:p>
          <w:p w:rsid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C017D5" w:rsidRPr="00615DBB" w:rsidRDefault="00C017D5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615DBB" w:rsidRP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  <w:r w:rsidRPr="00615DBB">
              <w:rPr>
                <w:rFonts w:ascii="Arial" w:hAnsi="Arial"/>
                <w:sz w:val="20"/>
              </w:rPr>
              <w:t>4. Welche Fächer werden unter anderem an der Berufsschule unte</w:t>
            </w:r>
            <w:r w:rsidRPr="00615DBB">
              <w:rPr>
                <w:rFonts w:ascii="Arial" w:hAnsi="Arial"/>
                <w:sz w:val="20"/>
              </w:rPr>
              <w:t>r</w:t>
            </w:r>
            <w:r w:rsidRPr="00615DBB">
              <w:rPr>
                <w:rFonts w:ascii="Arial" w:hAnsi="Arial"/>
                <w:sz w:val="20"/>
              </w:rPr>
              <w:t>richtet?</w:t>
            </w:r>
          </w:p>
          <w:p w:rsid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C017D5" w:rsidRPr="00615DBB" w:rsidRDefault="00C017D5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615DBB" w:rsidRP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  <w:r w:rsidRPr="00615DBB">
              <w:rPr>
                <w:rFonts w:ascii="Arial" w:hAnsi="Arial"/>
                <w:sz w:val="20"/>
              </w:rPr>
              <w:t>5. Welchen Nachteil hat eine Ausbildung zum Kaufmann, zur Kau</w:t>
            </w:r>
            <w:r w:rsidRPr="00615DBB">
              <w:rPr>
                <w:rFonts w:ascii="Arial" w:hAnsi="Arial"/>
                <w:sz w:val="20"/>
              </w:rPr>
              <w:t>f</w:t>
            </w:r>
            <w:r w:rsidRPr="00615DBB">
              <w:rPr>
                <w:rFonts w:ascii="Arial" w:hAnsi="Arial"/>
                <w:sz w:val="20"/>
              </w:rPr>
              <w:t>frau?</w:t>
            </w:r>
          </w:p>
          <w:p w:rsid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C017D5" w:rsidRPr="00615DBB" w:rsidRDefault="00C017D5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615DBB" w:rsidRP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  <w:r w:rsidRPr="00615DBB">
              <w:rPr>
                <w:rFonts w:ascii="Arial" w:hAnsi="Arial"/>
                <w:sz w:val="20"/>
              </w:rPr>
              <w:t>6. Was muss Lucas tun, wenn Neuwagen angekommen sind?</w:t>
            </w:r>
          </w:p>
          <w:p w:rsid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C017D5" w:rsidRPr="00615DBB" w:rsidRDefault="00C017D5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615DBB" w:rsidRP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  <w:r w:rsidRPr="00615DBB">
              <w:rPr>
                <w:rFonts w:ascii="Arial" w:hAnsi="Arial"/>
                <w:sz w:val="20"/>
              </w:rPr>
              <w:t>7. Wieso muss Lucas den Kopf bei der Sache haben?</w:t>
            </w:r>
          </w:p>
          <w:p w:rsid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C017D5" w:rsidRPr="00615DBB" w:rsidRDefault="00C017D5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615DBB" w:rsidRP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  <w:r w:rsidRPr="00615DBB">
              <w:rPr>
                <w:rFonts w:ascii="Arial" w:hAnsi="Arial"/>
                <w:sz w:val="20"/>
              </w:rPr>
              <w:t>8. Welche Fehler könnten Lucas unterlaufen?</w:t>
            </w:r>
          </w:p>
          <w:p w:rsid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C017D5" w:rsidRPr="00615DBB" w:rsidRDefault="00C017D5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615DBB" w:rsidRP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  <w:r w:rsidRPr="00615DBB">
              <w:rPr>
                <w:rFonts w:ascii="Arial" w:hAnsi="Arial"/>
                <w:sz w:val="20"/>
              </w:rPr>
              <w:t>9. Was gefällt dir an diesem Beruf? Was gefällt dir weniger?</w:t>
            </w:r>
          </w:p>
          <w:p w:rsid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C017D5" w:rsidRPr="00615DBB" w:rsidRDefault="00C017D5" w:rsidP="00070055">
            <w:pPr>
              <w:pStyle w:val="Kopfzeile"/>
              <w:rPr>
                <w:rFonts w:ascii="Arial" w:hAnsi="Arial"/>
                <w:sz w:val="20"/>
              </w:rPr>
            </w:pPr>
          </w:p>
          <w:p w:rsidR="00615DBB" w:rsidRPr="00615DBB" w:rsidRDefault="00615DBB" w:rsidP="00070055">
            <w:pPr>
              <w:pStyle w:val="Kopfzeile"/>
              <w:rPr>
                <w:rFonts w:ascii="Arial" w:hAnsi="Arial"/>
                <w:sz w:val="20"/>
              </w:rPr>
            </w:pPr>
            <w:r w:rsidRPr="00615DBB">
              <w:rPr>
                <w:rFonts w:ascii="Arial" w:hAnsi="Arial"/>
                <w:sz w:val="20"/>
              </w:rPr>
              <w:t>10. Könntest du dir vorstellen, diesen Beruf zu erlernen?</w:t>
            </w:r>
          </w:p>
          <w:p w:rsidR="00615DBB" w:rsidRPr="00615DBB" w:rsidRDefault="00615DBB" w:rsidP="0007005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615DBB" w:rsidRDefault="00615DBB" w:rsidP="0007005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615DBB" w:rsidRDefault="00615DBB" w:rsidP="0007005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8" type="#_x0000_t75" style="width:131.25pt;height:94.5pt">
                  <v:imagedata r:id="rId9" o:title="3447_img_b_f3"/>
                </v:shape>
              </w:pict>
            </w: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615DBB" w:rsidRDefault="00615DBB" w:rsidP="0007005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615DBB" w:rsidRDefault="00615DBB" w:rsidP="0007005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9" type="#_x0000_t75" style="width:131.25pt;height:94.5pt">
                  <v:imagedata r:id="rId10" o:title="3447_img_b_f4"/>
                </v:shape>
              </w:pict>
            </w: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615DBB" w:rsidRDefault="00615DBB" w:rsidP="0007005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615DBB" w:rsidRDefault="00615DBB" w:rsidP="0007005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0" type="#_x0000_t75" style="width:131.25pt;height:94.5pt">
                  <v:imagedata r:id="rId11" o:title="3447_img_b_f5"/>
                </v:shape>
              </w:pict>
            </w: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615DBB" w:rsidRDefault="00615DBB" w:rsidP="0007005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5DBB" w:rsidRPr="00615DB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615DBB" w:rsidRDefault="00615DBB" w:rsidP="0007005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1" type="#_x0000_t75" style="width:131.25pt;height:94.5pt">
                  <v:imagedata r:id="rId12" o:title="3447_img_b_f6"/>
                </v:shape>
              </w:pict>
            </w:r>
          </w:p>
        </w:tc>
        <w:tc>
          <w:tcPr>
            <w:tcW w:w="180" w:type="dxa"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15DBB" w:rsidRPr="00615DBB" w:rsidRDefault="00615DB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15DB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615DB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615DBB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615DBB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615DBB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B14706" w:rsidRPr="00615DBB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615DBB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615DBB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615DBB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615DBB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615DBB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823" w:rsidRDefault="00B56823">
      <w:r>
        <w:separator/>
      </w:r>
    </w:p>
  </w:endnote>
  <w:endnote w:type="continuationSeparator" w:id="0">
    <w:p w:rsidR="00B56823" w:rsidRDefault="00B56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823" w:rsidRDefault="00B56823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B56823" w:rsidRPr="003B11B4" w:rsidTr="00904645">
      <w:tc>
        <w:tcPr>
          <w:tcW w:w="2777" w:type="dxa"/>
        </w:tcPr>
        <w:p w:rsidR="00B56823" w:rsidRPr="003B11B4" w:rsidRDefault="00B56823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B56823" w:rsidRPr="003B11B4" w:rsidRDefault="00B56823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B56823" w:rsidRPr="003B11B4" w:rsidRDefault="00B56823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B56823" w:rsidRPr="003B11B4" w:rsidRDefault="00B56823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B56823" w:rsidRPr="003B11B4" w:rsidRDefault="00B56823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017D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017D5" w:rsidRPr="00C017D5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56823" w:rsidRDefault="00B56823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823" w:rsidRDefault="00B56823">
      <w:r>
        <w:separator/>
      </w:r>
    </w:p>
  </w:footnote>
  <w:footnote w:type="continuationSeparator" w:id="0">
    <w:p w:rsidR="00B56823" w:rsidRDefault="00B568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823" w:rsidRDefault="00B56823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56823">
      <w:trPr>
        <w:cantSplit/>
      </w:trPr>
      <w:tc>
        <w:tcPr>
          <w:tcW w:w="4390" w:type="dxa"/>
          <w:gridSpan w:val="3"/>
        </w:tcPr>
        <w:p w:rsidR="00B56823" w:rsidRDefault="00B5682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56823" w:rsidRDefault="00B56823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56823" w:rsidRDefault="00B56823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56823">
      <w:trPr>
        <w:cantSplit/>
        <w:trHeight w:val="49"/>
      </w:trPr>
      <w:tc>
        <w:tcPr>
          <w:tcW w:w="9215" w:type="dxa"/>
          <w:gridSpan w:val="7"/>
        </w:tcPr>
        <w:p w:rsidR="00B56823" w:rsidRDefault="00B56823">
          <w:pPr>
            <w:rPr>
              <w:rFonts w:ascii="Arial" w:hAnsi="Arial"/>
              <w:sz w:val="26"/>
            </w:rPr>
          </w:pPr>
        </w:p>
      </w:tc>
    </w:tr>
    <w:tr w:rsidR="00B56823">
      <w:trPr>
        <w:cantSplit/>
        <w:trHeight w:val="49"/>
      </w:trPr>
      <w:tc>
        <w:tcPr>
          <w:tcW w:w="6550" w:type="dxa"/>
          <w:gridSpan w:val="4"/>
        </w:tcPr>
        <w:p w:rsidR="00B56823" w:rsidRDefault="00B56823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56823" w:rsidRDefault="00B56823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56823">
      <w:trPr>
        <w:gridAfter w:val="1"/>
        <w:wAfter w:w="23" w:type="dxa"/>
        <w:cantSplit/>
      </w:trPr>
      <w:tc>
        <w:tcPr>
          <w:tcW w:w="2770" w:type="dxa"/>
        </w:tcPr>
        <w:p w:rsidR="00B56823" w:rsidRDefault="00B5682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56823" w:rsidRDefault="00B5682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56823" w:rsidRDefault="00B5682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56823" w:rsidRDefault="00B5682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56823" w:rsidRDefault="00B5682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070055"/>
    <w:rsid w:val="003B11B4"/>
    <w:rsid w:val="003F0A02"/>
    <w:rsid w:val="00472297"/>
    <w:rsid w:val="00526352"/>
    <w:rsid w:val="005C53A2"/>
    <w:rsid w:val="00615DBB"/>
    <w:rsid w:val="00810069"/>
    <w:rsid w:val="00904645"/>
    <w:rsid w:val="00984F30"/>
    <w:rsid w:val="00B060D7"/>
    <w:rsid w:val="00B14706"/>
    <w:rsid w:val="00B30553"/>
    <w:rsid w:val="00B56823"/>
    <w:rsid w:val="00BF1EC6"/>
    <w:rsid w:val="00C017D5"/>
    <w:rsid w:val="00C0224D"/>
    <w:rsid w:val="00DA4C6D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character" w:customStyle="1" w:styleId="berschrift4Zchn">
    <w:name w:val="Überschrift 4 Zchn"/>
    <w:basedOn w:val="Absatz-Standardschriftart"/>
    <w:link w:val="berschrift4"/>
    <w:rsid w:val="00615DBB"/>
    <w:rPr>
      <w:rFonts w:ascii="Arial" w:hAnsi="Arial" w:cs="Arial"/>
      <w:b/>
      <w:bCs/>
      <w:sz w:val="24"/>
      <w:lang w:eastAsia="en-US"/>
    </w:rPr>
  </w:style>
  <w:style w:type="character" w:customStyle="1" w:styleId="KommentartextZchn">
    <w:name w:val="Kommentartext Zchn"/>
    <w:basedOn w:val="Absatz-Standardschriftart"/>
    <w:link w:val="Kommentartext"/>
    <w:semiHidden/>
    <w:rsid w:val="00615DBB"/>
    <w:rPr>
      <w:rFonts w:ascii="HelveticaNeueLT Std" w:hAnsi="HelveticaNeueLT Std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83F767F9.dotm</Template>
  <TotalTime>0</TotalTime>
  <Pages>1</Pages>
  <Words>124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2012-05-30T13:56:00Z</dcterms:created>
  <dcterms:modified xsi:type="dcterms:W3CDTF">2012-05-30T13:56:00Z</dcterms:modified>
  <cp:category>Zuma Vorlage phe</cp:category>
</cp:coreProperties>
</file>