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AB2126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AB2126" w:rsidRDefault="00472297" w:rsidP="00B14706">
            <w:pPr>
              <w:pStyle w:val="berschrift4"/>
              <w:jc w:val="right"/>
            </w:pPr>
          </w:p>
        </w:tc>
      </w:tr>
      <w:tr w:rsidR="00472297" w:rsidRPr="00AB2126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AB2126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AB2126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AB2126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AB2126" w:rsidRDefault="00395D13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AB2126">
              <w:t>sblatt</w:t>
            </w:r>
          </w:p>
        </w:tc>
      </w:tr>
      <w:tr w:rsidR="00DF5F70" w:rsidRPr="00AB2126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Pr="00AB2126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AB2126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AB2126" w:rsidRDefault="00DF5F70" w:rsidP="00DF5F70">
            <w:pPr>
              <w:pStyle w:val="berschrift4"/>
              <w:spacing w:after="200"/>
            </w:pPr>
            <w:r w:rsidRPr="00AB2126">
              <w:rPr>
                <w:sz w:val="20"/>
              </w:rPr>
              <w:t>:</w:t>
            </w:r>
          </w:p>
        </w:tc>
      </w:tr>
      <w:tr w:rsidR="00DF5F70" w:rsidRPr="00AB2126" w:rsidTr="00472297">
        <w:trPr>
          <w:cantSplit/>
        </w:trPr>
        <w:tc>
          <w:tcPr>
            <w:tcW w:w="4388" w:type="dxa"/>
            <w:gridSpan w:val="3"/>
          </w:tcPr>
          <w:p w:rsidR="00DF5F70" w:rsidRPr="00AB2126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AB2126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AB2126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AB2126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AB2126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AB2126" w:rsidRPr="00AB2126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AB2126" w:rsidRPr="00AB2126" w:rsidRDefault="00AB2126" w:rsidP="00E44D1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AB2126">
              <w:rPr>
                <w:rFonts w:ascii="Arial" w:hAnsi="Arial"/>
                <w:sz w:val="10"/>
              </w:rPr>
              <w:pict>
                <v:shape id="_x0000_i1026" type="#_x0000_t75" style="width:131.25pt;height:94.5pt">
                  <v:imagedata r:id="rId7" o:title="3508_img_bn_f1_buegelmaschine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AB2126" w:rsidRPr="00AB2126" w:rsidRDefault="00AB2126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AB2126" w:rsidRPr="00AB2126" w:rsidRDefault="00AB2126" w:rsidP="00E44D1E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AB2126" w:rsidRPr="00AB2126" w:rsidRDefault="00AB2126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AB2126" w:rsidRPr="00AB2126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AB2126" w:rsidRPr="00AB2126" w:rsidRDefault="00AB2126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AB2126" w:rsidRPr="00AB2126" w:rsidRDefault="00AB2126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AB2126" w:rsidRPr="00AB2126" w:rsidRDefault="00AB2126" w:rsidP="00E44D1E">
            <w:pPr>
              <w:rPr>
                <w:rFonts w:ascii="Arial" w:hAnsi="Arial"/>
                <w:b/>
                <w:bCs/>
                <w:sz w:val="26"/>
              </w:rPr>
            </w:pPr>
          </w:p>
          <w:p w:rsidR="00AB2126" w:rsidRPr="00AB2126" w:rsidRDefault="00AB2126" w:rsidP="00E44D1E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AB2126">
              <w:rPr>
                <w:color w:val="auto"/>
                <w:sz w:val="26"/>
              </w:rPr>
              <w:t xml:space="preserve">Das will ich werden: </w:t>
            </w:r>
            <w:proofErr w:type="spellStart"/>
            <w:r w:rsidRPr="00AB2126">
              <w:rPr>
                <w:color w:val="auto"/>
                <w:sz w:val="26"/>
              </w:rPr>
              <w:t>Hotellerieangestellte</w:t>
            </w:r>
            <w:proofErr w:type="spellEnd"/>
            <w:r w:rsidRPr="00AB2126">
              <w:rPr>
                <w:color w:val="auto"/>
                <w:sz w:val="26"/>
              </w:rPr>
              <w:t xml:space="preserve"> EBA</w:t>
            </w:r>
          </w:p>
        </w:tc>
      </w:tr>
      <w:tr w:rsidR="00AB2126" w:rsidRPr="00AB2126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AB2126" w:rsidRPr="00AB2126" w:rsidRDefault="00AB2126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AB2126" w:rsidRPr="00AB2126" w:rsidRDefault="00AB2126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AB2126" w:rsidRPr="00AB2126" w:rsidRDefault="00AB2126" w:rsidP="00E44D1E">
            <w:pPr>
              <w:rPr>
                <w:rFonts w:ascii="Arial" w:hAnsi="Arial"/>
                <w:sz w:val="20"/>
              </w:rPr>
            </w:pPr>
            <w:r w:rsidRPr="00AB2126">
              <w:rPr>
                <w:rFonts w:ascii="Arial" w:hAnsi="Arial"/>
                <w:sz w:val="20"/>
              </w:rPr>
              <w:t>Berufsbilder aus der Schweiz (54)</w:t>
            </w:r>
          </w:p>
          <w:p w:rsidR="00AB2126" w:rsidRPr="00AB2126" w:rsidRDefault="00AB2126" w:rsidP="00E44D1E">
            <w:pPr>
              <w:rPr>
                <w:rFonts w:ascii="Arial" w:hAnsi="Arial"/>
                <w:sz w:val="20"/>
              </w:rPr>
            </w:pPr>
          </w:p>
          <w:p w:rsidR="00AB2126" w:rsidRPr="00AB2126" w:rsidRDefault="00AB2126" w:rsidP="00E44D1E">
            <w:pPr>
              <w:rPr>
                <w:rFonts w:ascii="Arial" w:hAnsi="Arial"/>
                <w:sz w:val="20"/>
              </w:rPr>
            </w:pPr>
          </w:p>
          <w:p w:rsidR="00AB2126" w:rsidRPr="00AB2126" w:rsidRDefault="00AB2126" w:rsidP="00E44D1E">
            <w:pPr>
              <w:rPr>
                <w:rFonts w:ascii="Arial" w:hAnsi="Arial"/>
                <w:highlight w:val="lightGray"/>
              </w:rPr>
            </w:pPr>
            <w:r w:rsidRPr="00AB2126">
              <w:rPr>
                <w:rFonts w:ascii="Arial" w:hAnsi="Arial"/>
                <w:sz w:val="20"/>
              </w:rPr>
              <w:t>14:30 Minuten</w:t>
            </w:r>
          </w:p>
        </w:tc>
      </w:tr>
      <w:tr w:rsidR="00AB2126" w:rsidRPr="00AB2126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AB2126" w:rsidRPr="00AB2126" w:rsidRDefault="00AB2126" w:rsidP="00E44D1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AB2126" w:rsidRPr="00AB2126" w:rsidRDefault="00AB2126" w:rsidP="00E44D1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AB2126">
              <w:rPr>
                <w:rFonts w:ascii="Arial" w:hAnsi="Arial"/>
                <w:sz w:val="10"/>
              </w:rPr>
              <w:pict>
                <v:shape id="_x0000_i1027" type="#_x0000_t75" style="width:131.25pt;height:94.5pt">
                  <v:imagedata r:id="rId8" o:title="3508_img_bn_f2_kontrolle"/>
                </v:shape>
              </w:pict>
            </w: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AB2126" w:rsidRDefault="00AB2126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  <w:szCs w:val="17"/>
              </w:rPr>
            </w:pPr>
            <w:r w:rsidRPr="00395D13">
              <w:rPr>
                <w:rFonts w:ascii="Arial" w:hAnsi="Arial"/>
                <w:sz w:val="20"/>
                <w:szCs w:val="17"/>
              </w:rPr>
              <w:t xml:space="preserve">Schau dir den Film an und notiere die wichtigsten Stichwörter. Beantworte anschliessend die Fragen im Detail. </w:t>
            </w:r>
          </w:p>
          <w:p w:rsidR="00395D13" w:rsidRPr="00AB2126" w:rsidRDefault="00395D13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  <w:szCs w:val="22"/>
              </w:rPr>
            </w:pPr>
          </w:p>
          <w:p w:rsidR="00AB2126" w:rsidRPr="00AB2126" w:rsidRDefault="00AB2126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AB2126">
              <w:rPr>
                <w:rFonts w:ascii="Arial" w:hAnsi="Arial"/>
                <w:sz w:val="20"/>
              </w:rPr>
              <w:t>1. Wie heisst der Lehrbetrieb von Valentina?</w:t>
            </w:r>
          </w:p>
          <w:p w:rsidR="00AB2126" w:rsidRDefault="00AB2126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395D13" w:rsidRPr="00AB2126" w:rsidRDefault="00395D13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B2126" w:rsidRPr="00AB2126" w:rsidRDefault="00AB2126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AB2126">
              <w:rPr>
                <w:rFonts w:ascii="Arial" w:hAnsi="Arial"/>
                <w:sz w:val="20"/>
              </w:rPr>
              <w:t>2. Was ist das A und O im Gastronomiegewerbe?</w:t>
            </w:r>
          </w:p>
          <w:p w:rsidR="00AB2126" w:rsidRDefault="00AB2126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395D13" w:rsidRPr="00AB2126" w:rsidRDefault="00395D13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B2126" w:rsidRPr="00AB2126" w:rsidRDefault="00AB2126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AB2126">
              <w:rPr>
                <w:rFonts w:ascii="Arial" w:hAnsi="Arial"/>
                <w:sz w:val="20"/>
              </w:rPr>
              <w:t xml:space="preserve">3. Welche Eigenschaften sollte gemäss Lehrmeisterin Astrid </w:t>
            </w:r>
            <w:proofErr w:type="spellStart"/>
            <w:r w:rsidRPr="00AB2126">
              <w:rPr>
                <w:rFonts w:ascii="Arial" w:hAnsi="Arial"/>
                <w:sz w:val="20"/>
              </w:rPr>
              <w:t>Allet</w:t>
            </w:r>
            <w:proofErr w:type="spellEnd"/>
            <w:r w:rsidRPr="00AB2126">
              <w:rPr>
                <w:rFonts w:ascii="Arial" w:hAnsi="Arial"/>
                <w:sz w:val="20"/>
              </w:rPr>
              <w:t xml:space="preserve"> eine </w:t>
            </w:r>
            <w:proofErr w:type="spellStart"/>
            <w:r w:rsidRPr="00AB2126">
              <w:rPr>
                <w:rFonts w:ascii="Arial" w:hAnsi="Arial"/>
                <w:sz w:val="20"/>
              </w:rPr>
              <w:t>Hotellerieangestellte</w:t>
            </w:r>
            <w:proofErr w:type="spellEnd"/>
            <w:r w:rsidRPr="00AB2126">
              <w:rPr>
                <w:rFonts w:ascii="Arial" w:hAnsi="Arial"/>
                <w:sz w:val="20"/>
              </w:rPr>
              <w:t xml:space="preserve"> mitbringen?</w:t>
            </w:r>
          </w:p>
          <w:p w:rsidR="00AB2126" w:rsidRDefault="00AB2126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395D13" w:rsidRPr="00AB2126" w:rsidRDefault="00395D13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B2126" w:rsidRPr="00AB2126" w:rsidRDefault="00AB2126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AB2126">
              <w:rPr>
                <w:rFonts w:ascii="Arial" w:hAnsi="Arial"/>
                <w:sz w:val="20"/>
              </w:rPr>
              <w:t>4. Wo befindet sich die Berufsschule von Valentina?</w:t>
            </w:r>
          </w:p>
          <w:p w:rsidR="00AB2126" w:rsidRDefault="00AB2126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395D13" w:rsidRPr="00AB2126" w:rsidRDefault="00395D13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B2126" w:rsidRPr="00AB2126" w:rsidRDefault="00AB2126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AB2126">
              <w:rPr>
                <w:rFonts w:ascii="Arial" w:hAnsi="Arial"/>
                <w:sz w:val="20"/>
              </w:rPr>
              <w:t xml:space="preserve">5. Wie lange dauert die Ausbildung zur </w:t>
            </w:r>
            <w:proofErr w:type="spellStart"/>
            <w:r w:rsidRPr="00AB2126">
              <w:rPr>
                <w:rFonts w:ascii="Arial" w:hAnsi="Arial"/>
                <w:sz w:val="20"/>
              </w:rPr>
              <w:t>Hotellerieangestellten</w:t>
            </w:r>
            <w:proofErr w:type="spellEnd"/>
            <w:r w:rsidRPr="00AB2126">
              <w:rPr>
                <w:rFonts w:ascii="Arial" w:hAnsi="Arial"/>
                <w:sz w:val="20"/>
              </w:rPr>
              <w:t>?</w:t>
            </w:r>
          </w:p>
          <w:p w:rsidR="00AB2126" w:rsidRDefault="00AB2126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395D13" w:rsidRPr="00AB2126" w:rsidRDefault="00395D13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B2126" w:rsidRPr="00AB2126" w:rsidRDefault="00AB2126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AB2126">
              <w:rPr>
                <w:rFonts w:ascii="Arial" w:hAnsi="Arial"/>
                <w:sz w:val="20"/>
              </w:rPr>
              <w:t>6. Was ist ein «klassisch» gebettetes Bett?</w:t>
            </w:r>
          </w:p>
          <w:p w:rsidR="00AB2126" w:rsidRDefault="00AB2126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395D13" w:rsidRPr="00AB2126" w:rsidRDefault="00395D13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B2126" w:rsidRPr="00AB2126" w:rsidRDefault="00AB2126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AB2126">
              <w:rPr>
                <w:rFonts w:ascii="Arial" w:hAnsi="Arial"/>
                <w:sz w:val="20"/>
              </w:rPr>
              <w:t>7. Was bügelt Valentina mit der Bügelpresse?</w:t>
            </w:r>
          </w:p>
          <w:p w:rsidR="00AB2126" w:rsidRDefault="00AB2126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395D13" w:rsidRPr="00AB2126" w:rsidRDefault="00395D13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B2126" w:rsidRPr="00AB2126" w:rsidRDefault="00AB2126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AB2126">
              <w:rPr>
                <w:rFonts w:ascii="Arial" w:hAnsi="Arial"/>
                <w:sz w:val="20"/>
              </w:rPr>
              <w:t>8. Was sind laut Valentina die Vor- und Nachteile ihres Berufs?</w:t>
            </w:r>
          </w:p>
          <w:p w:rsidR="00AB2126" w:rsidRDefault="00AB2126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395D13" w:rsidRPr="00AB2126" w:rsidRDefault="00395D13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B2126" w:rsidRPr="00AB2126" w:rsidRDefault="00AB2126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AB2126">
              <w:rPr>
                <w:rFonts w:ascii="Arial" w:hAnsi="Arial"/>
                <w:sz w:val="20"/>
              </w:rPr>
              <w:t>9. Weshalb muss Valentina für gewisse Arbeiten Handschuhe tragen?</w:t>
            </w:r>
          </w:p>
          <w:p w:rsidR="00AB2126" w:rsidRDefault="00AB2126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395D13" w:rsidRPr="00AB2126" w:rsidRDefault="00395D13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</w:p>
          <w:p w:rsidR="00AB2126" w:rsidRPr="00AB2126" w:rsidRDefault="00AB2126" w:rsidP="00E44D1E">
            <w:pPr>
              <w:pStyle w:val="Kopfzeile"/>
              <w:tabs>
                <w:tab w:val="left" w:pos="708"/>
              </w:tabs>
              <w:rPr>
                <w:rFonts w:ascii="Arial" w:hAnsi="Arial"/>
                <w:sz w:val="20"/>
              </w:rPr>
            </w:pPr>
            <w:r w:rsidRPr="00AB2126">
              <w:rPr>
                <w:rFonts w:ascii="Arial" w:hAnsi="Arial"/>
                <w:sz w:val="20"/>
              </w:rPr>
              <w:t>10. Wie würde dir dieser Beruf gefallen?</w:t>
            </w:r>
          </w:p>
          <w:p w:rsidR="00AB2126" w:rsidRPr="00AB2126" w:rsidRDefault="00AB2126" w:rsidP="00E44D1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AB2126" w:rsidRPr="00AB2126" w:rsidRDefault="00AB2126" w:rsidP="00E44D1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AB2126" w:rsidRPr="00AB2126" w:rsidRDefault="00AB2126" w:rsidP="00E44D1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AB2126">
              <w:rPr>
                <w:rFonts w:ascii="Arial" w:hAnsi="Arial"/>
                <w:sz w:val="10"/>
              </w:rPr>
              <w:pict>
                <v:shape id="_x0000_i1028" type="#_x0000_t75" style="width:131.25pt;height:94.5pt">
                  <v:imagedata r:id="rId9" o:title="3508_img_bn_f3_putzen_schule"/>
                </v:shape>
              </w:pict>
            </w: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AB2126" w:rsidRPr="00AB2126" w:rsidRDefault="00AB2126" w:rsidP="00E44D1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AB2126" w:rsidRPr="00AB2126" w:rsidRDefault="00AB2126" w:rsidP="00E44D1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AB2126">
              <w:rPr>
                <w:rFonts w:ascii="Arial" w:hAnsi="Arial"/>
                <w:sz w:val="10"/>
              </w:rPr>
              <w:pict>
                <v:shape id="_x0000_i1029" type="#_x0000_t75" style="width:131.25pt;height:94.5pt">
                  <v:imagedata r:id="rId10" o:title="3508_img_bn_f4_service_bruno"/>
                </v:shape>
              </w:pict>
            </w: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AB2126" w:rsidRPr="00AB2126" w:rsidRDefault="00AB2126" w:rsidP="00E44D1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AB2126" w:rsidRPr="00AB2126" w:rsidRDefault="00AB2126" w:rsidP="00E44D1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AB2126">
              <w:rPr>
                <w:rFonts w:ascii="Arial" w:hAnsi="Arial"/>
                <w:sz w:val="10"/>
              </w:rPr>
              <w:pict>
                <v:shape id="_x0000_i1030" type="#_x0000_t75" style="width:131.25pt;height:94.5pt">
                  <v:imagedata r:id="rId11" o:title="3508_img_bn_f5_sportplatz"/>
                </v:shape>
              </w:pict>
            </w: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AB2126" w:rsidRPr="00AB2126" w:rsidRDefault="00AB2126" w:rsidP="00E44D1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AB2126" w:rsidRPr="00AB2126" w:rsidRDefault="00AB2126" w:rsidP="00E44D1E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AB2126">
              <w:rPr>
                <w:rFonts w:ascii="Arial" w:hAnsi="Arial"/>
                <w:sz w:val="10"/>
              </w:rPr>
              <w:pict>
                <v:shape id="_x0000_i1031" type="#_x0000_t75" style="width:131.25pt;height:94.5pt">
                  <v:imagedata r:id="rId12" o:title="3508_img_bn_f6_betten"/>
                </v:shape>
              </w:pict>
            </w: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AB2126" w:rsidRPr="00AB212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bookmarkStart w:id="0" w:name="_GoBack"/>
            <w:bookmarkEnd w:id="0"/>
          </w:p>
        </w:tc>
      </w:tr>
      <w:tr w:rsidR="00AB2126" w:rsidRPr="00AB2126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AB2126" w:rsidRPr="00AB2126" w:rsidRDefault="00AB212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AB2126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AB2126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73CE" w:rsidRDefault="009873CE">
      <w:r>
        <w:separator/>
      </w:r>
    </w:p>
  </w:endnote>
  <w:endnote w:type="continuationSeparator" w:id="0">
    <w:p w:rsidR="009873CE" w:rsidRDefault="009873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766D1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766D1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395D13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395D13" w:rsidRPr="00395D13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73CE" w:rsidRDefault="009873CE">
      <w:r>
        <w:separator/>
      </w:r>
    </w:p>
  </w:footnote>
  <w:footnote w:type="continuationSeparator" w:id="0">
    <w:p w:rsidR="009873CE" w:rsidRDefault="009873C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921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7C17"/>
    <w:rsid w:val="00395D13"/>
    <w:rsid w:val="003B11B4"/>
    <w:rsid w:val="003F0A02"/>
    <w:rsid w:val="00472297"/>
    <w:rsid w:val="00526352"/>
    <w:rsid w:val="005C53A2"/>
    <w:rsid w:val="007766D1"/>
    <w:rsid w:val="00810069"/>
    <w:rsid w:val="008A1BA8"/>
    <w:rsid w:val="009873CE"/>
    <w:rsid w:val="00AB2126"/>
    <w:rsid w:val="00B060D7"/>
    <w:rsid w:val="00B14706"/>
    <w:rsid w:val="00B30553"/>
    <w:rsid w:val="00BF1EC6"/>
    <w:rsid w:val="00C0224D"/>
    <w:rsid w:val="00DA4C6D"/>
    <w:rsid w:val="00DF5F70"/>
    <w:rsid w:val="00E44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978AF37D.dotm</Template>
  <TotalTime>0</TotalTime>
  <Pages>1</Pages>
  <Words>141</Words>
  <Characters>891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2012-06-12T12:20:00Z</dcterms:created>
  <dcterms:modified xsi:type="dcterms:W3CDTF">2012-06-12T12:20:00Z</dcterms:modified>
  <cp:category>Zuma Vorlage phe</cp:category>
</cp:coreProperties>
</file>