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324"/>
        <w:gridCol w:w="2311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9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19671E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19671E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35pt;height:55.1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3"/>
            <w:vAlign w:val="bottom"/>
          </w:tcPr>
          <w:p w:rsidR="00472297" w:rsidRDefault="00ED2196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3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3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9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261F11" w:rsidTr="00261F11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261F11" w:rsidRDefault="0019671E" w:rsidP="00E07E6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9671E">
              <w:rPr>
                <w:rFonts w:ascii="Arial" w:hAnsi="Arial"/>
                <w:noProof/>
                <w:sz w:val="10"/>
                <w:lang w:eastAsia="de-CH"/>
              </w:rPr>
              <w:pict>
                <v:shape id="Bild 19" o:spid="_x0000_i1026" type="#_x0000_t75" alt="3449_img_bn_f1" style="width:130.9pt;height:94.45pt;visibility:visible">
                  <v:imagedata r:id="rId7" o:title="3449_img_bn_f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261F11" w:rsidRDefault="00261F1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929" w:type="dxa"/>
            <w:gridSpan w:val="5"/>
            <w:shd w:val="clear" w:color="auto" w:fill="C7C0B9"/>
          </w:tcPr>
          <w:p w:rsidR="00261F11" w:rsidRPr="009C15B0" w:rsidRDefault="00261F11" w:rsidP="00E07E6B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341" w:type="dxa"/>
            <w:gridSpan w:val="2"/>
            <w:shd w:val="clear" w:color="auto" w:fill="C7C0B9"/>
          </w:tcPr>
          <w:p w:rsidR="00261F11" w:rsidRDefault="00261F11" w:rsidP="00E07E6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261F11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261F11" w:rsidRDefault="00261F1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261F11" w:rsidRDefault="00261F1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7"/>
            <w:shd w:val="clear" w:color="auto" w:fill="EAEAEA"/>
          </w:tcPr>
          <w:p w:rsidR="00261F11" w:rsidRPr="009C15B0" w:rsidRDefault="00261F11" w:rsidP="00E07E6B">
            <w:pPr>
              <w:rPr>
                <w:rFonts w:ascii="Arial" w:hAnsi="Arial"/>
                <w:b/>
                <w:bCs/>
                <w:sz w:val="26"/>
              </w:rPr>
            </w:pPr>
          </w:p>
          <w:p w:rsidR="00261F11" w:rsidRPr="009C15B0" w:rsidRDefault="00261F11" w:rsidP="00E07E6B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9C15B0">
              <w:rPr>
                <w:color w:val="auto"/>
                <w:sz w:val="26"/>
              </w:rPr>
              <w:t>Holz</w:t>
            </w:r>
          </w:p>
        </w:tc>
      </w:tr>
      <w:tr w:rsidR="00261F11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261F11" w:rsidRDefault="00261F1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261F11" w:rsidRDefault="00261F1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7"/>
            <w:tcBorders>
              <w:bottom w:val="nil"/>
            </w:tcBorders>
            <w:shd w:val="clear" w:color="auto" w:fill="EAEAEA"/>
          </w:tcPr>
          <w:p w:rsidR="00261F11" w:rsidRPr="009C15B0" w:rsidRDefault="00261F11" w:rsidP="00E07E6B">
            <w:pPr>
              <w:rPr>
                <w:rFonts w:ascii="Arial" w:hAnsi="Arial"/>
                <w:sz w:val="20"/>
              </w:rPr>
            </w:pPr>
            <w:r w:rsidRPr="009C15B0">
              <w:rPr>
                <w:rFonts w:ascii="Arial" w:hAnsi="Arial"/>
                <w:sz w:val="20"/>
              </w:rPr>
              <w:t>Bauen und Wohnen (1)</w:t>
            </w:r>
          </w:p>
          <w:p w:rsidR="00261F11" w:rsidRPr="009C15B0" w:rsidRDefault="00261F11" w:rsidP="00E07E6B">
            <w:pPr>
              <w:rPr>
                <w:rFonts w:ascii="Arial" w:hAnsi="Arial"/>
                <w:sz w:val="20"/>
              </w:rPr>
            </w:pPr>
          </w:p>
          <w:p w:rsidR="00261F11" w:rsidRPr="009C15B0" w:rsidRDefault="00261F11" w:rsidP="00E07E6B">
            <w:pPr>
              <w:rPr>
                <w:rFonts w:ascii="Arial" w:hAnsi="Arial"/>
                <w:sz w:val="20"/>
              </w:rPr>
            </w:pPr>
            <w:r w:rsidRPr="009C15B0">
              <w:rPr>
                <w:rFonts w:ascii="Arial" w:hAnsi="Arial"/>
                <w:sz w:val="20"/>
              </w:rPr>
              <w:t>14:30 Minuten</w:t>
            </w:r>
          </w:p>
          <w:p w:rsidR="00261F11" w:rsidRPr="009C15B0" w:rsidRDefault="00261F11" w:rsidP="00E07E6B">
            <w:pPr>
              <w:rPr>
                <w:rFonts w:ascii="Arial" w:hAnsi="Arial"/>
                <w:highlight w:val="lightGray"/>
              </w:rPr>
            </w:pPr>
            <w:r w:rsidRPr="009C15B0">
              <w:rPr>
                <w:rFonts w:ascii="Arial" w:hAnsi="Arial"/>
                <w:sz w:val="20"/>
              </w:rPr>
              <w:t>Zweikanal-Ton</w:t>
            </w:r>
          </w:p>
        </w:tc>
      </w:tr>
      <w:tr w:rsidR="00261F11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61F11" w:rsidRDefault="0019671E" w:rsidP="00E07E6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19671E">
              <w:rPr>
                <w:rFonts w:ascii="Arial" w:hAnsi="Arial"/>
                <w:noProof/>
                <w:sz w:val="10"/>
                <w:lang w:eastAsia="de-CH"/>
              </w:rPr>
              <w:pict>
                <v:shape id="Bild 4" o:spid="_x0000_i1027" type="#_x0000_t75" alt="3449_img_bn_f2" style="width:130.9pt;height:94.45pt;visibility:visible">
                  <v:imagedata r:id="rId8" o:title="3449_img_bn_f2"/>
                </v:shape>
              </w:pict>
            </w: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3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E07E6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 w:val="restart"/>
          </w:tcPr>
          <w:p w:rsidR="00261F11" w:rsidRPr="00E220B3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color w:val="000000"/>
                <w:sz w:val="20"/>
              </w:rPr>
            </w:pPr>
            <w:r w:rsidRPr="00E220B3">
              <w:rPr>
                <w:rFonts w:ascii="Arial" w:hAnsi="Arial"/>
                <w:bCs/>
                <w:color w:val="000000"/>
                <w:sz w:val="20"/>
              </w:rPr>
              <w:t>1. Wofür kann man Holz verwenden?</w:t>
            </w:r>
          </w:p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D2196" w:rsidRPr="00E220B3" w:rsidRDefault="00ED2196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61F11" w:rsidRPr="00E220B3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E220B3">
              <w:rPr>
                <w:rFonts w:ascii="Arial" w:hAnsi="Arial"/>
                <w:bCs/>
                <w:sz w:val="20"/>
              </w:rPr>
              <w:t>2. Wie baute man früher Häuser aus Holz?</w:t>
            </w:r>
          </w:p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D2196" w:rsidRPr="00E220B3" w:rsidRDefault="00ED2196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61F11" w:rsidRPr="00E220B3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E220B3">
              <w:rPr>
                <w:rFonts w:ascii="Arial" w:hAnsi="Arial"/>
                <w:bCs/>
                <w:sz w:val="20"/>
              </w:rPr>
              <w:t>3. Wie baut man heute Holzhäuser?</w:t>
            </w:r>
          </w:p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D2196" w:rsidRPr="00E220B3" w:rsidRDefault="00ED2196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61F11" w:rsidRPr="00E220B3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E220B3">
              <w:rPr>
                <w:rFonts w:ascii="Arial" w:hAnsi="Arial"/>
                <w:bCs/>
                <w:sz w:val="20"/>
              </w:rPr>
              <w:t>4. Welches sind typische Blockbau-Konstruktionen?</w:t>
            </w:r>
          </w:p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D2196" w:rsidRPr="00E220B3" w:rsidRDefault="00ED2196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61F11" w:rsidRPr="00E220B3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E220B3">
              <w:rPr>
                <w:rFonts w:ascii="Arial" w:hAnsi="Arial"/>
                <w:bCs/>
                <w:sz w:val="20"/>
              </w:rPr>
              <w:t>5. Wie viele Baumarten gibt es?</w:t>
            </w:r>
          </w:p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D2196" w:rsidRPr="00E220B3" w:rsidRDefault="00ED2196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61F11" w:rsidRPr="00E220B3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E220B3">
              <w:rPr>
                <w:rFonts w:ascii="Arial" w:hAnsi="Arial"/>
                <w:bCs/>
                <w:sz w:val="20"/>
              </w:rPr>
              <w:t>6. Welcher Anteil der Schweiz ist mit Wald bedeckt?</w:t>
            </w:r>
          </w:p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D2196" w:rsidRPr="00E220B3" w:rsidRDefault="00ED2196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61F11" w:rsidRPr="00E220B3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E220B3">
              <w:rPr>
                <w:rFonts w:ascii="Arial" w:hAnsi="Arial"/>
                <w:bCs/>
                <w:sz w:val="20"/>
              </w:rPr>
              <w:t>7. Welches ist in der Schweiz das am meisten verwendete Bauholz?</w:t>
            </w:r>
          </w:p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D2196" w:rsidRPr="00E220B3" w:rsidRDefault="00ED2196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61F11" w:rsidRPr="00E220B3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E220B3">
              <w:rPr>
                <w:rFonts w:ascii="Arial" w:hAnsi="Arial"/>
                <w:bCs/>
                <w:sz w:val="20"/>
              </w:rPr>
              <w:t>8. Wer pflegt den Wald und die Bäume?</w:t>
            </w:r>
          </w:p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D2196" w:rsidRPr="00E220B3" w:rsidRDefault="00ED2196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61F11" w:rsidRPr="00E220B3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E220B3">
              <w:rPr>
                <w:rFonts w:ascii="Arial" w:hAnsi="Arial"/>
                <w:bCs/>
                <w:sz w:val="20"/>
              </w:rPr>
              <w:t>9. Welche Nachteile bringt das Bauen mit Holz mit sich?</w:t>
            </w:r>
          </w:p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D2196" w:rsidRPr="00E220B3" w:rsidRDefault="00ED2196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61F11" w:rsidRPr="00E220B3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E220B3">
              <w:rPr>
                <w:rFonts w:ascii="Arial" w:hAnsi="Arial"/>
                <w:bCs/>
                <w:sz w:val="20"/>
              </w:rPr>
              <w:t>10. Welche Vorteile bringt das Bauen mit Holz mit sich?</w:t>
            </w:r>
          </w:p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D2196" w:rsidRPr="00E220B3" w:rsidRDefault="00ED2196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61F11" w:rsidRPr="00E220B3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E220B3">
              <w:rPr>
                <w:rFonts w:ascii="Arial" w:hAnsi="Arial"/>
                <w:bCs/>
                <w:sz w:val="20"/>
              </w:rPr>
              <w:t>11. Was würdest du für dich selber aus Holz bauen?</w:t>
            </w:r>
          </w:p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E07E6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61F11" w:rsidRDefault="0019671E" w:rsidP="00E07E6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19671E">
              <w:rPr>
                <w:rFonts w:ascii="Arial" w:hAnsi="Arial"/>
                <w:noProof/>
                <w:sz w:val="10"/>
                <w:lang w:eastAsia="de-CH"/>
              </w:rPr>
              <w:pict>
                <v:shape id="Bild 14" o:spid="_x0000_i1028" type="#_x0000_t75" alt="3449_img_bn_f3" style="width:130.9pt;height:94.45pt;visibility:visible">
                  <v:imagedata r:id="rId9" o:title="3449_img_bn_f3"/>
                </v:shape>
              </w:pict>
            </w: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61F11" w:rsidRDefault="0019671E" w:rsidP="00E07E6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19671E">
              <w:rPr>
                <w:rFonts w:ascii="Arial" w:hAnsi="Arial"/>
                <w:noProof/>
                <w:sz w:val="10"/>
                <w:lang w:eastAsia="de-CH"/>
              </w:rPr>
              <w:pict>
                <v:shape id="Bild 15" o:spid="_x0000_i1029" type="#_x0000_t75" alt="3449_img_bn_f4" style="width:130.9pt;height:94.45pt;visibility:visible">
                  <v:imagedata r:id="rId10" o:title="3449_img_bn_f4"/>
                </v:shape>
              </w:pict>
            </w: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61F11" w:rsidRDefault="0019671E" w:rsidP="00E07E6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19671E">
              <w:rPr>
                <w:rFonts w:ascii="Arial" w:hAnsi="Arial"/>
                <w:noProof/>
                <w:sz w:val="10"/>
                <w:lang w:eastAsia="de-CH"/>
              </w:rPr>
              <w:pict>
                <v:shape id="Bild 16" o:spid="_x0000_i1030" type="#_x0000_t75" alt="3449_img_bn_f5" style="width:130.9pt;height:94.45pt;visibility:visible">
                  <v:imagedata r:id="rId11" o:title="3449_img_bn_f5"/>
                </v:shape>
              </w:pict>
            </w: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61F11" w:rsidRDefault="00261F11" w:rsidP="00E07E6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61F11" w:rsidRDefault="0019671E" w:rsidP="00E07E6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19671E">
              <w:rPr>
                <w:rFonts w:ascii="Arial" w:hAnsi="Arial"/>
                <w:noProof/>
                <w:sz w:val="10"/>
                <w:lang w:eastAsia="de-CH"/>
              </w:rPr>
              <w:pict>
                <v:shape id="Bild 17" o:spid="_x0000_i1031" type="#_x0000_t75" alt="3449_img_bn_f6" style="width:130.9pt;height:94.45pt;visibility:visible">
                  <v:imagedata r:id="rId12" o:title="3449_img_bn_f6"/>
                </v:shape>
              </w:pict>
            </w: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61F11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  <w:bookmarkStart w:id="0" w:name="_GoBack"/>
            <w:bookmarkEnd w:id="0"/>
          </w:p>
        </w:tc>
        <w:tc>
          <w:tcPr>
            <w:tcW w:w="180" w:type="dxa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6"/>
          </w:tcPr>
          <w:p w:rsidR="00261F11" w:rsidRDefault="00261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066" w:rsidRDefault="00C86066">
      <w:r>
        <w:separator/>
      </w:r>
    </w:p>
  </w:endnote>
  <w:endnote w:type="continuationSeparator" w:id="0">
    <w:p w:rsidR="00C86066" w:rsidRDefault="00C86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810069" w:rsidRPr="008A6CFB" w:rsidTr="006A7A6A">
      <w:tc>
        <w:tcPr>
          <w:tcW w:w="2777" w:type="dxa"/>
        </w:tcPr>
        <w:p w:rsidR="00810069" w:rsidRPr="008A6CFB" w:rsidRDefault="00810069" w:rsidP="00E07E6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8A6CFB" w:rsidRDefault="00810069" w:rsidP="00E07E6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:rsidR="00810069" w:rsidRPr="008A6CFB" w:rsidRDefault="006A7A6A" w:rsidP="00E07E6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8A6CFB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:rsidR="00810069" w:rsidRPr="008A6CFB" w:rsidRDefault="00810069" w:rsidP="00E07E6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8A6CFB" w:rsidRDefault="00302076" w:rsidP="00E07E6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8A6CFB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8A6CFB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8A6CFB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D219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8A6CFB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8A6CFB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D2196" w:rsidRPr="00ED219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066" w:rsidRDefault="00C86066">
      <w:r>
        <w:separator/>
      </w:r>
    </w:p>
  </w:footnote>
  <w:footnote w:type="continuationSeparator" w:id="0">
    <w:p w:rsidR="00C86066" w:rsidRDefault="00C860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19671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19671E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.25pt;height:52.3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30207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1126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19671E"/>
    <w:rsid w:val="00261F11"/>
    <w:rsid w:val="00302076"/>
    <w:rsid w:val="003F0A02"/>
    <w:rsid w:val="004341A7"/>
    <w:rsid w:val="00472297"/>
    <w:rsid w:val="00517932"/>
    <w:rsid w:val="005C53A2"/>
    <w:rsid w:val="006A7A6A"/>
    <w:rsid w:val="00810069"/>
    <w:rsid w:val="008A6CFB"/>
    <w:rsid w:val="00B060D7"/>
    <w:rsid w:val="00B14706"/>
    <w:rsid w:val="00B30553"/>
    <w:rsid w:val="00BA63E8"/>
    <w:rsid w:val="00C0224D"/>
    <w:rsid w:val="00C86066"/>
    <w:rsid w:val="00DF5F70"/>
    <w:rsid w:val="00E07E6B"/>
    <w:rsid w:val="00ED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6C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6CF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580DDB25.dotm</Template>
  <TotalTime>0</TotalTime>
  <Pages>1</Pages>
  <Words>111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2012-06-11T10:01:00Z</dcterms:created>
  <dcterms:modified xsi:type="dcterms:W3CDTF">2012-06-11T10:01:00Z</dcterms:modified>
  <cp:category>Zuma Vorlage phe</cp:category>
</cp:coreProperties>
</file>