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E921F6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E921F6" w:rsidRDefault="00472297" w:rsidP="00B14706">
            <w:pPr>
              <w:pStyle w:val="berschrift4"/>
              <w:jc w:val="right"/>
            </w:pPr>
          </w:p>
        </w:tc>
      </w:tr>
      <w:tr w:rsidR="00472297" w:rsidRPr="00E921F6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E921F6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E921F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4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E921F6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E921F6" w:rsidRDefault="00F87664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E921F6">
              <w:t>sblatt</w:t>
            </w:r>
          </w:p>
        </w:tc>
      </w:tr>
      <w:tr w:rsidR="00DF5F70" w:rsidRPr="00E921F6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E921F6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E921F6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E921F6" w:rsidRDefault="00DF5F70" w:rsidP="00DF5F70">
            <w:pPr>
              <w:pStyle w:val="berschrift4"/>
              <w:spacing w:after="200"/>
            </w:pPr>
          </w:p>
        </w:tc>
      </w:tr>
      <w:tr w:rsidR="00DF5F70" w:rsidRPr="00E921F6" w:rsidTr="00472297">
        <w:trPr>
          <w:cantSplit/>
        </w:trPr>
        <w:tc>
          <w:tcPr>
            <w:tcW w:w="4388" w:type="dxa"/>
            <w:gridSpan w:val="3"/>
          </w:tcPr>
          <w:p w:rsidR="00DF5F70" w:rsidRPr="00E921F6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E921F6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E921F6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E921F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E921F6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E921F6" w:rsidRPr="00E921F6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E921F6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921F6">
              <w:rPr>
                <w:rFonts w:ascii="Arial" w:hAnsi="Arial"/>
                <w:sz w:val="10"/>
              </w:rPr>
              <w:pict>
                <v:shape id="_x0000_i1026" type="#_x0000_t75" style="width:130.85pt;height:94.1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921F6" w:rsidRPr="00E921F6" w:rsidRDefault="00E921F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E921F6" w:rsidRPr="00E921F6" w:rsidRDefault="00E921F6" w:rsidP="0004168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E921F6" w:rsidRPr="00E921F6" w:rsidRDefault="00E921F6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921F6" w:rsidRPr="00E921F6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E921F6" w:rsidRPr="00E921F6" w:rsidRDefault="00E921F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921F6" w:rsidRPr="00E921F6" w:rsidRDefault="00E921F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E921F6" w:rsidRPr="00E921F6" w:rsidRDefault="00E921F6" w:rsidP="00041682">
            <w:pPr>
              <w:rPr>
                <w:rFonts w:ascii="Arial" w:hAnsi="Arial"/>
                <w:b/>
                <w:bCs/>
                <w:sz w:val="26"/>
              </w:rPr>
            </w:pPr>
          </w:p>
          <w:p w:rsidR="00E921F6" w:rsidRPr="00E921F6" w:rsidRDefault="00E921F6" w:rsidP="00041682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E921F6">
              <w:rPr>
                <w:color w:val="auto"/>
                <w:sz w:val="26"/>
              </w:rPr>
              <w:t>Das will ich werden: Forstwart EFZ</w:t>
            </w:r>
          </w:p>
        </w:tc>
      </w:tr>
      <w:tr w:rsidR="00E921F6" w:rsidRPr="00E921F6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E921F6" w:rsidRPr="00E921F6" w:rsidRDefault="00E921F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921F6" w:rsidRPr="00E921F6" w:rsidRDefault="00E921F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E921F6" w:rsidRPr="00E921F6" w:rsidRDefault="00E921F6" w:rsidP="00041682">
            <w:pPr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Berufsbilder aus der Schweiz (48)</w:t>
            </w:r>
          </w:p>
          <w:p w:rsidR="00E921F6" w:rsidRPr="00E921F6" w:rsidRDefault="00E921F6" w:rsidP="00041682">
            <w:pPr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rPr>
                <w:rFonts w:ascii="Arial" w:hAnsi="Arial"/>
                <w:highlight w:val="lightGray"/>
              </w:rPr>
            </w:pPr>
            <w:r w:rsidRPr="00E921F6">
              <w:rPr>
                <w:rFonts w:ascii="Arial" w:hAnsi="Arial"/>
                <w:sz w:val="20"/>
              </w:rPr>
              <w:t>14:00 Minuten</w:t>
            </w:r>
          </w:p>
        </w:tc>
      </w:tr>
      <w:tr w:rsidR="00B14706" w:rsidRPr="00E921F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921F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20"/>
              </w:rPr>
              <w:pict>
                <v:shape id="_x0000_i1027" type="#_x0000_t75" style="width:130.85pt;height:94.85pt">
                  <v:imagedata r:id="rId8" o:title=""/>
                </v:shape>
              </w:pict>
            </w:r>
            <w:r w:rsidR="00526352" w:rsidRPr="00E921F6">
              <w:rPr>
                <w:rFonts w:ascii="Arial" w:hAnsi="Arial"/>
                <w:sz w:val="10"/>
              </w:rPr>
              <w:fldChar w:fldCharType="begin"/>
            </w:r>
            <w:r w:rsidR="005C53A2" w:rsidRPr="00E921F6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526352" w:rsidRPr="00E921F6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921F6" w:rsidRPr="00E921F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E921F6" w:rsidRPr="00E921F6" w:rsidRDefault="00E921F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E921F6" w:rsidRPr="00E921F6" w:rsidRDefault="00E921F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1. Welche Werkzeuge braucht Ramon für das Baumfällen?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2. Wie gross muss der Winkel der Fallkerbe sein?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3. Woraus besteht Ramons Schutzausrüstung?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4. Was ist bei der Arbeit im Wald weiter wichtig?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5. Weshalb stutzt Ramon die Hecke?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6. Welches sind laut Ramon die Vor- und Nachteile des Berufs?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7. Was ist ein Ster?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8. Worauf achtet Kurth Wirth, wenn er einen neuen Lehrling einstellt?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9. Welche Arbeit erledigt Ramon vor dem Feierabend?</w:t>
            </w:r>
          </w:p>
          <w:p w:rsid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87664" w:rsidRPr="00E921F6" w:rsidRDefault="00F87664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921F6">
              <w:rPr>
                <w:rFonts w:ascii="Arial" w:hAnsi="Arial"/>
                <w:sz w:val="20"/>
              </w:rPr>
              <w:t>10. Wie würde dir dieser Beruf gefallen?</w:t>
            </w:r>
          </w:p>
          <w:p w:rsidR="00E921F6" w:rsidRPr="00E921F6" w:rsidRDefault="00E921F6" w:rsidP="0004168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921F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20"/>
              </w:rPr>
              <w:pict>
                <v:shape id="_x0000_i1028" type="#_x0000_t75" style="width:130.85pt;height:94.85pt">
                  <v:imagedata r:id="rId9" o:title=""/>
                </v:shape>
              </w:pict>
            </w:r>
            <w:r w:rsidR="00526352" w:rsidRPr="00E921F6">
              <w:rPr>
                <w:rFonts w:ascii="Arial" w:hAnsi="Arial"/>
                <w:sz w:val="10"/>
              </w:rPr>
              <w:fldChar w:fldCharType="begin"/>
            </w:r>
            <w:r w:rsidR="005C53A2" w:rsidRPr="00E921F6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526352" w:rsidRPr="00E921F6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921F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20"/>
              </w:rPr>
              <w:pict>
                <v:shape id="_x0000_i1029" type="#_x0000_t75" style="width:130.85pt;height:94.85pt">
                  <v:imagedata r:id="rId10" o:title=""/>
                </v:shape>
              </w:pict>
            </w:r>
            <w:r w:rsidR="00526352" w:rsidRPr="00E921F6">
              <w:rPr>
                <w:rFonts w:ascii="Arial" w:hAnsi="Arial"/>
                <w:sz w:val="10"/>
              </w:rPr>
              <w:fldChar w:fldCharType="begin"/>
            </w:r>
            <w:r w:rsidR="005C53A2" w:rsidRPr="00E921F6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526352" w:rsidRPr="00E921F6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921F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20"/>
              </w:rPr>
              <w:pict>
                <v:shape id="_x0000_i1030" type="#_x0000_t75" style="width:130.85pt;height:94.85pt">
                  <v:imagedata r:id="rId11" o:title=""/>
                </v:shape>
              </w:pict>
            </w:r>
            <w:r w:rsidR="00526352" w:rsidRPr="00E921F6">
              <w:rPr>
                <w:rFonts w:ascii="Arial" w:hAnsi="Arial"/>
                <w:sz w:val="10"/>
              </w:rPr>
              <w:fldChar w:fldCharType="begin"/>
            </w:r>
            <w:r w:rsidR="005C53A2" w:rsidRPr="00E921F6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526352" w:rsidRPr="00E921F6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E921F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E921F6" w:rsidRDefault="00E921F6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20"/>
              </w:rPr>
              <w:pict>
                <v:shape id="_x0000_i1031" type="#_x0000_t75" style="width:130.85pt;height:94.85pt">
                  <v:imagedata r:id="rId12" o:title=""/>
                </v:shape>
              </w:pict>
            </w:r>
            <w:r w:rsidR="00526352" w:rsidRPr="00E921F6">
              <w:rPr>
                <w:rFonts w:ascii="Arial" w:hAnsi="Arial"/>
                <w:sz w:val="10"/>
              </w:rPr>
              <w:fldChar w:fldCharType="begin"/>
            </w:r>
            <w:r w:rsidR="005C53A2" w:rsidRPr="00E921F6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526352" w:rsidRPr="00E921F6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E921F6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921F6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E921F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E921F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E921F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E921F6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E921F6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A1C" w:rsidRDefault="00824A1C">
      <w:r>
        <w:separator/>
      </w:r>
    </w:p>
  </w:endnote>
  <w:endnote w:type="continuationSeparator" w:id="0">
    <w:p w:rsidR="00824A1C" w:rsidRDefault="0082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500"/>
      <w:gridCol w:w="1933"/>
      <w:gridCol w:w="1825"/>
    </w:tblGrid>
    <w:tr w:rsidR="00810069" w:rsidRPr="003B11B4" w:rsidTr="00EE3A2D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500" w:type="dxa"/>
          <w:shd w:val="clear" w:color="auto" w:fill="C7C0B9"/>
          <w:vAlign w:val="center"/>
        </w:tcPr>
        <w:p w:rsidR="00810069" w:rsidRPr="003B11B4" w:rsidRDefault="00EE3A2D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933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766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7664" w:rsidRPr="00F8766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A1C" w:rsidRDefault="00824A1C">
      <w:r>
        <w:separator/>
      </w:r>
    </w:p>
  </w:footnote>
  <w:footnote w:type="continuationSeparator" w:id="0">
    <w:p w:rsidR="00824A1C" w:rsidRDefault="00824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1682"/>
    <w:rsid w:val="00047C17"/>
    <w:rsid w:val="003B11B4"/>
    <w:rsid w:val="003F0A02"/>
    <w:rsid w:val="00472297"/>
    <w:rsid w:val="00526352"/>
    <w:rsid w:val="005C53A2"/>
    <w:rsid w:val="00810069"/>
    <w:rsid w:val="00824A1C"/>
    <w:rsid w:val="00B060D7"/>
    <w:rsid w:val="00B14706"/>
    <w:rsid w:val="00B30553"/>
    <w:rsid w:val="00BF1EC6"/>
    <w:rsid w:val="00C0224D"/>
    <w:rsid w:val="00DA4C6D"/>
    <w:rsid w:val="00DF5F70"/>
    <w:rsid w:val="00E921F6"/>
    <w:rsid w:val="00EE3A2D"/>
    <w:rsid w:val="00F8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semiHidden/>
    <w:rsid w:val="00E921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FBE0E330.dotm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1167</CharactersWithSpaces>
  <SharedDoc>false</SharedDoc>
  <HLinks>
    <vt:vector size="6" baseType="variant">
      <vt:variant>
        <vt:i4>2818157</vt:i4>
      </vt:variant>
      <vt:variant>
        <vt:i4>2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2012-05-31T08:39:00Z</dcterms:created>
  <dcterms:modified xsi:type="dcterms:W3CDTF">2012-05-31T08:39:00Z</dcterms:modified>
  <cp:category>Zuma Vorlage phe</cp:category>
</cp:coreProperties>
</file>