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2162"/>
        <w:gridCol w:w="2635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6"/>
          </w:tcPr>
          <w:p w:rsidR="00472297" w:rsidRDefault="00472297" w:rsidP="00B14706">
            <w:pPr>
              <w:pStyle w:val="berschrift4"/>
              <w:jc w:val="right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F51578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drawing>
                <wp:inline distT="0" distB="0" distL="0" distR="0">
                  <wp:extent cx="2495550" cy="704850"/>
                  <wp:effectExtent l="19050" t="0" r="0" b="0"/>
                  <wp:docPr id="1" name="Bild 1" descr="MySchool_Dossier_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1" descr="MySchool_Dossier_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2" w:type="dxa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Default="004014F4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>
              <w:t>sblatt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Default="00DF5F70" w:rsidP="00DF5F70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6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49019C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49019C" w:rsidRDefault="00F51578" w:rsidP="006876F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noProof/>
                <w:sz w:val="10"/>
                <w:lang w:eastAsia="de-CH"/>
              </w:rPr>
              <w:drawing>
                <wp:inline distT="0" distB="0" distL="0" distR="0">
                  <wp:extent cx="1666875" cy="1209675"/>
                  <wp:effectExtent l="19050" t="0" r="9525" b="0"/>
                  <wp:docPr id="2" name="Grafik 2" descr="piercin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2" descr="piercin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09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  <w:vMerge w:val="restart"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2"/>
            <w:shd w:val="clear" w:color="auto" w:fill="C7C0B9"/>
          </w:tcPr>
          <w:p w:rsidR="0049019C" w:rsidRPr="00C3014E" w:rsidRDefault="0049019C" w:rsidP="00F51578">
            <w:pPr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49019C" w:rsidRPr="00C3014E" w:rsidRDefault="0049019C" w:rsidP="006876FB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49019C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4"/>
            <w:shd w:val="clear" w:color="auto" w:fill="EAEAEA"/>
          </w:tcPr>
          <w:p w:rsidR="0049019C" w:rsidRPr="00C3014E" w:rsidRDefault="0049019C" w:rsidP="006876FB">
            <w:pPr>
              <w:rPr>
                <w:rFonts w:ascii="Arial" w:hAnsi="Arial"/>
                <w:b/>
                <w:bCs/>
                <w:sz w:val="26"/>
              </w:rPr>
            </w:pPr>
          </w:p>
          <w:p w:rsidR="0049019C" w:rsidRPr="00C3014E" w:rsidRDefault="00C3014E" w:rsidP="004014F4">
            <w:pPr>
              <w:pStyle w:val="berschrift6"/>
              <w:rPr>
                <w:color w:val="auto"/>
                <w:sz w:val="26"/>
                <w:highlight w:val="lightGray"/>
              </w:rPr>
            </w:pPr>
            <w:r>
              <w:rPr>
                <w:color w:val="auto"/>
                <w:sz w:val="26"/>
              </w:rPr>
              <w:t xml:space="preserve">Kulturelle Eigenheiten: </w:t>
            </w:r>
          </w:p>
        </w:tc>
      </w:tr>
      <w:tr w:rsidR="0049019C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49019C" w:rsidRDefault="0049019C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4"/>
            <w:tcBorders>
              <w:bottom w:val="nil"/>
            </w:tcBorders>
            <w:shd w:val="clear" w:color="auto" w:fill="EAEAEA"/>
          </w:tcPr>
          <w:p w:rsidR="0049019C" w:rsidRPr="004014F4" w:rsidRDefault="004014F4" w:rsidP="006876FB">
            <w:pPr>
              <w:rPr>
                <w:rFonts w:ascii="Arial" w:hAnsi="Arial"/>
                <w:sz w:val="20"/>
              </w:rPr>
            </w:pPr>
            <w:r w:rsidRPr="004014F4">
              <w:rPr>
                <w:rFonts w:ascii="Arial" w:hAnsi="Arial"/>
                <w:sz w:val="20"/>
              </w:rPr>
              <w:t>Piercing</w:t>
            </w:r>
            <w:r w:rsidRPr="004014F4">
              <w:rPr>
                <w:rFonts w:ascii="Arial" w:hAnsi="Arial"/>
                <w:sz w:val="20"/>
              </w:rPr>
              <w:t xml:space="preserve"> </w:t>
            </w:r>
            <w:r>
              <w:rPr>
                <w:rFonts w:ascii="Arial" w:hAnsi="Arial"/>
                <w:sz w:val="20"/>
              </w:rPr>
              <w:t>(5)</w:t>
            </w:r>
          </w:p>
          <w:p w:rsidR="0049019C" w:rsidRPr="00C3014E" w:rsidRDefault="0049019C" w:rsidP="006876FB">
            <w:pPr>
              <w:rPr>
                <w:rFonts w:ascii="Arial" w:hAnsi="Arial"/>
                <w:sz w:val="20"/>
              </w:rPr>
            </w:pPr>
          </w:p>
          <w:p w:rsidR="0049019C" w:rsidRPr="00C3014E" w:rsidRDefault="003B347C" w:rsidP="006876FB">
            <w:pPr>
              <w:rPr>
                <w:rFonts w:ascii="Arial" w:hAnsi="Arial"/>
                <w:highlight w:val="lightGray"/>
              </w:rPr>
            </w:pPr>
            <w:r>
              <w:rPr>
                <w:rFonts w:ascii="Arial" w:hAnsi="Arial"/>
                <w:sz w:val="20"/>
              </w:rPr>
              <w:t>14:15</w:t>
            </w:r>
            <w:r w:rsidR="0049019C" w:rsidRPr="00C3014E">
              <w:rPr>
                <w:rFonts w:ascii="Arial" w:hAnsi="Arial"/>
                <w:sz w:val="20"/>
              </w:rPr>
              <w:t xml:space="preserve"> Minuten</w:t>
            </w:r>
          </w:p>
        </w:tc>
      </w:tr>
      <w:tr w:rsidR="00074F87" w:rsidTr="00C3014E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074F87" w:rsidRDefault="00074F87" w:rsidP="006876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3014E" w:rsidRDefault="00F51578" w:rsidP="006876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57300"/>
                  <wp:effectExtent l="19050" t="0" r="9525" b="0"/>
                  <wp:docPr id="3" name="Grafik 4" descr="piercin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 descr="piercin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 w:val="restart"/>
          </w:tcPr>
          <w:p w:rsid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1.</w:t>
            </w:r>
            <w:r w:rsidRPr="00C3014E">
              <w:rPr>
                <w:rFonts w:ascii="Arial" w:hAnsi="Arial"/>
                <w:sz w:val="20"/>
              </w:rPr>
              <w:t xml:space="preserve"> Was heisst </w:t>
            </w:r>
            <w:proofErr w:type="spellStart"/>
            <w:r w:rsidRPr="00C3014E">
              <w:rPr>
                <w:rFonts w:ascii="Arial" w:hAnsi="Arial"/>
                <w:sz w:val="20"/>
              </w:rPr>
              <w:t>Piercen</w:t>
            </w:r>
            <w:proofErr w:type="spellEnd"/>
            <w:r w:rsidRPr="00C3014E">
              <w:rPr>
                <w:rFonts w:ascii="Arial" w:hAnsi="Arial"/>
                <w:sz w:val="20"/>
              </w:rPr>
              <w:t>?</w:t>
            </w:r>
          </w:p>
          <w:p w:rsidR="00C3014E" w:rsidRP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</w:p>
          <w:p w:rsid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2</w:t>
            </w:r>
            <w:r w:rsidRPr="00C3014E">
              <w:rPr>
                <w:rFonts w:ascii="Arial" w:hAnsi="Arial"/>
                <w:sz w:val="20"/>
              </w:rPr>
              <w:t>. Was für Materialien werden verwendet?</w:t>
            </w:r>
          </w:p>
          <w:p w:rsidR="00C3014E" w:rsidRP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</w:p>
          <w:p w:rsid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3.</w:t>
            </w:r>
            <w:r w:rsidRPr="00C3014E">
              <w:rPr>
                <w:rFonts w:ascii="Arial" w:hAnsi="Arial"/>
                <w:sz w:val="20"/>
              </w:rPr>
              <w:t xml:space="preserve"> Was </w:t>
            </w:r>
            <w:r w:rsidR="004014F4">
              <w:rPr>
                <w:rFonts w:ascii="Arial" w:hAnsi="Arial"/>
                <w:sz w:val="20"/>
              </w:rPr>
              <w:t>bedeutet</w:t>
            </w:r>
            <w:bookmarkStart w:id="0" w:name="_GoBack"/>
            <w:bookmarkEnd w:id="0"/>
            <w:r w:rsidRPr="00C3014E">
              <w:rPr>
                <w:rFonts w:ascii="Arial" w:hAnsi="Arial"/>
                <w:sz w:val="20"/>
              </w:rPr>
              <w:t xml:space="preserve"> das </w:t>
            </w:r>
            <w:proofErr w:type="spellStart"/>
            <w:r w:rsidRPr="00C3014E">
              <w:rPr>
                <w:rFonts w:ascii="Arial" w:hAnsi="Arial"/>
                <w:sz w:val="20"/>
              </w:rPr>
              <w:t>Piercen</w:t>
            </w:r>
            <w:proofErr w:type="spellEnd"/>
            <w:r w:rsidRPr="00C3014E">
              <w:rPr>
                <w:rFonts w:ascii="Arial" w:hAnsi="Arial"/>
                <w:sz w:val="20"/>
              </w:rPr>
              <w:t xml:space="preserve"> in den alten Kulturen?</w:t>
            </w:r>
          </w:p>
          <w:p w:rsidR="00C3014E" w:rsidRP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</w:p>
          <w:p w:rsid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4.</w:t>
            </w:r>
            <w:r w:rsidRPr="00C3014E">
              <w:rPr>
                <w:rFonts w:ascii="Arial" w:hAnsi="Arial"/>
                <w:sz w:val="20"/>
              </w:rPr>
              <w:t xml:space="preserve"> Woher kam der Trend bei uns heute?</w:t>
            </w:r>
          </w:p>
          <w:p w:rsidR="00C3014E" w:rsidRP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</w:p>
          <w:p w:rsid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5</w:t>
            </w:r>
            <w:r w:rsidRPr="00C3014E">
              <w:rPr>
                <w:rFonts w:ascii="Arial" w:hAnsi="Arial"/>
                <w:sz w:val="20"/>
              </w:rPr>
              <w:t>. Was sind die Risiken?</w:t>
            </w:r>
          </w:p>
          <w:p w:rsidR="00C3014E" w:rsidRPr="00C3014E" w:rsidRDefault="00C3014E" w:rsidP="00C3014E">
            <w:pPr>
              <w:pStyle w:val="Kopfzeile"/>
              <w:rPr>
                <w:rFonts w:ascii="Arial" w:hAnsi="Arial"/>
                <w:sz w:val="20"/>
              </w:rPr>
            </w:pPr>
          </w:p>
          <w:p w:rsidR="00C3014E" w:rsidRDefault="00C3014E" w:rsidP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  <w:r w:rsidRPr="00F51578">
              <w:rPr>
                <w:rFonts w:ascii="Arial" w:hAnsi="Arial"/>
                <w:b/>
                <w:sz w:val="20"/>
              </w:rPr>
              <w:t>6.</w:t>
            </w:r>
            <w:r w:rsidRPr="00C3014E">
              <w:rPr>
                <w:rFonts w:ascii="Arial" w:hAnsi="Arial"/>
                <w:sz w:val="20"/>
              </w:rPr>
              <w:t xml:space="preserve"> Was sind die neusten Trends bei uns?</w:t>
            </w: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 w:rsidP="0049019C">
            <w:pPr>
              <w:pStyle w:val="Kopfzeile"/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3014E" w:rsidRDefault="00C3014E" w:rsidP="006876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3014E" w:rsidRDefault="00F51578" w:rsidP="006876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19050" t="0" r="9525" b="0"/>
                  <wp:docPr id="4" name="Grafik 5" descr="3225_img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5" descr="3225_img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3014E" w:rsidRDefault="00C3014E" w:rsidP="006876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3014E" w:rsidRDefault="00F51578" w:rsidP="006876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47775"/>
                  <wp:effectExtent l="19050" t="0" r="9525" b="0"/>
                  <wp:docPr id="5" name="Grafik 6" descr="3225_img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6" descr="3225_img_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47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3014E" w:rsidRDefault="00C3014E" w:rsidP="006876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3014E" w:rsidRDefault="00F51578" w:rsidP="006876F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57300"/>
                  <wp:effectExtent l="19050" t="0" r="9525" b="0"/>
                  <wp:docPr id="6" name="Grafik 7" descr="piercin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piercing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C3014E" w:rsidRDefault="00C3014E" w:rsidP="006876F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C3014E" w:rsidRDefault="00F51578" w:rsidP="0049019C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b/>
                <w:noProof/>
                <w:sz w:val="20"/>
                <w:lang w:eastAsia="de-CH"/>
              </w:rPr>
              <w:drawing>
                <wp:inline distT="0" distB="0" distL="0" distR="0">
                  <wp:extent cx="1666875" cy="1257300"/>
                  <wp:effectExtent l="19050" t="0" r="9525" b="0"/>
                  <wp:docPr id="7" name="Grafik 8" descr="piercin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8" descr="piercing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C3014E" w:rsidTr="00C3014E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  <w:vMerge/>
          </w:tcPr>
          <w:p w:rsidR="00C3014E" w:rsidRDefault="00C3014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3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074F87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3"/>
          </w:tcPr>
          <w:p w:rsidR="00074F87" w:rsidRDefault="00074F87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4A16" w:rsidRDefault="00E34A16">
      <w:r>
        <w:separator/>
      </w:r>
    </w:p>
  </w:endnote>
  <w:endnote w:type="continuationSeparator" w:id="0">
    <w:p w:rsidR="00E34A16" w:rsidRDefault="00E34A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358"/>
      <w:gridCol w:w="2075"/>
      <w:gridCol w:w="1825"/>
    </w:tblGrid>
    <w:tr w:rsidR="00810069" w:rsidRPr="003B11B4" w:rsidTr="00726547">
      <w:tc>
        <w:tcPr>
          <w:tcW w:w="2777" w:type="dxa"/>
        </w:tcPr>
        <w:p w:rsidR="00810069" w:rsidRPr="003B11B4" w:rsidRDefault="00810069" w:rsidP="006876F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6876F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358" w:type="dxa"/>
          <w:shd w:val="clear" w:color="auto" w:fill="C7C0B9"/>
          <w:vAlign w:val="center"/>
        </w:tcPr>
        <w:p w:rsidR="00810069" w:rsidRPr="003B11B4" w:rsidRDefault="00726547" w:rsidP="006876F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075" w:type="dxa"/>
          <w:shd w:val="clear" w:color="auto" w:fill="C7C0B9"/>
          <w:vAlign w:val="center"/>
        </w:tcPr>
        <w:p w:rsidR="00810069" w:rsidRPr="003B11B4" w:rsidRDefault="00810069" w:rsidP="006876F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3C1CE2" w:rsidP="006876F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4014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r w:rsidR="004014F4">
            <w:fldChar w:fldCharType="begin"/>
          </w:r>
          <w:r w:rsidR="004014F4">
            <w:instrText xml:space="preserve"> NUMPAGES   \* MERGEFORMAT </w:instrText>
          </w:r>
          <w:r w:rsidR="004014F4">
            <w:fldChar w:fldCharType="separate"/>
          </w:r>
          <w:r w:rsidR="004014F4" w:rsidRPr="004014F4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4014F4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4A16" w:rsidRDefault="00E34A16">
      <w:r>
        <w:separator/>
      </w:r>
    </w:p>
  </w:footnote>
  <w:footnote w:type="continuationSeparator" w:id="0">
    <w:p w:rsidR="00E34A16" w:rsidRDefault="00E34A1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F51578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drawing>
              <wp:inline distT="0" distB="0" distL="0" distR="0" wp14:anchorId="3C5468DB" wp14:editId="0D47616B">
                <wp:extent cx="2514600" cy="666750"/>
                <wp:effectExtent l="19050" t="0" r="0" b="0"/>
                <wp:docPr id="8" name="Bild 2" descr="071106_mySchool Logo RGB_ne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Bild 2" descr="071106_mySchool Logo RGB_neu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146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3C1CE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3B347C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4014F4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360"/>
  <w:hyphenationZone w:val="425"/>
  <w:doNotShadeFormData/>
  <w:noPunctuationKerning/>
  <w:characterSpacingControl w:val="doNotCompress"/>
  <w:hdrShapeDefaults>
    <o:shapedefaults v:ext="edit" spidmax="27649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D6BD1"/>
    <w:rsid w:val="00074F87"/>
    <w:rsid w:val="000D6BD1"/>
    <w:rsid w:val="002D1015"/>
    <w:rsid w:val="00340672"/>
    <w:rsid w:val="003B11B4"/>
    <w:rsid w:val="003B347C"/>
    <w:rsid w:val="003C1CE2"/>
    <w:rsid w:val="003F0A02"/>
    <w:rsid w:val="004014F4"/>
    <w:rsid w:val="00472297"/>
    <w:rsid w:val="0049019C"/>
    <w:rsid w:val="004D2A0B"/>
    <w:rsid w:val="0055752A"/>
    <w:rsid w:val="005C53A2"/>
    <w:rsid w:val="00653B88"/>
    <w:rsid w:val="006876FB"/>
    <w:rsid w:val="00726547"/>
    <w:rsid w:val="007C7790"/>
    <w:rsid w:val="007E3DCD"/>
    <w:rsid w:val="00810069"/>
    <w:rsid w:val="009D6E2D"/>
    <w:rsid w:val="00B060D7"/>
    <w:rsid w:val="00B14706"/>
    <w:rsid w:val="00B30553"/>
    <w:rsid w:val="00BF1EC6"/>
    <w:rsid w:val="00C0224D"/>
    <w:rsid w:val="00C3014E"/>
    <w:rsid w:val="00DF5F70"/>
    <w:rsid w:val="00E324FA"/>
    <w:rsid w:val="00E34A16"/>
    <w:rsid w:val="00E36BB1"/>
    <w:rsid w:val="00F51578"/>
    <w:rsid w:val="00FF1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7649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F8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F87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S:\002%20Lehrer-Info\word-vorlagen%20zusatzmaterial\Vorlage_3_webdokus_bb_120120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Vorlage_3_webdokus_bb_120120</Template>
  <TotalTime>0</TotalTime>
  <Pages>1</Pages>
  <Words>47</Words>
  <Characters>460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506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LeserMa</dc:creator>
  <cp:lastModifiedBy>Rohrer, Lara</cp:lastModifiedBy>
  <cp:revision>4</cp:revision>
  <cp:lastPrinted>2012-06-13T07:58:00Z</cp:lastPrinted>
  <dcterms:created xsi:type="dcterms:W3CDTF">2012-05-22T13:05:00Z</dcterms:created>
  <dcterms:modified xsi:type="dcterms:W3CDTF">2012-06-13T07:58:00Z</dcterms:modified>
  <cp:category>Zuma Vorlage phe</cp:category>
</cp:coreProperties>
</file>