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87"/>
        <w:gridCol w:w="6169"/>
      </w:tblGrid>
      <w:tr w:rsidR="00536E01" w:rsidRPr="006A15C3" w:rsidTr="00157C57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6E01" w:rsidRPr="00584E0A" w:rsidRDefault="00536E01" w:rsidP="00404686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536E01" w:rsidRPr="006A15C3" w:rsidTr="005B1D72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6C5" w:rsidRPr="00191631" w:rsidRDefault="00DA36C5" w:rsidP="00DA36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Aufgabe 1 </w:t>
            </w:r>
          </w:p>
          <w:p w:rsidR="00147FB6" w:rsidRPr="00584E0A" w:rsidRDefault="00DA36C5" w:rsidP="001279BC">
            <w:p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 China ist man sich der riesigen Umweltprobleme bewusst. Die Regierung hat beschlossen, diese mit ambitiösen Vorha</w:t>
            </w:r>
            <w:r w:rsidR="001279BC">
              <w:rPr>
                <w:rFonts w:ascii="Arial" w:hAnsi="Arial"/>
                <w:sz w:val="20"/>
              </w:rPr>
              <w:t>ben zu lösen und Vorreiter der g</w:t>
            </w:r>
            <w:r>
              <w:rPr>
                <w:rFonts w:ascii="Arial" w:hAnsi="Arial"/>
                <w:sz w:val="20"/>
              </w:rPr>
              <w:t xml:space="preserve">rünen Revolution zu werden. Schreibe zum jeweiligen Bild und zu den Stichworten in der linken Spalte je einen Satz zur </w:t>
            </w:r>
            <w:r w:rsidR="008D21CC">
              <w:rPr>
                <w:rFonts w:ascii="Arial" w:hAnsi="Arial"/>
                <w:sz w:val="20"/>
              </w:rPr>
              <w:t xml:space="preserve">momentanen Energiesituation im </w:t>
            </w:r>
            <w:r>
              <w:rPr>
                <w:rFonts w:ascii="Arial" w:hAnsi="Arial"/>
                <w:sz w:val="20"/>
              </w:rPr>
              <w:t>Reich der Mitte.</w:t>
            </w:r>
          </w:p>
        </w:tc>
      </w:tr>
      <w:tr w:rsidR="00DA36C5" w:rsidRPr="006A15C3" w:rsidTr="005B1D72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6C5" w:rsidRDefault="00DA36C5" w:rsidP="00DA36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23441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Wachstum / Energiehunger</w:t>
            </w:r>
          </w:p>
          <w:p w:rsidR="00F15E1B" w:rsidRDefault="00F15E1B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423441" w:rsidRDefault="00F15E1B" w:rsidP="00F15E1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872000" cy="1047527"/>
                  <wp:effectExtent l="0" t="0" r="0" b="635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z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4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9C8" w:rsidRPr="00382972" w:rsidRDefault="00382972" w:rsidP="0038297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4"/>
                <w:szCs w:val="14"/>
              </w:rPr>
            </w:pP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4439C8"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4439C8" w:rsidRPr="00382972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4439C8"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23441" w:rsidRPr="00423441" w:rsidRDefault="003B47EC" w:rsidP="008D21C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Im Sog des rasanten Wachstums ist der Energiehunger in China enorm gestiegen</w:t>
            </w:r>
            <w:r w:rsidR="008D21CC">
              <w:rPr>
                <w:rFonts w:ascii="Arial" w:hAnsi="Arial"/>
                <w:sz w:val="20"/>
              </w:rPr>
              <w:t>. Der Energieverbrauch</w:t>
            </w:r>
            <w:r>
              <w:rPr>
                <w:rFonts w:ascii="Arial" w:hAnsi="Arial"/>
                <w:sz w:val="20"/>
              </w:rPr>
              <w:t xml:space="preserve"> wächst jährlich i</w:t>
            </w:r>
            <w:r w:rsidR="008D21CC">
              <w:rPr>
                <w:rFonts w:ascii="Arial" w:hAnsi="Arial"/>
                <w:sz w:val="20"/>
              </w:rPr>
              <w:t>m</w:t>
            </w:r>
            <w:r>
              <w:rPr>
                <w:rFonts w:ascii="Arial" w:hAnsi="Arial"/>
                <w:sz w:val="20"/>
              </w:rPr>
              <w:t xml:space="preserve"> zweiste</w:t>
            </w:r>
            <w:r>
              <w:rPr>
                <w:rFonts w:ascii="Arial" w:hAnsi="Arial"/>
                <w:sz w:val="20"/>
              </w:rPr>
              <w:t>l</w:t>
            </w:r>
            <w:r>
              <w:rPr>
                <w:rFonts w:ascii="Arial" w:hAnsi="Arial"/>
                <w:sz w:val="20"/>
              </w:rPr>
              <w:t>ligen Prozent</w:t>
            </w:r>
            <w:r w:rsidR="008D21CC">
              <w:rPr>
                <w:rFonts w:ascii="Arial" w:hAnsi="Arial"/>
                <w:sz w:val="20"/>
              </w:rPr>
              <w:t>bereich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  <w:tr w:rsidR="004439C8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439C8" w:rsidRDefault="004439C8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439C8" w:rsidRDefault="004439C8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23441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23441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Strom aus Kohle</w:t>
            </w:r>
          </w:p>
          <w:p w:rsidR="00423441" w:rsidRDefault="00423441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423441" w:rsidRDefault="00F15E1B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872000" cy="10530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9C8" w:rsidRDefault="00382972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Quelle: «</w:t>
            </w:r>
            <w:r w:rsidRPr="00382972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23441" w:rsidRPr="004439C8" w:rsidRDefault="008D21CC" w:rsidP="004108BE">
            <w:p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Immer noch werden</w:t>
            </w:r>
            <w:r w:rsidR="003B47EC" w:rsidRPr="00EC6448">
              <w:rPr>
                <w:rFonts w:ascii="Arial" w:hAnsi="Arial"/>
                <w:sz w:val="20"/>
              </w:rPr>
              <w:t xml:space="preserve"> 90 </w:t>
            </w:r>
            <w:r>
              <w:rPr>
                <w:rFonts w:ascii="Arial" w:hAnsi="Arial"/>
                <w:sz w:val="20"/>
              </w:rPr>
              <w:t>Prozent</w:t>
            </w:r>
            <w:r w:rsidR="003B47EC" w:rsidRPr="00EC6448">
              <w:rPr>
                <w:rFonts w:ascii="Arial" w:hAnsi="Arial"/>
                <w:sz w:val="20"/>
              </w:rPr>
              <w:t xml:space="preserve"> des Stroms mit Kohle erzeugt</w:t>
            </w:r>
            <w:r>
              <w:rPr>
                <w:rFonts w:ascii="Arial" w:hAnsi="Arial"/>
                <w:sz w:val="20"/>
              </w:rPr>
              <w:t>. Di</w:t>
            </w:r>
            <w:r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z w:val="20"/>
              </w:rPr>
              <w:t xml:space="preserve">se wird </w:t>
            </w:r>
            <w:r w:rsidR="003B47EC" w:rsidRPr="00EC6448">
              <w:rPr>
                <w:rFonts w:ascii="Arial" w:hAnsi="Arial"/>
                <w:sz w:val="20"/>
              </w:rPr>
              <w:t xml:space="preserve">im gebirgigen Norden des Landes </w:t>
            </w:r>
            <w:r w:rsidR="004108BE" w:rsidRPr="00EC6448">
              <w:rPr>
                <w:rFonts w:ascii="Arial" w:hAnsi="Arial"/>
                <w:sz w:val="20"/>
              </w:rPr>
              <w:t xml:space="preserve">in riesigen Mengen </w:t>
            </w:r>
            <w:r w:rsidR="003B47EC" w:rsidRPr="00EC6448">
              <w:rPr>
                <w:rFonts w:ascii="Arial" w:hAnsi="Arial"/>
                <w:sz w:val="20"/>
              </w:rPr>
              <w:t>g</w:t>
            </w:r>
            <w:r w:rsidR="003B47EC" w:rsidRPr="00EC6448">
              <w:rPr>
                <w:rFonts w:ascii="Arial" w:hAnsi="Arial"/>
                <w:sz w:val="20"/>
              </w:rPr>
              <w:t>e</w:t>
            </w:r>
            <w:r w:rsidR="003B47EC" w:rsidRPr="00EC6448">
              <w:rPr>
                <w:rFonts w:ascii="Arial" w:hAnsi="Arial"/>
                <w:sz w:val="20"/>
              </w:rPr>
              <w:t>för</w:t>
            </w:r>
            <w:r>
              <w:rPr>
                <w:rFonts w:ascii="Arial" w:hAnsi="Arial"/>
                <w:sz w:val="20"/>
              </w:rPr>
              <w:t>dert</w:t>
            </w:r>
            <w:r w:rsidR="003B47EC" w:rsidRPr="00EC6448">
              <w:rPr>
                <w:rFonts w:ascii="Arial" w:hAnsi="Arial"/>
                <w:sz w:val="20"/>
              </w:rPr>
              <w:t xml:space="preserve">. Vielerorts </w:t>
            </w:r>
            <w:r>
              <w:rPr>
                <w:rFonts w:ascii="Arial" w:hAnsi="Arial"/>
                <w:sz w:val="20"/>
              </w:rPr>
              <w:t xml:space="preserve">sind die </w:t>
            </w:r>
            <w:r w:rsidR="003B47EC" w:rsidRPr="00EC6448">
              <w:rPr>
                <w:rFonts w:ascii="Arial" w:hAnsi="Arial"/>
                <w:sz w:val="20"/>
              </w:rPr>
              <w:t>Anlagen</w:t>
            </w:r>
            <w:r>
              <w:rPr>
                <w:rFonts w:ascii="Arial" w:hAnsi="Arial"/>
                <w:sz w:val="20"/>
              </w:rPr>
              <w:t xml:space="preserve"> veraltet</w:t>
            </w:r>
            <w:r w:rsidR="003B47EC" w:rsidRPr="00EC6448">
              <w:rPr>
                <w:rFonts w:ascii="Arial" w:hAnsi="Arial"/>
                <w:sz w:val="20"/>
              </w:rPr>
              <w:t>.</w:t>
            </w:r>
          </w:p>
        </w:tc>
      </w:tr>
      <w:tr w:rsidR="004439C8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439C8" w:rsidRDefault="004439C8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439C8" w:rsidRDefault="004439C8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23441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23441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025EE8" w:rsidRDefault="00025EE8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Gefährliche Kohlegruben</w:t>
            </w:r>
          </w:p>
          <w:p w:rsidR="00F15E1B" w:rsidRDefault="00F15E1B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025EE8" w:rsidRDefault="00F15E1B" w:rsidP="00F15E1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872000" cy="1074966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7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9C8" w:rsidRDefault="00382972" w:rsidP="00F15E1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Quelle: «</w:t>
            </w:r>
            <w:r w:rsidRPr="00382972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23441" w:rsidRPr="008D21CC" w:rsidRDefault="00F15E1B" w:rsidP="008D21CC">
            <w:p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In den 30 </w:t>
            </w:r>
            <w:r w:rsidR="003B47EC" w:rsidRPr="002C716D">
              <w:rPr>
                <w:rFonts w:ascii="Arial" w:hAnsi="Arial"/>
                <w:sz w:val="20"/>
              </w:rPr>
              <w:t>000 Kohlegruben sterben jedes Jahr zwischen 6000 und 10</w:t>
            </w:r>
            <w:r>
              <w:rPr>
                <w:rFonts w:ascii="Arial" w:hAnsi="Arial"/>
                <w:sz w:val="20"/>
              </w:rPr>
              <w:t xml:space="preserve"> </w:t>
            </w:r>
            <w:r w:rsidR="003B47EC" w:rsidRPr="002C716D">
              <w:rPr>
                <w:rFonts w:ascii="Arial" w:hAnsi="Arial"/>
                <w:sz w:val="20"/>
              </w:rPr>
              <w:t>000 Menschen bei Arbeitsunfällen.</w:t>
            </w:r>
          </w:p>
        </w:tc>
      </w:tr>
      <w:tr w:rsidR="004439C8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439C8" w:rsidRDefault="004439C8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439C8" w:rsidRPr="002C716D" w:rsidRDefault="004439C8" w:rsidP="003B47EC">
            <w:pPr>
              <w:shd w:val="clear" w:color="auto" w:fill="FFFFFF" w:themeFill="background1"/>
              <w:rPr>
                <w:rFonts w:ascii="Arial" w:hAnsi="Arial"/>
                <w:sz w:val="20"/>
              </w:rPr>
            </w:pPr>
          </w:p>
        </w:tc>
      </w:tr>
      <w:tr w:rsidR="003B47EC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3B47EC" w:rsidRDefault="003B47EC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3B47EC" w:rsidRPr="002C716D" w:rsidRDefault="003B47EC" w:rsidP="003B47EC">
            <w:pPr>
              <w:shd w:val="clear" w:color="auto" w:fill="FFFFFF" w:themeFill="background1"/>
              <w:rPr>
                <w:rFonts w:ascii="Arial" w:hAnsi="Arial"/>
                <w:sz w:val="20"/>
              </w:rPr>
            </w:pPr>
          </w:p>
        </w:tc>
      </w:tr>
    </w:tbl>
    <w:p w:rsidR="004439C8" w:rsidRDefault="004439C8">
      <w: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87"/>
        <w:gridCol w:w="6169"/>
      </w:tblGrid>
      <w:tr w:rsidR="004439C8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439C8" w:rsidRPr="00CD75E9" w:rsidRDefault="004439C8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439C8" w:rsidRPr="00CD75E9" w:rsidRDefault="004439C8" w:rsidP="008D21C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E0509B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6A54AE" w:rsidRDefault="006A54AE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CD75E9">
              <w:rPr>
                <w:rFonts w:ascii="Arial" w:hAnsi="Arial"/>
                <w:b/>
                <w:sz w:val="20"/>
              </w:rPr>
              <w:t>CO</w:t>
            </w:r>
            <w:r w:rsidRPr="008D21CC">
              <w:rPr>
                <w:rFonts w:ascii="Arial" w:hAnsi="Arial"/>
                <w:b/>
                <w:sz w:val="20"/>
                <w:vertAlign w:val="subscript"/>
              </w:rPr>
              <w:t>2</w:t>
            </w:r>
            <w:r>
              <w:rPr>
                <w:rFonts w:ascii="Arial" w:hAnsi="Arial"/>
                <w:b/>
                <w:sz w:val="20"/>
              </w:rPr>
              <w:t>-Verursacher</w:t>
            </w:r>
          </w:p>
          <w:p w:rsidR="00E0509B" w:rsidRDefault="00E0509B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6A54AE" w:rsidRDefault="00F15E1B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872000" cy="1058620"/>
                  <wp:effectExtent l="0" t="0" r="0" b="8255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9C8" w:rsidRDefault="00382972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Quelle: «</w:t>
            </w:r>
            <w:r w:rsidRPr="00382972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E0509B" w:rsidRDefault="003B47EC" w:rsidP="008D21C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CD75E9">
              <w:rPr>
                <w:rFonts w:ascii="Arial" w:hAnsi="Arial"/>
                <w:sz w:val="20"/>
              </w:rPr>
              <w:t xml:space="preserve">Kohle ist billig und </w:t>
            </w:r>
            <w:r w:rsidR="008D21CC">
              <w:rPr>
                <w:rFonts w:ascii="Arial" w:hAnsi="Arial"/>
                <w:sz w:val="20"/>
              </w:rPr>
              <w:t>schmutzig. I</w:t>
            </w:r>
            <w:r w:rsidRPr="00CD75E9">
              <w:rPr>
                <w:rFonts w:ascii="Arial" w:hAnsi="Arial"/>
                <w:sz w:val="20"/>
              </w:rPr>
              <w:t>n den letzten Jahren sind die chin</w:t>
            </w:r>
            <w:r w:rsidRPr="00CD75E9">
              <w:rPr>
                <w:rFonts w:ascii="Arial" w:hAnsi="Arial"/>
                <w:sz w:val="20"/>
              </w:rPr>
              <w:t>e</w:t>
            </w:r>
            <w:r w:rsidRPr="00CD75E9">
              <w:rPr>
                <w:rFonts w:ascii="Arial" w:hAnsi="Arial"/>
                <w:sz w:val="20"/>
              </w:rPr>
              <w:t>sischen Koh</w:t>
            </w:r>
            <w:r>
              <w:rPr>
                <w:rFonts w:ascii="Arial" w:hAnsi="Arial"/>
                <w:sz w:val="20"/>
              </w:rPr>
              <w:t>lekraftwerke zu den grössten CO</w:t>
            </w:r>
            <w:r>
              <w:rPr>
                <w:rFonts w:ascii="Arial" w:hAnsi="Arial"/>
                <w:sz w:val="20"/>
                <w:vertAlign w:val="subscript"/>
              </w:rPr>
              <w:t>2</w:t>
            </w:r>
            <w:r w:rsidRPr="00CD75E9">
              <w:rPr>
                <w:rFonts w:ascii="Arial" w:hAnsi="Arial"/>
                <w:sz w:val="20"/>
              </w:rPr>
              <w:t>-Verursachern des Planeten geworden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  <w:tr w:rsidR="00E0509B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E0509B" w:rsidRDefault="00E0509B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E0509B" w:rsidRDefault="00E0509B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439C8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439C8" w:rsidRDefault="004439C8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439C8" w:rsidRPr="00CD75E9" w:rsidRDefault="004439C8" w:rsidP="00F15E1B">
            <w:pPr>
              <w:rPr>
                <w:rFonts w:ascii="Arial" w:hAnsi="Arial"/>
                <w:sz w:val="20"/>
              </w:rPr>
            </w:pPr>
          </w:p>
        </w:tc>
      </w:tr>
      <w:tr w:rsidR="00E0509B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6C05A1" w:rsidRDefault="006C05A1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Kohle und Atomkraft</w:t>
            </w:r>
          </w:p>
          <w:p w:rsidR="00F15E1B" w:rsidRDefault="00F15E1B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6C05A1" w:rsidRDefault="00F15E1B" w:rsidP="00F15E1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872000" cy="1054253"/>
                  <wp:effectExtent l="0" t="0" r="0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9C8" w:rsidRDefault="00382972" w:rsidP="00F15E1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Quelle: «</w:t>
            </w:r>
            <w:r w:rsidRPr="00382972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E0509B" w:rsidRPr="008D21CC" w:rsidRDefault="003B47EC" w:rsidP="00F15E1B">
            <w:pPr>
              <w:rPr>
                <w:rFonts w:ascii="Arial" w:hAnsi="Arial"/>
                <w:sz w:val="20"/>
              </w:rPr>
            </w:pPr>
            <w:r w:rsidRPr="00CD75E9">
              <w:rPr>
                <w:rFonts w:ascii="Arial" w:hAnsi="Arial"/>
                <w:sz w:val="20"/>
              </w:rPr>
              <w:t>Die chinesische Regierung setzt weiter</w:t>
            </w:r>
            <w:r>
              <w:rPr>
                <w:rFonts w:ascii="Arial" w:hAnsi="Arial"/>
                <w:sz w:val="20"/>
              </w:rPr>
              <w:t>hin</w:t>
            </w:r>
            <w:r w:rsidRPr="00CD75E9">
              <w:rPr>
                <w:rFonts w:ascii="Arial" w:hAnsi="Arial"/>
                <w:sz w:val="20"/>
              </w:rPr>
              <w:t xml:space="preserve"> auf Kohle</w:t>
            </w:r>
            <w:r>
              <w:rPr>
                <w:rFonts w:ascii="Arial" w:hAnsi="Arial"/>
                <w:sz w:val="20"/>
              </w:rPr>
              <w:t>,</w:t>
            </w:r>
            <w:r w:rsidRPr="00CD75E9">
              <w:rPr>
                <w:rFonts w:ascii="Arial" w:hAnsi="Arial"/>
                <w:sz w:val="20"/>
              </w:rPr>
              <w:t xml:space="preserve"> aber auch auf Atomkraft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  <w:tr w:rsidR="004439C8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439C8" w:rsidRDefault="004439C8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439C8" w:rsidRPr="00423441" w:rsidRDefault="004439C8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2E5E94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2E5E94" w:rsidRDefault="002E5E94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2E5E94" w:rsidRPr="00423441" w:rsidRDefault="002E5E94" w:rsidP="003B47E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2E5E94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2E5E94" w:rsidRDefault="002E5E94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Erneuerbare Energie</w:t>
            </w:r>
          </w:p>
          <w:p w:rsidR="00F15E1B" w:rsidRDefault="00F15E1B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F15E1B" w:rsidRDefault="00F15E1B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872000" cy="1052000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9C8" w:rsidRDefault="00382972" w:rsidP="003B47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Quelle: «</w:t>
            </w:r>
            <w:r w:rsidRPr="00382972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Pr="00382972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  <w:bookmarkStart w:id="0" w:name="_GoBack"/>
            <w:bookmarkEnd w:id="0"/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2E5E94" w:rsidRPr="004439C8" w:rsidRDefault="008D21CC" w:rsidP="004108BE">
            <w:pPr>
              <w:rPr>
                <w:rFonts w:ascii="Arial" w:hAnsi="Arial"/>
                <w:sz w:val="20"/>
                <w:highlight w:val="yellow"/>
              </w:rPr>
            </w:pPr>
            <w:r w:rsidRPr="004108BE">
              <w:rPr>
                <w:rFonts w:ascii="Arial" w:hAnsi="Arial"/>
                <w:sz w:val="20"/>
              </w:rPr>
              <w:t xml:space="preserve">China investiert auch </w:t>
            </w:r>
            <w:r w:rsidR="003B47EC" w:rsidRPr="004108BE">
              <w:rPr>
                <w:rFonts w:ascii="Arial" w:hAnsi="Arial"/>
                <w:sz w:val="20"/>
              </w:rPr>
              <w:t>in erneuerbare Energie</w:t>
            </w:r>
            <w:r w:rsidR="004108BE">
              <w:rPr>
                <w:rFonts w:ascii="Arial" w:hAnsi="Arial"/>
                <w:sz w:val="20"/>
              </w:rPr>
              <w:t>n</w:t>
            </w:r>
            <w:r w:rsidR="003B47EC" w:rsidRPr="004108BE">
              <w:rPr>
                <w:rFonts w:ascii="Arial" w:hAnsi="Arial"/>
                <w:sz w:val="20"/>
              </w:rPr>
              <w:t xml:space="preserve">. </w:t>
            </w:r>
            <w:r w:rsidRPr="004108BE">
              <w:rPr>
                <w:rFonts w:ascii="Arial" w:hAnsi="Arial"/>
                <w:sz w:val="20"/>
              </w:rPr>
              <w:t>Das Land</w:t>
            </w:r>
            <w:r w:rsidR="004439C8" w:rsidRPr="004108BE">
              <w:rPr>
                <w:rFonts w:ascii="Arial" w:hAnsi="Arial"/>
                <w:sz w:val="20"/>
              </w:rPr>
              <w:t xml:space="preserve"> ist heute d</w:t>
            </w:r>
            <w:r w:rsidR="004108BE">
              <w:rPr>
                <w:rFonts w:ascii="Arial" w:hAnsi="Arial"/>
                <w:sz w:val="20"/>
              </w:rPr>
              <w:t>ie Numm</w:t>
            </w:r>
            <w:r w:rsidR="004439C8" w:rsidRPr="004108BE">
              <w:rPr>
                <w:rFonts w:ascii="Arial" w:hAnsi="Arial"/>
                <w:sz w:val="20"/>
              </w:rPr>
              <w:t xml:space="preserve">er </w:t>
            </w:r>
            <w:r w:rsidR="004108BE">
              <w:rPr>
                <w:rFonts w:ascii="Arial" w:hAnsi="Arial"/>
                <w:sz w:val="20"/>
              </w:rPr>
              <w:t>eins der He</w:t>
            </w:r>
            <w:r w:rsidR="003B47EC" w:rsidRPr="004108BE">
              <w:rPr>
                <w:rFonts w:ascii="Arial" w:hAnsi="Arial"/>
                <w:sz w:val="20"/>
              </w:rPr>
              <w:t>rsteller von Photovoltaikpanelen und ve</w:t>
            </w:r>
            <w:r w:rsidR="003B47EC" w:rsidRPr="004108BE">
              <w:rPr>
                <w:rFonts w:ascii="Arial" w:hAnsi="Arial"/>
                <w:sz w:val="20"/>
              </w:rPr>
              <w:t>r</w:t>
            </w:r>
            <w:r w:rsidR="003B47EC" w:rsidRPr="004108BE">
              <w:rPr>
                <w:rFonts w:ascii="Arial" w:hAnsi="Arial"/>
                <w:sz w:val="20"/>
              </w:rPr>
              <w:t xml:space="preserve">fügt über die grössten Windenergieanlagen der Welt. </w:t>
            </w:r>
          </w:p>
        </w:tc>
      </w:tr>
    </w:tbl>
    <w:p w:rsidR="00820D96" w:rsidRDefault="00820D96">
      <w: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5041D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D5041D" w:rsidRDefault="00D5041D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Pr="00191631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2</w:t>
            </w:r>
          </w:p>
          <w:p w:rsidR="00820D96" w:rsidRPr="00423441" w:rsidRDefault="00820D96" w:rsidP="004439C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In Bolivien und in China wird Lithium in Zukunft eine gewaltige Bedeutung </w:t>
            </w:r>
            <w:r w:rsidR="004439C8">
              <w:rPr>
                <w:rFonts w:ascii="Arial" w:hAnsi="Arial"/>
                <w:sz w:val="20"/>
              </w:rPr>
              <w:t>erlangen</w:t>
            </w:r>
            <w:r>
              <w:rPr>
                <w:rFonts w:ascii="Arial" w:hAnsi="Arial"/>
                <w:sz w:val="20"/>
              </w:rPr>
              <w:t>. Schreibe dazu je mindestens fünf Sätze auf.</w:t>
            </w: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Bolivien</w:t>
            </w: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4B0F71" w:rsidRPr="004A3A0F" w:rsidRDefault="004B0F71" w:rsidP="004B0F71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In Bolivien liegen die grössten </w:t>
            </w:r>
            <w:r w:rsidRPr="004A3A0F">
              <w:rPr>
                <w:rFonts w:ascii="Arial" w:hAnsi="Arial"/>
                <w:sz w:val="20"/>
              </w:rPr>
              <w:t>Li</w:t>
            </w:r>
            <w:r>
              <w:rPr>
                <w:rFonts w:ascii="Arial" w:hAnsi="Arial"/>
                <w:sz w:val="20"/>
              </w:rPr>
              <w:t>thiumvorkommen der Welt.</w:t>
            </w:r>
          </w:p>
          <w:p w:rsidR="004B0F71" w:rsidRPr="004A3A0F" w:rsidRDefault="004B0F71" w:rsidP="004B0F71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 w:rsidRPr="004A3A0F">
              <w:rPr>
                <w:rFonts w:ascii="Arial" w:hAnsi="Arial"/>
                <w:sz w:val="20"/>
              </w:rPr>
              <w:t>Ausländische Firmen wollen das bolivianische Li</w:t>
            </w:r>
            <w:r>
              <w:rPr>
                <w:rFonts w:ascii="Arial" w:hAnsi="Arial"/>
                <w:sz w:val="20"/>
              </w:rPr>
              <w:t>thium</w:t>
            </w:r>
            <w:r w:rsidRPr="004A3A0F">
              <w:rPr>
                <w:rFonts w:ascii="Arial" w:hAnsi="Arial"/>
                <w:sz w:val="20"/>
              </w:rPr>
              <w:t xml:space="preserve"> abbauen</w:t>
            </w:r>
            <w:r w:rsidR="004439C8">
              <w:rPr>
                <w:rFonts w:ascii="Arial" w:hAnsi="Arial"/>
                <w:sz w:val="20"/>
              </w:rPr>
              <w:t>.</w:t>
            </w:r>
            <w:r w:rsidRPr="004A3A0F">
              <w:rPr>
                <w:rFonts w:ascii="Arial" w:hAnsi="Arial"/>
                <w:sz w:val="20"/>
              </w:rPr>
              <w:t xml:space="preserve"> Bolivien will das aber selber tun</w:t>
            </w:r>
            <w:r>
              <w:rPr>
                <w:rFonts w:ascii="Arial" w:hAnsi="Arial"/>
                <w:sz w:val="20"/>
              </w:rPr>
              <w:t>.</w:t>
            </w:r>
          </w:p>
          <w:p w:rsidR="004B0F71" w:rsidRPr="004439C8" w:rsidRDefault="004B0F71" w:rsidP="004B0F71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 w:rsidRPr="004A3A0F">
              <w:rPr>
                <w:rFonts w:ascii="Arial" w:hAnsi="Arial"/>
                <w:sz w:val="20"/>
              </w:rPr>
              <w:t xml:space="preserve">Der Präsident, die Regierung und das Volk </w:t>
            </w:r>
            <w:r w:rsidRPr="004439C8">
              <w:rPr>
                <w:rFonts w:ascii="Arial" w:hAnsi="Arial"/>
                <w:sz w:val="20"/>
              </w:rPr>
              <w:t xml:space="preserve">wollen </w:t>
            </w:r>
            <w:r w:rsidR="004439C8" w:rsidRPr="004439C8">
              <w:rPr>
                <w:rFonts w:ascii="Arial" w:hAnsi="Arial"/>
                <w:sz w:val="20"/>
              </w:rPr>
              <w:t xml:space="preserve">ein Ende </w:t>
            </w:r>
            <w:r w:rsidRPr="004439C8">
              <w:rPr>
                <w:rFonts w:ascii="Arial" w:hAnsi="Arial"/>
                <w:sz w:val="20"/>
              </w:rPr>
              <w:t>der Ausbeutung.</w:t>
            </w:r>
          </w:p>
          <w:p w:rsidR="004B0F71" w:rsidRDefault="00F15E1B" w:rsidP="004B0F71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Bolivien</w:t>
            </w:r>
            <w:r w:rsidR="004B0F71" w:rsidRPr="004A3A0F">
              <w:rPr>
                <w:rFonts w:ascii="Arial" w:hAnsi="Arial"/>
                <w:sz w:val="20"/>
              </w:rPr>
              <w:t xml:space="preserve"> will sich </w:t>
            </w:r>
            <w:r w:rsidR="004B0F71">
              <w:rPr>
                <w:rFonts w:ascii="Arial" w:hAnsi="Arial"/>
                <w:sz w:val="20"/>
              </w:rPr>
              <w:t xml:space="preserve">das </w:t>
            </w:r>
            <w:r w:rsidR="004B0F71" w:rsidRPr="004A3A0F">
              <w:rPr>
                <w:rFonts w:ascii="Arial" w:hAnsi="Arial"/>
                <w:sz w:val="20"/>
              </w:rPr>
              <w:t>Know</w:t>
            </w:r>
            <w:r>
              <w:rPr>
                <w:rFonts w:ascii="Arial" w:hAnsi="Arial"/>
                <w:sz w:val="20"/>
              </w:rPr>
              <w:t>-</w:t>
            </w:r>
            <w:r w:rsidR="004B0F71">
              <w:rPr>
                <w:rFonts w:ascii="Arial" w:hAnsi="Arial"/>
                <w:sz w:val="20"/>
              </w:rPr>
              <w:t>ho</w:t>
            </w:r>
            <w:r w:rsidR="004B0F71" w:rsidRPr="004A3A0F">
              <w:rPr>
                <w:rFonts w:ascii="Arial" w:hAnsi="Arial"/>
                <w:sz w:val="20"/>
              </w:rPr>
              <w:t xml:space="preserve">w </w:t>
            </w:r>
            <w:r w:rsidR="004B0F71">
              <w:rPr>
                <w:rFonts w:ascii="Arial" w:hAnsi="Arial"/>
                <w:sz w:val="20"/>
              </w:rPr>
              <w:t>zur Lithium-Förderung selber aneignen</w:t>
            </w:r>
            <w:r>
              <w:rPr>
                <w:rFonts w:ascii="Arial" w:hAnsi="Arial"/>
                <w:sz w:val="20"/>
              </w:rPr>
              <w:t>,</w:t>
            </w:r>
            <w:r w:rsidR="004B0F71">
              <w:rPr>
                <w:rFonts w:ascii="Arial" w:hAnsi="Arial"/>
                <w:sz w:val="20"/>
              </w:rPr>
              <w:t xml:space="preserve"> </w:t>
            </w:r>
            <w:r w:rsidR="004439C8">
              <w:rPr>
                <w:rFonts w:ascii="Arial" w:hAnsi="Arial"/>
                <w:sz w:val="20"/>
              </w:rPr>
              <w:t xml:space="preserve">und so </w:t>
            </w:r>
            <w:r w:rsidR="004B0F71" w:rsidRPr="004A3A0F">
              <w:rPr>
                <w:rFonts w:ascii="Arial" w:hAnsi="Arial"/>
                <w:sz w:val="20"/>
              </w:rPr>
              <w:t xml:space="preserve">einen grösseren Teil der Wertschöpfung im Land </w:t>
            </w:r>
            <w:r w:rsidR="004B0F71">
              <w:rPr>
                <w:rFonts w:ascii="Arial" w:hAnsi="Arial"/>
                <w:sz w:val="20"/>
              </w:rPr>
              <w:t>be</w:t>
            </w:r>
            <w:r w:rsidR="004B0F71" w:rsidRPr="004A3A0F">
              <w:rPr>
                <w:rFonts w:ascii="Arial" w:hAnsi="Arial"/>
                <w:sz w:val="20"/>
              </w:rPr>
              <w:t>halten</w:t>
            </w:r>
            <w:r w:rsidR="004B0F71">
              <w:rPr>
                <w:rFonts w:ascii="Arial" w:hAnsi="Arial"/>
                <w:sz w:val="20"/>
              </w:rPr>
              <w:t>.</w:t>
            </w:r>
          </w:p>
          <w:p w:rsidR="00820D96" w:rsidRPr="004B0F71" w:rsidRDefault="004B0F71" w:rsidP="00F15E1B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 w:rsidRPr="004B0F71">
              <w:rPr>
                <w:rFonts w:ascii="Arial" w:hAnsi="Arial"/>
                <w:sz w:val="20"/>
              </w:rPr>
              <w:t>Boliviens Lithium-Abbau ist sehr stark abh</w:t>
            </w:r>
            <w:r w:rsidR="00F15E1B">
              <w:rPr>
                <w:rFonts w:ascii="Arial" w:hAnsi="Arial"/>
                <w:sz w:val="20"/>
              </w:rPr>
              <w:t>ängig von der Entwicklung der Elektroa</w:t>
            </w:r>
            <w:r w:rsidRPr="004B0F71">
              <w:rPr>
                <w:rFonts w:ascii="Arial" w:hAnsi="Arial"/>
                <w:sz w:val="20"/>
              </w:rPr>
              <w:t>utoproduktion in den Industrieländern.</w:t>
            </w: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Pr="00820D96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Pr="00820D96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820D96">
              <w:rPr>
                <w:rFonts w:ascii="Arial" w:hAnsi="Arial"/>
                <w:b/>
                <w:sz w:val="20"/>
              </w:rPr>
              <w:t>China</w:t>
            </w: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4B0F71" w:rsidRPr="00162BF6" w:rsidRDefault="004B0F71" w:rsidP="004B0F71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Das weltweit produzierte</w:t>
            </w:r>
            <w:r w:rsidRPr="00162BF6">
              <w:rPr>
                <w:rFonts w:ascii="Arial" w:hAnsi="Arial"/>
                <w:sz w:val="20"/>
              </w:rPr>
              <w:t xml:space="preserve"> Erdöl reicht nicht aus, wenn alle Chinesen Auto fahren</w:t>
            </w:r>
            <w:r>
              <w:rPr>
                <w:rFonts w:ascii="Arial" w:hAnsi="Arial"/>
                <w:sz w:val="20"/>
              </w:rPr>
              <w:t>.</w:t>
            </w:r>
          </w:p>
          <w:p w:rsidR="004B0F71" w:rsidRPr="00162BF6" w:rsidRDefault="004B0F71" w:rsidP="004B0F71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 w:rsidRPr="00162BF6">
              <w:rPr>
                <w:rFonts w:ascii="Arial" w:hAnsi="Arial"/>
                <w:sz w:val="20"/>
              </w:rPr>
              <w:t>China ist bereits jetzt der grösste Automarkt der Welt</w:t>
            </w:r>
            <w:r>
              <w:rPr>
                <w:rFonts w:ascii="Arial" w:hAnsi="Arial"/>
                <w:sz w:val="20"/>
              </w:rPr>
              <w:t>.</w:t>
            </w:r>
          </w:p>
          <w:p w:rsidR="004B0F71" w:rsidRPr="00162BF6" w:rsidRDefault="004B0F71" w:rsidP="004B0F71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 w:rsidRPr="00162BF6">
              <w:rPr>
                <w:rFonts w:ascii="Arial" w:hAnsi="Arial"/>
                <w:sz w:val="20"/>
              </w:rPr>
              <w:t>Enorme Umweltprobleme führen zu Fahreinschränkungen</w:t>
            </w:r>
            <w:r>
              <w:rPr>
                <w:rFonts w:ascii="Arial" w:hAnsi="Arial"/>
                <w:sz w:val="20"/>
              </w:rPr>
              <w:t>.</w:t>
            </w:r>
          </w:p>
          <w:p w:rsidR="004B0F71" w:rsidRPr="00162BF6" w:rsidRDefault="004B0F71" w:rsidP="004B0F71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 w:rsidRPr="00162BF6">
              <w:rPr>
                <w:rFonts w:ascii="Arial" w:hAnsi="Arial"/>
                <w:sz w:val="20"/>
              </w:rPr>
              <w:t>China muss deshalb die Elektro-Autoindustrie intensiv fördern</w:t>
            </w:r>
            <w:r>
              <w:rPr>
                <w:rFonts w:ascii="Arial" w:hAnsi="Arial"/>
                <w:sz w:val="20"/>
              </w:rPr>
              <w:t xml:space="preserve"> und braucht dazu Lithium.</w:t>
            </w:r>
          </w:p>
          <w:p w:rsidR="004B0F71" w:rsidRPr="00162BF6" w:rsidRDefault="004B0F71" w:rsidP="004B0F71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 w:rsidRPr="00162BF6">
              <w:rPr>
                <w:rFonts w:ascii="Arial" w:hAnsi="Arial"/>
                <w:sz w:val="20"/>
              </w:rPr>
              <w:t>China will eine ganze Technikgeneratio</w:t>
            </w:r>
            <w:r>
              <w:rPr>
                <w:rFonts w:ascii="Arial" w:hAnsi="Arial"/>
                <w:sz w:val="20"/>
              </w:rPr>
              <w:t>n</w:t>
            </w:r>
            <w:r w:rsidRPr="00162BF6">
              <w:rPr>
                <w:rFonts w:ascii="Arial" w:hAnsi="Arial"/>
                <w:sz w:val="20"/>
              </w:rPr>
              <w:t xml:space="preserve"> überspringen</w:t>
            </w:r>
            <w:r>
              <w:rPr>
                <w:rFonts w:ascii="Arial" w:hAnsi="Arial"/>
                <w:sz w:val="20"/>
              </w:rPr>
              <w:t>.</w:t>
            </w:r>
          </w:p>
          <w:p w:rsidR="00820D96" w:rsidRPr="004B0F71" w:rsidRDefault="004B0F71" w:rsidP="00F15E1B">
            <w:pPr>
              <w:pStyle w:val="Listenabsatz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China w</w:t>
            </w:r>
            <w:r w:rsidRPr="00162BF6">
              <w:rPr>
                <w:rFonts w:ascii="Arial" w:hAnsi="Arial"/>
                <w:sz w:val="20"/>
              </w:rPr>
              <w:t>ill bi</w:t>
            </w:r>
            <w:r>
              <w:rPr>
                <w:rFonts w:ascii="Arial" w:hAnsi="Arial"/>
                <w:sz w:val="20"/>
              </w:rPr>
              <w:t>s</w:t>
            </w:r>
            <w:r w:rsidR="00F15E1B">
              <w:rPr>
                <w:rFonts w:ascii="Arial" w:hAnsi="Arial"/>
                <w:sz w:val="20"/>
              </w:rPr>
              <w:t xml:space="preserve"> 2020 fünf bis zehn Millionen Elektroa</w:t>
            </w:r>
            <w:r w:rsidRPr="00162BF6">
              <w:rPr>
                <w:rFonts w:ascii="Arial" w:hAnsi="Arial"/>
                <w:sz w:val="20"/>
              </w:rPr>
              <w:t>utos bauen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</w:tbl>
    <w:p w:rsidR="00E92995" w:rsidRPr="00820D96" w:rsidRDefault="00E92995" w:rsidP="00820D96"/>
    <w:sectPr w:rsidR="00E92995" w:rsidRPr="00820D96" w:rsidSect="00F1734C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3A6" w:rsidRDefault="002E53A6" w:rsidP="002D01FD">
      <w:r>
        <w:separator/>
      </w:r>
    </w:p>
  </w:endnote>
  <w:endnote w:type="continuationSeparator" w:id="0">
    <w:p w:rsidR="002E53A6" w:rsidRDefault="002E53A6" w:rsidP="002D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382972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5B275A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8297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82972">
            <w:fldChar w:fldCharType="begin"/>
          </w:r>
          <w:r w:rsidR="00382972">
            <w:instrText xml:space="preserve"> NUMPAGES   \* MERGEFORMAT </w:instrText>
          </w:r>
          <w:r w:rsidR="00382972">
            <w:fldChar w:fldCharType="separate"/>
          </w:r>
          <w:r w:rsidR="00382972" w:rsidRPr="00382972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38297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382972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5B275A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8297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FB3581">
            <w:rPr>
              <w:rFonts w:ascii="Arial" w:hAnsi="Arial"/>
              <w:b/>
              <w:sz w:val="16"/>
              <w:szCs w:val="16"/>
            </w:rPr>
            <w:t>/</w:t>
          </w:r>
          <w:r w:rsidR="00382972">
            <w:fldChar w:fldCharType="begin"/>
          </w:r>
          <w:r w:rsidR="00382972">
            <w:instrText xml:space="preserve"> NUMPAGES   \* MERGEFORMAT </w:instrText>
          </w:r>
          <w:r w:rsidR="00382972">
            <w:fldChar w:fldCharType="separate"/>
          </w:r>
          <w:r w:rsidR="00382972" w:rsidRPr="00382972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38297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3A6" w:rsidRDefault="002E53A6" w:rsidP="002D01FD">
      <w:r>
        <w:separator/>
      </w:r>
    </w:p>
  </w:footnote>
  <w:footnote w:type="continuationSeparator" w:id="0">
    <w:p w:rsidR="002E53A6" w:rsidRDefault="002E53A6" w:rsidP="002D0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523"/>
      <w:gridCol w:w="3901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901" w:type="dxa"/>
          <w:vAlign w:val="bottom"/>
        </w:tcPr>
        <w:p w:rsidR="00536E01" w:rsidRDefault="00E0509B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 xml:space="preserve">blatt </w:t>
          </w:r>
          <w:r w:rsidR="00467748">
            <w:rPr>
              <w:rFonts w:ascii="Arial" w:hAnsi="Arial"/>
              <w:b/>
              <w:sz w:val="24"/>
              <w:szCs w:val="24"/>
            </w:rPr>
            <w:t>3</w:t>
          </w:r>
        </w:p>
        <w:p w:rsidR="007461AD" w:rsidRPr="002D01FD" w:rsidRDefault="003B47EC" w:rsidP="00B33F6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7461AD" w:rsidTr="00536E01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7461AD" w:rsidRDefault="007461AD">
          <w:pPr>
            <w:pStyle w:val="Kopfzeile"/>
          </w:pPr>
        </w:p>
      </w:tc>
      <w:tc>
        <w:tcPr>
          <w:tcW w:w="3901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C7462E" w:rsidP="007B1DBF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7462E">
            <w:rPr>
              <w:rFonts w:ascii="Arial" w:hAnsi="Arial"/>
              <w:b/>
              <w:sz w:val="18"/>
              <w:szCs w:val="18"/>
            </w:rPr>
            <w:t>Die Lithium Revolution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239"/>
      <w:gridCol w:w="4185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9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185" w:type="dxa"/>
          <w:vAlign w:val="bottom"/>
        </w:tcPr>
        <w:p w:rsidR="007461AD" w:rsidRDefault="00594651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 xml:space="preserve">blatt </w:t>
          </w:r>
          <w:r w:rsidR="00467748">
            <w:rPr>
              <w:rFonts w:ascii="Arial" w:hAnsi="Arial"/>
              <w:b/>
              <w:sz w:val="24"/>
              <w:szCs w:val="24"/>
            </w:rPr>
            <w:t>3</w:t>
          </w:r>
        </w:p>
        <w:p w:rsidR="00536E01" w:rsidRPr="002D01FD" w:rsidRDefault="003B47EC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7461AD" w:rsidTr="00536E01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239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185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C7462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467748" w:rsidP="00C7462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>
                <wp:extent cx="1656000" cy="930475"/>
                <wp:effectExtent l="0" t="0" r="1905" b="317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461AD" w:rsidTr="00C7462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C7462E" w:rsidP="000B0C0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C7462E">
            <w:rPr>
              <w:rFonts w:ascii="Arial" w:hAnsi="Arial"/>
              <w:b/>
              <w:sz w:val="24"/>
              <w:szCs w:val="24"/>
            </w:rPr>
            <w:t>Die Lithium Revolution</w:t>
          </w:r>
        </w:p>
      </w:tc>
    </w:tr>
    <w:tr w:rsidR="007461AD" w:rsidTr="00C7462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462E" w:rsidRPr="00471F78" w:rsidRDefault="00C7462E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7462E" w:rsidP="00C7462E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C7462E">
            <w:rPr>
              <w:rFonts w:ascii="Arial" w:hAnsi="Arial"/>
              <w:sz w:val="18"/>
              <w:szCs w:val="18"/>
            </w:rPr>
            <w:t>52</w:t>
          </w:r>
          <w:r w:rsidR="007461AD" w:rsidRPr="00C7462E">
            <w:rPr>
              <w:rFonts w:ascii="Arial" w:hAnsi="Arial"/>
              <w:sz w:val="18"/>
              <w:szCs w:val="18"/>
            </w:rPr>
            <w:t>:</w:t>
          </w:r>
          <w:r w:rsidRPr="00C7462E">
            <w:rPr>
              <w:rFonts w:ascii="Arial" w:hAnsi="Arial"/>
              <w:sz w:val="18"/>
              <w:szCs w:val="18"/>
            </w:rPr>
            <w:t>35</w:t>
          </w:r>
          <w:r w:rsidR="007461AD" w:rsidRPr="00C7462E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F27E48"/>
    <w:multiLevelType w:val="hybridMultilevel"/>
    <w:tmpl w:val="B6404EE6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B2C9E"/>
    <w:multiLevelType w:val="hybridMultilevel"/>
    <w:tmpl w:val="00ECB9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7173AD"/>
    <w:multiLevelType w:val="hybridMultilevel"/>
    <w:tmpl w:val="1520B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37F7F"/>
    <w:multiLevelType w:val="hybridMultilevel"/>
    <w:tmpl w:val="34C25DC4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D82F0A"/>
    <w:multiLevelType w:val="hybridMultilevel"/>
    <w:tmpl w:val="B97C6B90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F12E7C"/>
    <w:multiLevelType w:val="hybridMultilevel"/>
    <w:tmpl w:val="34BC99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F617DCB"/>
    <w:multiLevelType w:val="hybridMultilevel"/>
    <w:tmpl w:val="23ACD8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10"/>
  </w:num>
  <w:num w:numId="10">
    <w:abstractNumId w:val="6"/>
  </w:num>
  <w:num w:numId="11">
    <w:abstractNumId w:val="4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462E"/>
    <w:rsid w:val="00021B1D"/>
    <w:rsid w:val="00025EE8"/>
    <w:rsid w:val="00047A1D"/>
    <w:rsid w:val="000532C7"/>
    <w:rsid w:val="0005385A"/>
    <w:rsid w:val="0008046F"/>
    <w:rsid w:val="00092BCF"/>
    <w:rsid w:val="000959C9"/>
    <w:rsid w:val="00096CDE"/>
    <w:rsid w:val="00097506"/>
    <w:rsid w:val="000B0C0B"/>
    <w:rsid w:val="000B201B"/>
    <w:rsid w:val="000B33AF"/>
    <w:rsid w:val="000D5E9B"/>
    <w:rsid w:val="000E09B5"/>
    <w:rsid w:val="00104354"/>
    <w:rsid w:val="00105E95"/>
    <w:rsid w:val="001265E0"/>
    <w:rsid w:val="00126DFA"/>
    <w:rsid w:val="001279BC"/>
    <w:rsid w:val="00132CA4"/>
    <w:rsid w:val="00133D1B"/>
    <w:rsid w:val="0013574C"/>
    <w:rsid w:val="00140EB3"/>
    <w:rsid w:val="00147FB6"/>
    <w:rsid w:val="0016215E"/>
    <w:rsid w:val="0016244E"/>
    <w:rsid w:val="00164EB1"/>
    <w:rsid w:val="001A1BC1"/>
    <w:rsid w:val="001C08A5"/>
    <w:rsid w:val="001C4C64"/>
    <w:rsid w:val="001C4D41"/>
    <w:rsid w:val="001D700B"/>
    <w:rsid w:val="001D7DBC"/>
    <w:rsid w:val="002040FB"/>
    <w:rsid w:val="00224E85"/>
    <w:rsid w:val="0024080C"/>
    <w:rsid w:val="0027244A"/>
    <w:rsid w:val="002725BA"/>
    <w:rsid w:val="00274515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D01FD"/>
    <w:rsid w:val="002D6CE8"/>
    <w:rsid w:val="002E53A6"/>
    <w:rsid w:val="002E5E94"/>
    <w:rsid w:val="002F0F87"/>
    <w:rsid w:val="002F1E59"/>
    <w:rsid w:val="0037039F"/>
    <w:rsid w:val="00370B95"/>
    <w:rsid w:val="00382972"/>
    <w:rsid w:val="00390D7E"/>
    <w:rsid w:val="00392901"/>
    <w:rsid w:val="003B3B74"/>
    <w:rsid w:val="003B47EC"/>
    <w:rsid w:val="003C7F95"/>
    <w:rsid w:val="003E1747"/>
    <w:rsid w:val="004108BE"/>
    <w:rsid w:val="00410FE2"/>
    <w:rsid w:val="00423441"/>
    <w:rsid w:val="0043751F"/>
    <w:rsid w:val="004439C8"/>
    <w:rsid w:val="004550C5"/>
    <w:rsid w:val="00465697"/>
    <w:rsid w:val="00467748"/>
    <w:rsid w:val="00467E90"/>
    <w:rsid w:val="00471F78"/>
    <w:rsid w:val="004727EF"/>
    <w:rsid w:val="004B0F71"/>
    <w:rsid w:val="004B1D0F"/>
    <w:rsid w:val="004C536E"/>
    <w:rsid w:val="004D2718"/>
    <w:rsid w:val="004D28BB"/>
    <w:rsid w:val="0050380F"/>
    <w:rsid w:val="00504FD5"/>
    <w:rsid w:val="00505BEA"/>
    <w:rsid w:val="00536E01"/>
    <w:rsid w:val="005504E4"/>
    <w:rsid w:val="00553723"/>
    <w:rsid w:val="00562D95"/>
    <w:rsid w:val="00566837"/>
    <w:rsid w:val="00566D69"/>
    <w:rsid w:val="005707A0"/>
    <w:rsid w:val="00584E0A"/>
    <w:rsid w:val="00593E31"/>
    <w:rsid w:val="00594651"/>
    <w:rsid w:val="005A155C"/>
    <w:rsid w:val="005B275A"/>
    <w:rsid w:val="005C0E6C"/>
    <w:rsid w:val="005D3F2C"/>
    <w:rsid w:val="005F6E4A"/>
    <w:rsid w:val="006067B7"/>
    <w:rsid w:val="0061471C"/>
    <w:rsid w:val="00622A8A"/>
    <w:rsid w:val="006439F5"/>
    <w:rsid w:val="00643F86"/>
    <w:rsid w:val="0064780E"/>
    <w:rsid w:val="00673F47"/>
    <w:rsid w:val="00683D20"/>
    <w:rsid w:val="006A54AE"/>
    <w:rsid w:val="006B4779"/>
    <w:rsid w:val="006C05A1"/>
    <w:rsid w:val="006C21C1"/>
    <w:rsid w:val="006C25EB"/>
    <w:rsid w:val="006C5B3B"/>
    <w:rsid w:val="006F2040"/>
    <w:rsid w:val="006F2C9E"/>
    <w:rsid w:val="007043B0"/>
    <w:rsid w:val="0070624B"/>
    <w:rsid w:val="00716076"/>
    <w:rsid w:val="00720803"/>
    <w:rsid w:val="007337E1"/>
    <w:rsid w:val="007461AD"/>
    <w:rsid w:val="00747ACA"/>
    <w:rsid w:val="007547AF"/>
    <w:rsid w:val="00775EF6"/>
    <w:rsid w:val="007A431A"/>
    <w:rsid w:val="007B1DBF"/>
    <w:rsid w:val="00802560"/>
    <w:rsid w:val="008103E2"/>
    <w:rsid w:val="00820D96"/>
    <w:rsid w:val="00820DE4"/>
    <w:rsid w:val="00827E34"/>
    <w:rsid w:val="00845ECF"/>
    <w:rsid w:val="0086545E"/>
    <w:rsid w:val="008C1584"/>
    <w:rsid w:val="008D01C5"/>
    <w:rsid w:val="008D21CC"/>
    <w:rsid w:val="008E1022"/>
    <w:rsid w:val="008E11FC"/>
    <w:rsid w:val="008F3A94"/>
    <w:rsid w:val="009010F7"/>
    <w:rsid w:val="009166F8"/>
    <w:rsid w:val="009375F7"/>
    <w:rsid w:val="00941112"/>
    <w:rsid w:val="00946D5F"/>
    <w:rsid w:val="00970939"/>
    <w:rsid w:val="009856D1"/>
    <w:rsid w:val="0099294C"/>
    <w:rsid w:val="009952E5"/>
    <w:rsid w:val="009B74F5"/>
    <w:rsid w:val="009D3429"/>
    <w:rsid w:val="009E02DA"/>
    <w:rsid w:val="009E5686"/>
    <w:rsid w:val="00A017E3"/>
    <w:rsid w:val="00A14AFF"/>
    <w:rsid w:val="00A2518C"/>
    <w:rsid w:val="00A34486"/>
    <w:rsid w:val="00A34751"/>
    <w:rsid w:val="00A42A30"/>
    <w:rsid w:val="00A458A5"/>
    <w:rsid w:val="00A57BA9"/>
    <w:rsid w:val="00A724DF"/>
    <w:rsid w:val="00A73114"/>
    <w:rsid w:val="00A87B14"/>
    <w:rsid w:val="00AB6CC4"/>
    <w:rsid w:val="00B33F6A"/>
    <w:rsid w:val="00B51D94"/>
    <w:rsid w:val="00B65CF1"/>
    <w:rsid w:val="00B82EDF"/>
    <w:rsid w:val="00B844CF"/>
    <w:rsid w:val="00B9015D"/>
    <w:rsid w:val="00B93F09"/>
    <w:rsid w:val="00BA0217"/>
    <w:rsid w:val="00BA27D5"/>
    <w:rsid w:val="00BA43AF"/>
    <w:rsid w:val="00BA463A"/>
    <w:rsid w:val="00BA54C9"/>
    <w:rsid w:val="00BD77B3"/>
    <w:rsid w:val="00BE4303"/>
    <w:rsid w:val="00BE5F37"/>
    <w:rsid w:val="00C7462E"/>
    <w:rsid w:val="00C85B4B"/>
    <w:rsid w:val="00C9675F"/>
    <w:rsid w:val="00CA2B54"/>
    <w:rsid w:val="00CB4F7C"/>
    <w:rsid w:val="00CE669B"/>
    <w:rsid w:val="00D5041D"/>
    <w:rsid w:val="00D64AE7"/>
    <w:rsid w:val="00D700A3"/>
    <w:rsid w:val="00D74077"/>
    <w:rsid w:val="00D80082"/>
    <w:rsid w:val="00D93762"/>
    <w:rsid w:val="00D95375"/>
    <w:rsid w:val="00DA12F4"/>
    <w:rsid w:val="00DA3079"/>
    <w:rsid w:val="00DA36C5"/>
    <w:rsid w:val="00DB0E9D"/>
    <w:rsid w:val="00DC6BA4"/>
    <w:rsid w:val="00DD1909"/>
    <w:rsid w:val="00E0509B"/>
    <w:rsid w:val="00E06D58"/>
    <w:rsid w:val="00E11D89"/>
    <w:rsid w:val="00E318FB"/>
    <w:rsid w:val="00E44C85"/>
    <w:rsid w:val="00E53CA0"/>
    <w:rsid w:val="00E619FE"/>
    <w:rsid w:val="00E87A99"/>
    <w:rsid w:val="00E90F81"/>
    <w:rsid w:val="00E92995"/>
    <w:rsid w:val="00E940D8"/>
    <w:rsid w:val="00EB7598"/>
    <w:rsid w:val="00ED5AC3"/>
    <w:rsid w:val="00EF1C5C"/>
    <w:rsid w:val="00EF7609"/>
    <w:rsid w:val="00F1023A"/>
    <w:rsid w:val="00F15E1B"/>
    <w:rsid w:val="00F1734C"/>
    <w:rsid w:val="00F21B26"/>
    <w:rsid w:val="00F66018"/>
    <w:rsid w:val="00F75497"/>
    <w:rsid w:val="00F84D71"/>
    <w:rsid w:val="00F900E3"/>
    <w:rsid w:val="00F93A98"/>
    <w:rsid w:val="00F93BA5"/>
    <w:rsid w:val="00F96CB0"/>
    <w:rsid w:val="00FA09D6"/>
    <w:rsid w:val="00FB3581"/>
    <w:rsid w:val="00FC1E8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xxx%20Autorentreff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43C20-A574-4FEC-943C-331BA09AE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3</Pages>
  <Words>353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Lithium Revolution</vt:lpstr>
    </vt:vector>
  </TitlesOfParts>
  <Company>Informatik tpc ag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Lithium Revolution</dc:title>
  <dc:creator>Marriott, Steven (SRF)</dc:creator>
  <cp:lastModifiedBy>Marriott, Steven (SRF)</cp:lastModifiedBy>
  <cp:revision>12</cp:revision>
  <cp:lastPrinted>2012-11-30T16:36:00Z</cp:lastPrinted>
  <dcterms:created xsi:type="dcterms:W3CDTF">2013-09-08T07:55:00Z</dcterms:created>
  <dcterms:modified xsi:type="dcterms:W3CDTF">2013-09-16T13:11:00Z</dcterms:modified>
</cp:coreProperties>
</file>