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5"/>
        <w:gridCol w:w="2894"/>
        <w:gridCol w:w="1764"/>
        <w:gridCol w:w="3783"/>
      </w:tblGrid>
      <w:tr w:rsidR="00713252" w:rsidTr="008C4115">
        <w:trPr>
          <w:trHeight w:val="284"/>
        </w:trPr>
        <w:tc>
          <w:tcPr>
            <w:tcW w:w="9356" w:type="dxa"/>
            <w:gridSpan w:val="4"/>
            <w:shd w:val="clear" w:color="auto" w:fill="00B0F0"/>
            <w:vAlign w:val="center"/>
          </w:tcPr>
          <w:p w:rsidR="00713252" w:rsidRPr="004F4316" w:rsidRDefault="00713252" w:rsidP="0071325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132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Before watching 00:00-00:20</w:t>
            </w:r>
          </w:p>
        </w:tc>
      </w:tr>
      <w:tr w:rsidR="00466FE6" w:rsidTr="00713252">
        <w:trPr>
          <w:trHeight w:val="567"/>
        </w:trPr>
        <w:tc>
          <w:tcPr>
            <w:tcW w:w="915" w:type="dxa"/>
            <w:shd w:val="clear" w:color="auto" w:fill="auto"/>
            <w:vAlign w:val="center"/>
          </w:tcPr>
          <w:p w:rsidR="00466FE6" w:rsidRPr="004F4316" w:rsidRDefault="00B90992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1AEF8933" wp14:editId="726F372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38735</wp:posOffset>
                  </wp:positionV>
                  <wp:extent cx="389255" cy="421005"/>
                  <wp:effectExtent l="0" t="0" r="0" b="0"/>
                  <wp:wrapNone/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41" w:type="dxa"/>
            <w:gridSpan w:val="3"/>
            <w:shd w:val="clear" w:color="auto" w:fill="auto"/>
            <w:vAlign w:val="center"/>
          </w:tcPr>
          <w:p w:rsidR="00466FE6" w:rsidRPr="004F4316" w:rsidRDefault="00466FE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3423F" w:rsidTr="00E313B2">
        <w:trPr>
          <w:trHeight w:val="794"/>
        </w:trPr>
        <w:tc>
          <w:tcPr>
            <w:tcW w:w="9356" w:type="dxa"/>
            <w:gridSpan w:val="4"/>
            <w:shd w:val="clear" w:color="auto" w:fill="FFFF00"/>
            <w:vAlign w:val="center"/>
          </w:tcPr>
          <w:p w:rsidR="00C3423F" w:rsidRPr="004F4316" w:rsidRDefault="004F431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4316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1 </w:t>
            </w:r>
            <w:r w:rsidRPr="004F4316">
              <w:rPr>
                <w:rFonts w:ascii="Arial" w:hAnsi="Arial" w:cs="Arial"/>
                <w:bCs/>
                <w:sz w:val="20"/>
                <w:szCs w:val="20"/>
              </w:rPr>
              <w:t>Read the four descriptions on page two and watch the intro to the film. Find the names of the characters and learn to describe their personal appearance.</w:t>
            </w:r>
          </w:p>
        </w:tc>
      </w:tr>
      <w:tr w:rsidR="00C3423F" w:rsidTr="00E313B2">
        <w:tc>
          <w:tcPr>
            <w:tcW w:w="9356" w:type="dxa"/>
            <w:gridSpan w:val="4"/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CC1C3B" w:rsidTr="00713252">
        <w:tc>
          <w:tcPr>
            <w:tcW w:w="3809" w:type="dxa"/>
            <w:gridSpan w:val="2"/>
          </w:tcPr>
          <w:p w:rsidR="00C3423F" w:rsidRDefault="001A4505" w:rsidP="001A4505">
            <w:pPr>
              <w:tabs>
                <w:tab w:val="left" w:pos="1418"/>
              </w:tabs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E188501" wp14:editId="3DB36030">
                  <wp:extent cx="2340000" cy="2340000"/>
                  <wp:effectExtent l="0" t="0" r="3175" b="317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z-por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Merge w:val="restart"/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783" w:type="dxa"/>
            <w:vAlign w:val="bottom"/>
          </w:tcPr>
          <w:p w:rsidR="00C3423F" w:rsidRDefault="001A4505" w:rsidP="001A4505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7DEFC6" wp14:editId="6B644CB4">
                  <wp:extent cx="2340000" cy="2340000"/>
                  <wp:effectExtent l="0" t="0" r="3175" b="317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nes-por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C3B" w:rsidTr="00713252">
        <w:tc>
          <w:tcPr>
            <w:tcW w:w="3809" w:type="dxa"/>
            <w:gridSpan w:val="2"/>
            <w:tcBorders>
              <w:bottom w:val="single" w:sz="12" w:space="0" w:color="auto"/>
            </w:tcBorders>
          </w:tcPr>
          <w:p w:rsidR="00C3423F" w:rsidRPr="00E94063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764" w:type="dxa"/>
            <w:vMerge/>
          </w:tcPr>
          <w:p w:rsidR="00C3423F" w:rsidRPr="00E94063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3783" w:type="dxa"/>
            <w:tcBorders>
              <w:bottom w:val="single" w:sz="12" w:space="0" w:color="auto"/>
            </w:tcBorders>
          </w:tcPr>
          <w:p w:rsidR="00C3423F" w:rsidRPr="00E94063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CC1C3B" w:rsidTr="00000F42">
        <w:trPr>
          <w:trHeight w:val="567"/>
        </w:trPr>
        <w:tc>
          <w:tcPr>
            <w:tcW w:w="3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17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CC1C3B" w:rsidTr="00713252">
        <w:tc>
          <w:tcPr>
            <w:tcW w:w="3809" w:type="dxa"/>
            <w:gridSpan w:val="2"/>
            <w:tcBorders>
              <w:top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1764" w:type="dxa"/>
            <w:vMerge/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783" w:type="dxa"/>
            <w:tcBorders>
              <w:top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CC1C3B" w:rsidTr="00713252">
        <w:tc>
          <w:tcPr>
            <w:tcW w:w="3809" w:type="dxa"/>
            <w:gridSpan w:val="2"/>
          </w:tcPr>
          <w:p w:rsidR="00C3423F" w:rsidRDefault="001A4505" w:rsidP="00CC1C3B">
            <w:pPr>
              <w:tabs>
                <w:tab w:val="left" w:pos="1418"/>
              </w:tabs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C8B945" wp14:editId="23782EE9">
                  <wp:extent cx="2340000" cy="2340000"/>
                  <wp:effectExtent l="0" t="0" r="3175" b="317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-por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  <w:vMerge/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783" w:type="dxa"/>
          </w:tcPr>
          <w:p w:rsidR="00C3423F" w:rsidRDefault="001A4505" w:rsidP="001A4505">
            <w:pPr>
              <w:tabs>
                <w:tab w:val="left" w:pos="1418"/>
              </w:tabs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4AC65E1" wp14:editId="74CD3C48">
                  <wp:extent cx="2340000" cy="2340000"/>
                  <wp:effectExtent l="0" t="0" r="3175" b="317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ly-por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3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C3B" w:rsidTr="00713252">
        <w:tc>
          <w:tcPr>
            <w:tcW w:w="3809" w:type="dxa"/>
            <w:gridSpan w:val="2"/>
            <w:tcBorders>
              <w:bottom w:val="single" w:sz="12" w:space="0" w:color="auto"/>
            </w:tcBorders>
          </w:tcPr>
          <w:p w:rsidR="00C3423F" w:rsidRPr="00CC1C3B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764" w:type="dxa"/>
            <w:vMerge/>
          </w:tcPr>
          <w:p w:rsidR="00C3423F" w:rsidRPr="00CC1C3B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3783" w:type="dxa"/>
            <w:tcBorders>
              <w:bottom w:val="single" w:sz="12" w:space="0" w:color="auto"/>
            </w:tcBorders>
          </w:tcPr>
          <w:p w:rsidR="00C3423F" w:rsidRPr="00CC1C3B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CC1C3B" w:rsidTr="00000F42">
        <w:trPr>
          <w:trHeight w:val="567"/>
        </w:trPr>
        <w:tc>
          <w:tcPr>
            <w:tcW w:w="38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176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  <w:tc>
          <w:tcPr>
            <w:tcW w:w="3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23F" w:rsidRDefault="00C3423F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</w:tbl>
    <w:p w:rsidR="00C23854" w:rsidRDefault="00C23854" w:rsidP="00C3423F">
      <w:pPr>
        <w:rPr>
          <w:rFonts w:ascii="Arial" w:hAnsi="Arial" w:cs="Arial"/>
          <w:lang w:val="en-US"/>
        </w:rPr>
      </w:pPr>
    </w:p>
    <w:p w:rsidR="00183674" w:rsidRPr="00A3645B" w:rsidRDefault="005332FE" w:rsidP="00C3423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1660EF1F" wp14:editId="1FC23A0D">
                <wp:simplePos x="0" y="0"/>
                <wp:positionH relativeFrom="column">
                  <wp:posOffset>-204470</wp:posOffset>
                </wp:positionH>
                <wp:positionV relativeFrom="paragraph">
                  <wp:posOffset>6025846</wp:posOffset>
                </wp:positionV>
                <wp:extent cx="6360795" cy="1855470"/>
                <wp:effectExtent l="57150" t="95250" r="116205" b="14478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000">
                          <a:off x="0" y="0"/>
                          <a:ext cx="6360795" cy="18554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7030A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327" w:rsidRPr="00BD7327" w:rsidRDefault="00BD7327" w:rsidP="00BD7327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D3AA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Gender</w:t>
                            </w:r>
                            <w:r w:rsidRPr="00BD73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male </w:t>
                            </w:r>
                            <w:r w:rsidRPr="00BD3AA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Age</w:t>
                            </w:r>
                            <w:r w:rsidRPr="00BD73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early to mid-20s</w:t>
                            </w:r>
                          </w:p>
                          <w:p w:rsidR="00BD7327" w:rsidRPr="00BD7327" w:rsidRDefault="00BD7327" w:rsidP="00BD7327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D7327" w:rsidRPr="00BD7327" w:rsidRDefault="00BD7327" w:rsidP="00BD7327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D3AA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Appearance</w:t>
                            </w:r>
                            <w:r w:rsidRPr="00BD73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mediterranean type, mixed ethnical background with one German parent and one parent from</w:t>
                            </w:r>
                          </w:p>
                          <w:p w:rsidR="00BD7327" w:rsidRPr="00BD7327" w:rsidRDefault="00BD7327" w:rsidP="00BD7327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D73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Balkans; short to medium height, black hair, dark eyes, very handsome, very fit and sporty</w:t>
                            </w:r>
                          </w:p>
                          <w:p w:rsidR="00BD7327" w:rsidRPr="00BD7327" w:rsidRDefault="00BD7327" w:rsidP="00BD7327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D7327" w:rsidRPr="00BD7327" w:rsidRDefault="00BD7327" w:rsidP="00BD7327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D3AA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Traits </w:t>
                            </w:r>
                            <w:r w:rsidRPr="00BD73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stubborn, extroverted, strong-willed, creative, skilled in many different areas, has the reputation of a player but but doesn‘t act on it very often; has a good heart but acts rather irrationally, streetsmart</w:t>
                            </w:r>
                          </w:p>
                          <w:p w:rsidR="00BD7327" w:rsidRPr="00BD7327" w:rsidRDefault="00BD7327" w:rsidP="00BD7327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349DE" w:rsidRPr="002349DE" w:rsidRDefault="00BD7327" w:rsidP="002349DE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D3AA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Part in “Flirt English“</w:t>
                            </w:r>
                            <w:r w:rsidR="00175EF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D732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 is Hannes‘ best friend but does not study at a University. He has not found the right job yet so he works part-time in different areas. He is very interested in all kinds of sports, having worked as an amateur coach for a children‘s football team. </w:t>
                            </w:r>
                            <w:r w:rsidR="002349DE" w:rsidRPr="002349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His strong will and impulsiveness might get him into trouble from now and then; he does not shy</w:t>
                            </w:r>
                          </w:p>
                          <w:p w:rsidR="00444F48" w:rsidRPr="00661387" w:rsidRDefault="002349DE" w:rsidP="002349DE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349D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away from an argument.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16.1pt;margin-top:474.5pt;width:500.85pt;height:146.1pt;rotation:1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" fillcolor="#e5dfec [663]" strokecolor="#7030a0" strokeweight="1pt">
                <v:shadow on="t" color="black" opacity="26214f" origin="-.5,-.5" offset=".74836mm,.74836mm"/>
                <v:textbox>
                  <w:txbxContent>
                    <w:p w:rsidR="00BD7327" w:rsidRPr="00BD7327" w:rsidRDefault="00BD7327" w:rsidP="00BD7327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D3AA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Gender</w:t>
                      </w:r>
                      <w:r w:rsidRPr="00BD732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male </w:t>
                      </w:r>
                      <w:r w:rsidRPr="00BD3AA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Age</w:t>
                      </w:r>
                      <w:r w:rsidRPr="00BD732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early to mid-20s</w:t>
                      </w:r>
                    </w:p>
                    <w:p w:rsidR="00BD7327" w:rsidRPr="00BD7327" w:rsidRDefault="00BD7327" w:rsidP="00BD7327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D7327" w:rsidRPr="00BD7327" w:rsidRDefault="00BD7327" w:rsidP="00BD7327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D3AA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Appearance</w:t>
                      </w:r>
                      <w:r w:rsidRPr="00BD732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mediterranean type, mixed ethnical background with one German parent and one parent from</w:t>
                      </w:r>
                    </w:p>
                    <w:p w:rsidR="00BD7327" w:rsidRPr="00BD7327" w:rsidRDefault="00BD7327" w:rsidP="00BD7327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D7327">
                        <w:rPr>
                          <w:rFonts w:ascii="Arial" w:hAnsi="Arial" w:cs="Arial"/>
                          <w:sz w:val="18"/>
                          <w:szCs w:val="18"/>
                        </w:rPr>
                        <w:t>the Balkans; short to medium height, black hair, dark eyes, very handsome, very fit and sporty</w:t>
                      </w:r>
                    </w:p>
                    <w:p w:rsidR="00BD7327" w:rsidRPr="00BD7327" w:rsidRDefault="00BD7327" w:rsidP="00BD7327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D7327" w:rsidRPr="00BD7327" w:rsidRDefault="00BD7327" w:rsidP="00BD7327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D3AA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Traits </w:t>
                      </w:r>
                      <w:r w:rsidRPr="00BD7327">
                        <w:rPr>
                          <w:rFonts w:ascii="Arial" w:hAnsi="Arial" w:cs="Arial"/>
                          <w:sz w:val="18"/>
                          <w:szCs w:val="18"/>
                        </w:rPr>
                        <w:t>stubborn, extroverted, strong-willed, creative, skilled in many different areas, has the reputation of a player but but doesn‘t act on it very often; has a good heart but acts rather irrationally, streetsmart</w:t>
                      </w:r>
                    </w:p>
                    <w:p w:rsidR="00BD7327" w:rsidRPr="00BD7327" w:rsidRDefault="00BD7327" w:rsidP="00BD7327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2349DE" w:rsidRPr="002349DE" w:rsidRDefault="00BD7327" w:rsidP="002349DE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D3AA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Part in “Flirt English“</w:t>
                      </w:r>
                      <w:r w:rsidR="00175EF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D732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He is Hannes‘ best friend but does not study at a University. He has not found the right job yet so he works part-time in different areas. He is very interested in all kinds of sports, having worked as an amateur coach for a children‘s football team. </w:t>
                      </w:r>
                      <w:r w:rsidR="002349DE" w:rsidRPr="002349DE">
                        <w:rPr>
                          <w:rFonts w:ascii="Arial" w:hAnsi="Arial" w:cs="Arial"/>
                          <w:sz w:val="18"/>
                          <w:szCs w:val="18"/>
                        </w:rPr>
                        <w:t>His strong will and impulsiveness might get him into trouble from now and then; he does not shy</w:t>
                      </w:r>
                    </w:p>
                    <w:p w:rsidR="00444F48" w:rsidRPr="00661387" w:rsidRDefault="002349DE" w:rsidP="002349DE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349DE">
                        <w:rPr>
                          <w:rFonts w:ascii="Arial" w:hAnsi="Arial" w:cs="Arial"/>
                          <w:sz w:val="18"/>
                          <w:szCs w:val="18"/>
                        </w:rPr>
                        <w:t>away from an argument.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DDE36EF" wp14:editId="30EE54F4">
                <wp:simplePos x="0" y="0"/>
                <wp:positionH relativeFrom="column">
                  <wp:posOffset>-276225</wp:posOffset>
                </wp:positionH>
                <wp:positionV relativeFrom="paragraph">
                  <wp:posOffset>4103701</wp:posOffset>
                </wp:positionV>
                <wp:extent cx="6466205" cy="1694180"/>
                <wp:effectExtent l="76200" t="190500" r="125095" b="24892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1887">
                          <a:off x="0" y="0"/>
                          <a:ext cx="6466205" cy="16941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C3E" w:rsidRPr="00917C3E" w:rsidRDefault="00917C3E" w:rsidP="00917C3E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7C3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Gender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male </w:t>
                            </w:r>
                            <w:r w:rsidRPr="00917C3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Age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early 20s</w:t>
                            </w:r>
                          </w:p>
                          <w:p w:rsidR="00917C3E" w:rsidRPr="00917C3E" w:rsidRDefault="00917C3E" w:rsidP="00917C3E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17C3E" w:rsidRPr="00917C3E" w:rsidRDefault="00917C3E" w:rsidP="00917C3E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17C3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Appearance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white, German; slender, tall; short dark hair; brown or green eyes; dresses rather conservatively for a Univers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ty student</w:t>
                            </w:r>
                          </w:p>
                          <w:p w:rsidR="00917C3E" w:rsidRPr="00917C3E" w:rsidRDefault="00917C3E" w:rsidP="00917C3E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17C3E" w:rsidRPr="00917C3E" w:rsidRDefault="00A472C7" w:rsidP="00917C3E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Traits </w:t>
                            </w:r>
                            <w:r w:rsidR="00917C3E"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friendly, polite, sensitive, rational, not too extroverted, very methodical, organized, intelligent</w:t>
                            </w:r>
                          </w:p>
                          <w:p w:rsidR="00917C3E" w:rsidRPr="00917C3E" w:rsidRDefault="00917C3E" w:rsidP="00917C3E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17C3E" w:rsidRPr="00183674" w:rsidRDefault="00917C3E" w:rsidP="00917C3E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Part in “Flirt English“ 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He is an informatics student with </w:t>
                            </w:r>
                            <w:r w:rsidR="004C3C5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strong intere</w:t>
                            </w:r>
                            <w:r w:rsidR="004C3C5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 in computers and science. O</w:t>
                            </w:r>
                            <w:bookmarkStart w:id="0" w:name="_GoBack"/>
                            <w:bookmarkEnd w:id="0"/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ccasionally, he acts like a bit of a nerd. He is single, not exactly shy but also not quick to act in r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mantic affairs. His best friend Nino is a lot more extroverted than him but Hannes is also the one to hold Nino back before he gets into trouble. Because Hannes thinks bef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 w:rsidRPr="00917C3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 he acts, he‘s very good at considering other people‘s feelings.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-21.75pt;margin-top:323.15pt;width:509.15pt;height:133.4pt;rotation:-172702fd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" fillcolor="#eaf1dd [662]" strokecolor="#00b050" strokeweight="1pt">
                <v:shadow on="t" color="black" opacity="26214f" origin="-.5,-.5" offset=".74836mm,.74836mm"/>
                <v:textbox>
                  <w:txbxContent>
                    <w:p w:rsidR="00917C3E" w:rsidRPr="00917C3E" w:rsidRDefault="00917C3E" w:rsidP="00917C3E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7C3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Gender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male </w:t>
                      </w:r>
                      <w:r w:rsidRPr="00917C3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Age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early 20s</w:t>
                      </w:r>
                    </w:p>
                    <w:p w:rsidR="00917C3E" w:rsidRPr="00917C3E" w:rsidRDefault="00917C3E" w:rsidP="00917C3E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17C3E" w:rsidRPr="00917C3E" w:rsidRDefault="00917C3E" w:rsidP="00917C3E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917C3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Appearance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white, German; slender, tall; short dark hair; brown or green eyes; dresses rather conservatively for a Univers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>i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>ty student</w:t>
                      </w:r>
                    </w:p>
                    <w:p w:rsidR="00917C3E" w:rsidRPr="00917C3E" w:rsidRDefault="00917C3E" w:rsidP="00917C3E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17C3E" w:rsidRPr="00917C3E" w:rsidRDefault="00A472C7" w:rsidP="00917C3E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Traits </w:t>
                      </w:r>
                      <w:r w:rsidR="00917C3E"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>friendly, polite, sensitive, rational, not too extroverted, very methodical, organized, intelligent</w:t>
                      </w:r>
                    </w:p>
                    <w:p w:rsidR="00917C3E" w:rsidRPr="00917C3E" w:rsidRDefault="00917C3E" w:rsidP="00917C3E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17C3E" w:rsidRPr="00183674" w:rsidRDefault="00917C3E" w:rsidP="00917C3E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Part in “Flirt English“ 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He is an informatics student with </w:t>
                      </w:r>
                      <w:r w:rsidR="004C3C5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 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>strong intere</w:t>
                      </w:r>
                      <w:r w:rsidR="004C3C59">
                        <w:rPr>
                          <w:rFonts w:ascii="Arial" w:hAnsi="Arial" w:cs="Arial"/>
                          <w:sz w:val="18"/>
                          <w:szCs w:val="18"/>
                        </w:rPr>
                        <w:t>st in computers and science. O</w:t>
                      </w:r>
                      <w:bookmarkStart w:id="1" w:name="_GoBack"/>
                      <w:bookmarkEnd w:id="1"/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>ccasionally, he acts like a bit of a nerd. He is single, not exactly shy but also not quick to act in r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>o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>mantic affairs. His best friend Nino is a lot more extroverted than him but Hannes is also the one to hold Nino back before he gets into trouble. Because Hannes thinks bef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>o</w:t>
                      </w:r>
                      <w:r w:rsidRPr="00917C3E">
                        <w:rPr>
                          <w:rFonts w:ascii="Arial" w:hAnsi="Arial" w:cs="Arial"/>
                          <w:sz w:val="18"/>
                          <w:szCs w:val="18"/>
                        </w:rPr>
                        <w:t>re he acts, he‘s very good at considering other people‘s feelings.</w:t>
                      </w:r>
                    </w:p>
                  </w:txbxContent>
                </v:textbox>
              </v:shape>
            </w:pict>
          </mc:Fallback>
        </mc:AlternateContent>
      </w:r>
      <w:r w:rsidR="00C3423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23DDE38" wp14:editId="5A82F26B">
                <wp:simplePos x="0" y="0"/>
                <wp:positionH relativeFrom="column">
                  <wp:posOffset>-196215</wp:posOffset>
                </wp:positionH>
                <wp:positionV relativeFrom="paragraph">
                  <wp:posOffset>2074241</wp:posOffset>
                </wp:positionV>
                <wp:extent cx="6353810" cy="1828800"/>
                <wp:effectExtent l="57150" t="95250" r="104140" b="15240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000">
                          <a:off x="0" y="0"/>
                          <a:ext cx="6353810" cy="182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74" w:rsidRPr="00661387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613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Gender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female </w:t>
                            </w:r>
                            <w:r w:rsidRPr="006613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Age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mid 20s</w:t>
                            </w:r>
                          </w:p>
                          <w:p w:rsidR="00183674" w:rsidRPr="00661387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83674" w:rsidRPr="00661387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613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Appearance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of mixed ethnicity with a Bolivian mother and a Chinese father; slender, short; long black hair with a lot of different hairstyles; dark eyes; dresses very fashionably in self-made vintage clothes</w:t>
                            </w:r>
                          </w:p>
                          <w:p w:rsidR="00183674" w:rsidRPr="00661387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83674" w:rsidRPr="00661387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613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Traits 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very strong-willed and outspoken; with strong opinions; likes to organize and strategize; slightly bossy; very int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rested in arts, music and culture; very creative, good at reading people</w:t>
                            </w:r>
                          </w:p>
                          <w:p w:rsidR="00661387" w:rsidRPr="00661387" w:rsidRDefault="00661387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83674" w:rsidRPr="00661387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613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Part in “Flirt English</w:t>
                            </w:r>
                            <w:r w:rsidR="00175EF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“</w:t>
                            </w:r>
                            <w:r w:rsidRPr="006613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Because she is stro</w:t>
                            </w:r>
                            <w:r w:rsidR="00661387"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ng-willed and does not shy away 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from conflict, she sometimes gets into arg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ments. She is also the slightly pessimistic one who has to </w:t>
                            </w:r>
                            <w:r w:rsidR="00661387"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 convinced of new ideas; once </w:t>
                            </w:r>
                            <w:r w:rsidRPr="006613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she comes around, however, there‘s no stopping her. It is not clear if she is single or whether she is interested in a relationship.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-15.45pt;margin-top:163.35pt;width:500.3pt;height:2in;rotation:1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" fillcolor="#f2dbdb [661]" strokecolor="red" strokeweight="1pt">
                <v:shadow on="t" color="black" opacity="26214f" origin="-.5,-.5" offset=".74836mm,.74836mm"/>
                <v:textbox>
                  <w:txbxContent>
                    <w:p w:rsidR="00183674" w:rsidRPr="00661387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613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Gender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female </w:t>
                      </w:r>
                      <w:r w:rsidRPr="006613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Age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mid 20s</w:t>
                      </w:r>
                    </w:p>
                    <w:p w:rsidR="00183674" w:rsidRPr="00661387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83674" w:rsidRPr="00661387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613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Appearance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of mixed ethnicity with a Bolivian mother and a Chinese father; slender, short; long black hair with a lot of different hairstyles; dark eyes; dresses very fashionably in self-made vintage clothes</w:t>
                      </w:r>
                    </w:p>
                    <w:p w:rsidR="00183674" w:rsidRPr="00661387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83674" w:rsidRPr="00661387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613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Traits 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>very strong-willed and outspoken; with strong opinions; likes to organize and strategize; slightly bossy; very int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>rested in arts, music and culture; very creative, good at reading people</w:t>
                      </w:r>
                    </w:p>
                    <w:p w:rsidR="00661387" w:rsidRPr="00661387" w:rsidRDefault="00661387" w:rsidP="00183674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83674" w:rsidRPr="00661387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613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Part in “Flirt English</w:t>
                      </w:r>
                      <w:r w:rsidR="00175EF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“</w:t>
                      </w:r>
                      <w:r w:rsidRPr="006613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>Because she is stro</w:t>
                      </w:r>
                      <w:r w:rsidR="00661387"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ng-willed and does not shy away 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>from conflict, she sometimes gets into arg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>u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ments. She is also the slightly pessimistic one who has to </w:t>
                      </w:r>
                      <w:r w:rsidR="00661387"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 convinced of new ideas; once </w:t>
                      </w:r>
                      <w:r w:rsidRPr="00661387">
                        <w:rPr>
                          <w:rFonts w:ascii="Arial" w:hAnsi="Arial" w:cs="Arial"/>
                          <w:sz w:val="18"/>
                          <w:szCs w:val="18"/>
                        </w:rPr>
                        <w:t>she comes around, however, there‘s no stopping her. It is not clear if she is single or whether she is interested in a relationship.</w:t>
                      </w:r>
                    </w:p>
                  </w:txbxContent>
                </v:textbox>
              </v:shape>
            </w:pict>
          </mc:Fallback>
        </mc:AlternateContent>
      </w:r>
      <w:r w:rsidR="00C3423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AD82C" wp14:editId="0B640001">
                <wp:simplePos x="0" y="0"/>
                <wp:positionH relativeFrom="column">
                  <wp:posOffset>-350520</wp:posOffset>
                </wp:positionH>
                <wp:positionV relativeFrom="paragraph">
                  <wp:posOffset>193040</wp:posOffset>
                </wp:positionV>
                <wp:extent cx="6487160" cy="1691640"/>
                <wp:effectExtent l="76200" t="152400" r="123190" b="21336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80000">
                          <a:off x="0" y="0"/>
                          <a:ext cx="6487160" cy="1691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B0F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674" w:rsidRPr="00183674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8367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Gender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female </w:t>
                            </w:r>
                            <w:r w:rsidRPr="0018367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Age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early 20s</w:t>
                            </w:r>
                          </w:p>
                          <w:p w:rsidR="00183674" w:rsidRPr="00661387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83674" w:rsidRPr="00183674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8367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Appearance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white, English; slender, medium height, very sporty; pretty face; medium to long curly brown hair; brown, blue or green eyes; dresses well but not too sexy</w:t>
                            </w:r>
                          </w:p>
                          <w:p w:rsidR="00183674" w:rsidRPr="00661387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83674" w:rsidRPr="00183674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8367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Traits 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smart, flirtatious, always gets what she wants; adventurous, outgoing, fun-loving</w:t>
                            </w:r>
                          </w:p>
                          <w:p w:rsidR="00183674" w:rsidRPr="00661387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83674" w:rsidRPr="00183674" w:rsidRDefault="00183674" w:rsidP="00183674">
                            <w:pPr>
                              <w:contextualSpacing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8367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Part in “Flirt English“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She is “the pretty one“ and knows it: A lot of boys have fallen for her and she takes her time p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cking the right one. She would never steal another girl‘s boyfriend, however. Her most i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portant hobby is karate which she is very good at; this shows that she has discipline and a strong will. She loves the ou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1836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doors and leads a very active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" o:spid="_x0000_s1029" type="#_x0000_t202" style="position:absolute;margin-left:-27.6pt;margin-top:15.2pt;width:510.8pt;height:133.2pt;rotation:-2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" fillcolor="#daeef3 [664]" strokecolor="#00b0f0" strokeweight="1pt">
                <v:shadow on="t" color="black" opacity="26214f" origin="-.5,-.5" offset=".74836mm,.74836mm"/>
                <v:textbox>
                  <w:txbxContent>
                    <w:p w:rsidR="00183674" w:rsidRPr="00183674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8367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Gender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female </w:t>
                      </w:r>
                      <w:r w:rsidRPr="0018367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Age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early 20s</w:t>
                      </w:r>
                    </w:p>
                    <w:p w:rsidR="00183674" w:rsidRPr="00661387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83674" w:rsidRPr="00183674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8367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Appearance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white, English; slender, medium height, very sporty; pretty face; medium to long curly brown hair; brown, blue or green eyes; dresses well but not too sexy</w:t>
                      </w:r>
                    </w:p>
                    <w:p w:rsidR="00183674" w:rsidRPr="00661387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83674" w:rsidRPr="00183674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8367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Traits 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>smart, flirtatious, always gets what she wants; adventurous, outgoing, fun-loving</w:t>
                      </w:r>
                    </w:p>
                    <w:p w:rsidR="00183674" w:rsidRPr="00661387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83674" w:rsidRPr="00183674" w:rsidRDefault="00183674" w:rsidP="00183674">
                      <w:pPr>
                        <w:contextualSpacing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8367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Part in “Flirt English“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She is “the pretty one“ and knows it: A lot of boys have fallen for her and she takes her time p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>i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>cking the right one. She would never steal another girl‘s boyfriend, however. Her most i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>portant hobby is karate which she is very good at; this shows that she has discipline and a strong will. She loves the ou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r w:rsidRPr="00183674">
                        <w:rPr>
                          <w:rFonts w:ascii="Arial" w:hAnsi="Arial" w:cs="Arial"/>
                          <w:sz w:val="18"/>
                          <w:szCs w:val="18"/>
                        </w:rPr>
                        <w:t>doors and leads a very active life.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3674" w:rsidRPr="00A3645B" w:rsidSect="00F1734C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35" w:rsidRDefault="004C7C35" w:rsidP="002D01FD">
      <w:pPr>
        <w:spacing w:after="0" w:line="240" w:lineRule="auto"/>
      </w:pPr>
      <w:r>
        <w:separator/>
      </w:r>
    </w:p>
  </w:endnote>
  <w:end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4C3C59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C3C5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C3C59" w:rsidRPr="004C3C59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4C3C59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C3C5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4C3C59">
            <w:fldChar w:fldCharType="begin"/>
          </w:r>
          <w:r w:rsidR="004C3C59">
            <w:instrText xml:space="preserve"> NUMPAGES   \* MERGEFORMAT </w:instrText>
          </w:r>
          <w:r w:rsidR="004C3C59">
            <w:fldChar w:fldCharType="separate"/>
          </w:r>
          <w:r w:rsidR="004C3C59" w:rsidRPr="004C3C5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4C3C5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35" w:rsidRDefault="004C7C35" w:rsidP="002D01FD">
      <w:pPr>
        <w:spacing w:after="0" w:line="240" w:lineRule="auto"/>
      </w:pPr>
      <w:r>
        <w:separator/>
      </w:r>
    </w:p>
  </w:footnote>
  <w:foot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A152F7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962BF" w:rsidRDefault="007823D2" w:rsidP="008476E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823D2">
            <w:rPr>
              <w:rFonts w:ascii="Arial" w:hAnsi="Arial" w:cs="Arial"/>
              <w:b/>
              <w:sz w:val="18"/>
              <w:szCs w:val="18"/>
            </w:rPr>
            <w:t>Flirt English</w:t>
          </w:r>
          <w:r w:rsidR="00ED7B0C">
            <w:rPr>
              <w:rFonts w:ascii="Arial" w:hAnsi="Arial" w:cs="Arial"/>
              <w:b/>
              <w:sz w:val="18"/>
              <w:szCs w:val="18"/>
            </w:rPr>
            <w:t xml:space="preserve"> (2. Staffel)</w:t>
          </w:r>
          <w:r>
            <w:rPr>
              <w:rFonts w:ascii="Arial" w:hAnsi="Arial" w:cs="Arial"/>
              <w:b/>
              <w:sz w:val="18"/>
              <w:szCs w:val="18"/>
            </w:rPr>
            <w:t xml:space="preserve">: 1. </w:t>
          </w:r>
          <w:r w:rsidRPr="007823D2">
            <w:rPr>
              <w:rFonts w:ascii="Arial" w:hAnsi="Arial" w:cs="Arial"/>
              <w:b/>
              <w:sz w:val="18"/>
              <w:szCs w:val="18"/>
            </w:rPr>
            <w:t>Welcome to Brighton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7C02C3D" wp14:editId="126DE1A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B808E1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BE466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003216" w:rsidP="00BE466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E32FA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BE466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817B41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817B41">
            <w:rPr>
              <w:rFonts w:ascii="Arial" w:hAnsi="Arial" w:cs="Arial"/>
              <w:b/>
              <w:sz w:val="24"/>
              <w:szCs w:val="24"/>
            </w:rPr>
            <w:t>Flirt English (2. Staffel)</w:t>
          </w:r>
        </w:p>
      </w:tc>
    </w:tr>
    <w:tr w:rsidR="007461AD" w:rsidTr="00BE466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Pr="006F2C9E" w:rsidRDefault="00817B41" w:rsidP="00021B1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2" w:name="Untertitel_Kopfzeile"/>
          <w:r>
            <w:rPr>
              <w:rFonts w:ascii="Arial" w:hAnsi="Arial"/>
              <w:sz w:val="18"/>
              <w:szCs w:val="18"/>
            </w:rPr>
            <w:t xml:space="preserve">1. </w:t>
          </w:r>
          <w:r w:rsidRPr="00817B41">
            <w:rPr>
              <w:rFonts w:ascii="Arial" w:hAnsi="Arial"/>
              <w:sz w:val="18"/>
              <w:szCs w:val="18"/>
            </w:rPr>
            <w:t>Welcome to Brighton</w:t>
          </w:r>
        </w:p>
        <w:bookmarkEnd w:id="2"/>
        <w:p w:rsidR="007461AD" w:rsidRPr="00471F78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817B41" w:rsidP="00817B41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</w:t>
          </w:r>
          <w:r w:rsidR="00E66838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00</w:t>
          </w:r>
          <w:r w:rsidR="00E66838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35"/>
    <w:rsid w:val="00000F42"/>
    <w:rsid w:val="00003216"/>
    <w:rsid w:val="00014E47"/>
    <w:rsid w:val="00021B1D"/>
    <w:rsid w:val="00025B68"/>
    <w:rsid w:val="00042CD6"/>
    <w:rsid w:val="00047A1D"/>
    <w:rsid w:val="0005385A"/>
    <w:rsid w:val="0008046F"/>
    <w:rsid w:val="00092BCF"/>
    <w:rsid w:val="000936E4"/>
    <w:rsid w:val="000959C9"/>
    <w:rsid w:val="00096CDE"/>
    <w:rsid w:val="000B0C0B"/>
    <w:rsid w:val="000B201B"/>
    <w:rsid w:val="000B33AF"/>
    <w:rsid w:val="000D30BC"/>
    <w:rsid w:val="000D5E9B"/>
    <w:rsid w:val="000E09B5"/>
    <w:rsid w:val="00104354"/>
    <w:rsid w:val="00105E95"/>
    <w:rsid w:val="001265E0"/>
    <w:rsid w:val="00126DFA"/>
    <w:rsid w:val="00133D1B"/>
    <w:rsid w:val="0013574C"/>
    <w:rsid w:val="00140EB3"/>
    <w:rsid w:val="0016244E"/>
    <w:rsid w:val="00175EF5"/>
    <w:rsid w:val="00183674"/>
    <w:rsid w:val="001A1BC1"/>
    <w:rsid w:val="001A4505"/>
    <w:rsid w:val="001C08A5"/>
    <w:rsid w:val="001C4C64"/>
    <w:rsid w:val="001C4D41"/>
    <w:rsid w:val="001D700B"/>
    <w:rsid w:val="001D7DBC"/>
    <w:rsid w:val="002040FB"/>
    <w:rsid w:val="0020478A"/>
    <w:rsid w:val="002156FE"/>
    <w:rsid w:val="00224E85"/>
    <w:rsid w:val="00233124"/>
    <w:rsid w:val="002349DE"/>
    <w:rsid w:val="0024080C"/>
    <w:rsid w:val="002455CE"/>
    <w:rsid w:val="00265431"/>
    <w:rsid w:val="0027244A"/>
    <w:rsid w:val="002725BA"/>
    <w:rsid w:val="00272FB3"/>
    <w:rsid w:val="002751A6"/>
    <w:rsid w:val="002817BB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C65D8"/>
    <w:rsid w:val="002D01FD"/>
    <w:rsid w:val="002D6CE8"/>
    <w:rsid w:val="002E2234"/>
    <w:rsid w:val="002F1E59"/>
    <w:rsid w:val="00354116"/>
    <w:rsid w:val="00370302"/>
    <w:rsid w:val="00370B95"/>
    <w:rsid w:val="00380F05"/>
    <w:rsid w:val="003876A8"/>
    <w:rsid w:val="00390D7E"/>
    <w:rsid w:val="00392901"/>
    <w:rsid w:val="003B3B74"/>
    <w:rsid w:val="003B65C3"/>
    <w:rsid w:val="003C7F95"/>
    <w:rsid w:val="003E1747"/>
    <w:rsid w:val="003F5B37"/>
    <w:rsid w:val="004059B2"/>
    <w:rsid w:val="00410D3C"/>
    <w:rsid w:val="00410FE2"/>
    <w:rsid w:val="0043751F"/>
    <w:rsid w:val="00444F48"/>
    <w:rsid w:val="00465697"/>
    <w:rsid w:val="00466F68"/>
    <w:rsid w:val="00466FE6"/>
    <w:rsid w:val="00471F78"/>
    <w:rsid w:val="004727EF"/>
    <w:rsid w:val="004977B4"/>
    <w:rsid w:val="004B1D0F"/>
    <w:rsid w:val="004C3C59"/>
    <w:rsid w:val="004C536E"/>
    <w:rsid w:val="004C7C35"/>
    <w:rsid w:val="004D2718"/>
    <w:rsid w:val="004F4316"/>
    <w:rsid w:val="0050380F"/>
    <w:rsid w:val="00504FD5"/>
    <w:rsid w:val="00505BEA"/>
    <w:rsid w:val="00507BB3"/>
    <w:rsid w:val="005332FE"/>
    <w:rsid w:val="005504E4"/>
    <w:rsid w:val="00553723"/>
    <w:rsid w:val="00562D95"/>
    <w:rsid w:val="00566837"/>
    <w:rsid w:val="00566D69"/>
    <w:rsid w:val="005707A0"/>
    <w:rsid w:val="00583B9F"/>
    <w:rsid w:val="00587328"/>
    <w:rsid w:val="005A155C"/>
    <w:rsid w:val="005C0E6C"/>
    <w:rsid w:val="005C50FC"/>
    <w:rsid w:val="005D3F2C"/>
    <w:rsid w:val="005E4A3B"/>
    <w:rsid w:val="005F6E4A"/>
    <w:rsid w:val="006067B7"/>
    <w:rsid w:val="0061471C"/>
    <w:rsid w:val="00616775"/>
    <w:rsid w:val="00622A8A"/>
    <w:rsid w:val="00640E41"/>
    <w:rsid w:val="006439F5"/>
    <w:rsid w:val="00643F86"/>
    <w:rsid w:val="0064780E"/>
    <w:rsid w:val="0065132F"/>
    <w:rsid w:val="00661387"/>
    <w:rsid w:val="00673F47"/>
    <w:rsid w:val="006C6FF5"/>
    <w:rsid w:val="006F2040"/>
    <w:rsid w:val="006F2C9E"/>
    <w:rsid w:val="006F4BEC"/>
    <w:rsid w:val="0070624B"/>
    <w:rsid w:val="00713252"/>
    <w:rsid w:val="00716076"/>
    <w:rsid w:val="00720803"/>
    <w:rsid w:val="007461AD"/>
    <w:rsid w:val="00747ACA"/>
    <w:rsid w:val="007547AF"/>
    <w:rsid w:val="00757438"/>
    <w:rsid w:val="007627A5"/>
    <w:rsid w:val="00771692"/>
    <w:rsid w:val="00775EF6"/>
    <w:rsid w:val="007823D2"/>
    <w:rsid w:val="007A431A"/>
    <w:rsid w:val="007B1DBF"/>
    <w:rsid w:val="007F3358"/>
    <w:rsid w:val="007F42C6"/>
    <w:rsid w:val="00802560"/>
    <w:rsid w:val="008103E2"/>
    <w:rsid w:val="00817B41"/>
    <w:rsid w:val="00827E34"/>
    <w:rsid w:val="00845ECF"/>
    <w:rsid w:val="008476ED"/>
    <w:rsid w:val="0086545E"/>
    <w:rsid w:val="008A45E9"/>
    <w:rsid w:val="008C1584"/>
    <w:rsid w:val="008C4115"/>
    <w:rsid w:val="008D01C5"/>
    <w:rsid w:val="008E11FC"/>
    <w:rsid w:val="008F3A94"/>
    <w:rsid w:val="008F3F6D"/>
    <w:rsid w:val="009010F7"/>
    <w:rsid w:val="009013C9"/>
    <w:rsid w:val="009166F8"/>
    <w:rsid w:val="00917C3E"/>
    <w:rsid w:val="009243E9"/>
    <w:rsid w:val="00932A51"/>
    <w:rsid w:val="0099294C"/>
    <w:rsid w:val="009A7891"/>
    <w:rsid w:val="009B031F"/>
    <w:rsid w:val="009B61C7"/>
    <w:rsid w:val="009B74F5"/>
    <w:rsid w:val="009D3429"/>
    <w:rsid w:val="009D4796"/>
    <w:rsid w:val="009E5686"/>
    <w:rsid w:val="009F4A0B"/>
    <w:rsid w:val="00A017E3"/>
    <w:rsid w:val="00A14AFF"/>
    <w:rsid w:val="00A152F7"/>
    <w:rsid w:val="00A2518C"/>
    <w:rsid w:val="00A34486"/>
    <w:rsid w:val="00A35A06"/>
    <w:rsid w:val="00A3645B"/>
    <w:rsid w:val="00A42A30"/>
    <w:rsid w:val="00A458A5"/>
    <w:rsid w:val="00A472C7"/>
    <w:rsid w:val="00A52AE8"/>
    <w:rsid w:val="00A57BA9"/>
    <w:rsid w:val="00A62AAE"/>
    <w:rsid w:val="00A64D6D"/>
    <w:rsid w:val="00A724DF"/>
    <w:rsid w:val="00A73114"/>
    <w:rsid w:val="00A73E05"/>
    <w:rsid w:val="00A87B14"/>
    <w:rsid w:val="00A962BF"/>
    <w:rsid w:val="00AC71A0"/>
    <w:rsid w:val="00AF1703"/>
    <w:rsid w:val="00B51D94"/>
    <w:rsid w:val="00B65CF1"/>
    <w:rsid w:val="00B808E1"/>
    <w:rsid w:val="00B82EDF"/>
    <w:rsid w:val="00B840BE"/>
    <w:rsid w:val="00B844CF"/>
    <w:rsid w:val="00B9015D"/>
    <w:rsid w:val="00B90992"/>
    <w:rsid w:val="00B93F09"/>
    <w:rsid w:val="00BA0217"/>
    <w:rsid w:val="00BA27D5"/>
    <w:rsid w:val="00BA3339"/>
    <w:rsid w:val="00BA43AF"/>
    <w:rsid w:val="00BA463A"/>
    <w:rsid w:val="00BD34A9"/>
    <w:rsid w:val="00BD3AA9"/>
    <w:rsid w:val="00BD7327"/>
    <w:rsid w:val="00BD77B3"/>
    <w:rsid w:val="00BE466D"/>
    <w:rsid w:val="00BE5F37"/>
    <w:rsid w:val="00C23854"/>
    <w:rsid w:val="00C3423F"/>
    <w:rsid w:val="00C36AE7"/>
    <w:rsid w:val="00C85B4B"/>
    <w:rsid w:val="00C9390E"/>
    <w:rsid w:val="00C9675F"/>
    <w:rsid w:val="00CA2B54"/>
    <w:rsid w:val="00CB4F7C"/>
    <w:rsid w:val="00CC1C3B"/>
    <w:rsid w:val="00CE6D5A"/>
    <w:rsid w:val="00D53425"/>
    <w:rsid w:val="00D60190"/>
    <w:rsid w:val="00D64AE7"/>
    <w:rsid w:val="00D700A3"/>
    <w:rsid w:val="00D74077"/>
    <w:rsid w:val="00D80082"/>
    <w:rsid w:val="00D81DC2"/>
    <w:rsid w:val="00D93762"/>
    <w:rsid w:val="00DA12F4"/>
    <w:rsid w:val="00DA3079"/>
    <w:rsid w:val="00DB0E9D"/>
    <w:rsid w:val="00DC6BA4"/>
    <w:rsid w:val="00DD1909"/>
    <w:rsid w:val="00E06D58"/>
    <w:rsid w:val="00E11D89"/>
    <w:rsid w:val="00E313B2"/>
    <w:rsid w:val="00E32FA5"/>
    <w:rsid w:val="00E40AC7"/>
    <w:rsid w:val="00E40F14"/>
    <w:rsid w:val="00E44C85"/>
    <w:rsid w:val="00E53CA0"/>
    <w:rsid w:val="00E56DFE"/>
    <w:rsid w:val="00E60E63"/>
    <w:rsid w:val="00E61698"/>
    <w:rsid w:val="00E66838"/>
    <w:rsid w:val="00E8064E"/>
    <w:rsid w:val="00E90F81"/>
    <w:rsid w:val="00E92995"/>
    <w:rsid w:val="00E94063"/>
    <w:rsid w:val="00E940D8"/>
    <w:rsid w:val="00EB7598"/>
    <w:rsid w:val="00ED5AC3"/>
    <w:rsid w:val="00ED7B0C"/>
    <w:rsid w:val="00EE2ACA"/>
    <w:rsid w:val="00EE2C0D"/>
    <w:rsid w:val="00EF6433"/>
    <w:rsid w:val="00EF7609"/>
    <w:rsid w:val="00F1023A"/>
    <w:rsid w:val="00F10B6E"/>
    <w:rsid w:val="00F1734C"/>
    <w:rsid w:val="00F21B26"/>
    <w:rsid w:val="00F42D99"/>
    <w:rsid w:val="00F464A7"/>
    <w:rsid w:val="00F635D3"/>
    <w:rsid w:val="00F75497"/>
    <w:rsid w:val="00F84D71"/>
    <w:rsid w:val="00F900E3"/>
    <w:rsid w:val="00F93A98"/>
    <w:rsid w:val="00F9762D"/>
    <w:rsid w:val="00FA09D6"/>
    <w:rsid w:val="00FB27F7"/>
    <w:rsid w:val="00FB3581"/>
    <w:rsid w:val="00FC1E8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090424-138F-4CA2-909D-7941A1074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32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Flirt English (2. Staffel): 1. Welcome to Brighton</vt:lpstr>
    </vt:vector>
  </TitlesOfParts>
  <Company>Informatik tpc ag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Flirt English (2. Staffel): 1. Welcome to Brighton</dc:title>
  <dc:creator>aspinas@flims.ch</dc:creator>
  <cp:keywords>Brighton, England, Teenager, Flirten, Sprachreise, WG, Freizeit, Beziehung, Freundschaft</cp:keywords>
  <cp:lastModifiedBy>Marriott, Steven (SRF)</cp:lastModifiedBy>
  <cp:revision>51</cp:revision>
  <cp:lastPrinted>2012-11-30T16:36:00Z</cp:lastPrinted>
  <dcterms:created xsi:type="dcterms:W3CDTF">2014-07-23T09:22:00Z</dcterms:created>
  <dcterms:modified xsi:type="dcterms:W3CDTF">2014-08-14T09:19:00Z</dcterms:modified>
</cp:coreProperties>
</file>