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5D54" w:rsidTr="003A4498">
        <w:tc>
          <w:tcPr>
            <w:tcW w:w="9356" w:type="dxa"/>
            <w:gridSpan w:val="2"/>
          </w:tcPr>
          <w:p w:rsidR="008B5D54" w:rsidRPr="006A15C3" w:rsidRDefault="008B5D54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8B5D54" w:rsidTr="00BD60C8">
        <w:tc>
          <w:tcPr>
            <w:tcW w:w="9356" w:type="dxa"/>
            <w:gridSpan w:val="2"/>
            <w:tcBorders>
              <w:bottom w:val="nil"/>
            </w:tcBorders>
          </w:tcPr>
          <w:p w:rsidR="001939FB" w:rsidRPr="003E32B1" w:rsidRDefault="00FC162A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504734">
              <w:rPr>
                <w:rFonts w:ascii="Arial" w:hAnsi="Arial"/>
                <w:b/>
                <w:sz w:val="20"/>
              </w:rPr>
              <w:t>Aufgabe</w:t>
            </w:r>
            <w:r w:rsidR="008715DF" w:rsidRPr="00504734">
              <w:rPr>
                <w:rFonts w:ascii="Arial" w:hAnsi="Arial"/>
                <w:b/>
                <w:sz w:val="20"/>
              </w:rPr>
              <w:t xml:space="preserve"> 1</w:t>
            </w:r>
            <w:r w:rsidR="00504734" w:rsidRPr="00504734">
              <w:rPr>
                <w:rFonts w:ascii="Arial" w:hAnsi="Arial"/>
                <w:b/>
                <w:sz w:val="20"/>
              </w:rPr>
              <w:t xml:space="preserve"> </w:t>
            </w:r>
            <w:r w:rsidR="003E32B1" w:rsidRPr="003E32B1">
              <w:rPr>
                <w:rFonts w:ascii="Arial" w:hAnsi="Arial"/>
                <w:b/>
                <w:sz w:val="20"/>
              </w:rPr>
              <w:t>// Biografie von Sophie Taeuber-Arp</w:t>
            </w:r>
          </w:p>
          <w:p w:rsidR="001939FB" w:rsidRDefault="001939FB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1939FB" w:rsidRPr="003E32B1" w:rsidRDefault="00504734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Ziel</w:t>
            </w:r>
            <w:r w:rsidR="001939FB" w:rsidRPr="003E32B1">
              <w:rPr>
                <w:rFonts w:ascii="Arial" w:hAnsi="Arial"/>
                <w:b/>
                <w:sz w:val="20"/>
              </w:rPr>
              <w:t>e:</w:t>
            </w:r>
          </w:p>
          <w:p w:rsidR="003E32B1" w:rsidRDefault="001939FB" w:rsidP="003E32B1">
            <w:pPr>
              <w:pStyle w:val="Kopfzeile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kannst anhand eines Portr</w:t>
            </w:r>
            <w:r w:rsidR="00504734">
              <w:rPr>
                <w:rFonts w:ascii="Arial" w:hAnsi="Arial"/>
                <w:sz w:val="20"/>
              </w:rPr>
              <w:t>ä</w:t>
            </w:r>
            <w:r>
              <w:rPr>
                <w:rFonts w:ascii="Arial" w:hAnsi="Arial"/>
                <w:sz w:val="20"/>
              </w:rPr>
              <w:t xml:space="preserve">t-Films einen Steckbrief erstellen. </w:t>
            </w:r>
          </w:p>
          <w:p w:rsidR="008B5D54" w:rsidRDefault="001939FB" w:rsidP="003E32B1">
            <w:pPr>
              <w:pStyle w:val="Kopfzeile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kennst Sophie Taeuber-Arps Leben.</w:t>
            </w:r>
          </w:p>
          <w:p w:rsidR="001939FB" w:rsidRDefault="001939FB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1939FB" w:rsidRPr="003E32B1" w:rsidRDefault="001939FB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Sozialform</w:t>
            </w:r>
            <w:r w:rsidR="00827CE0">
              <w:rPr>
                <w:rFonts w:ascii="Arial" w:hAnsi="Arial"/>
                <w:b/>
                <w:sz w:val="20"/>
              </w:rPr>
              <w:t>en</w:t>
            </w:r>
            <w:r w:rsidRPr="003E32B1">
              <w:rPr>
                <w:rFonts w:ascii="Arial" w:hAnsi="Arial"/>
                <w:b/>
                <w:sz w:val="20"/>
              </w:rPr>
              <w:t>:</w:t>
            </w:r>
          </w:p>
          <w:p w:rsidR="00D90A69" w:rsidRDefault="00AB2E32" w:rsidP="003E32B1">
            <w:pPr>
              <w:pStyle w:val="Kopfzeile"/>
              <w:numPr>
                <w:ilvl w:val="0"/>
                <w:numId w:val="28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Gruppenarbeit</w:t>
            </w:r>
            <w:r w:rsidR="00504734">
              <w:rPr>
                <w:rFonts w:ascii="Arial" w:hAnsi="Arial"/>
                <w:sz w:val="20"/>
              </w:rPr>
              <w:t xml:space="preserve"> (vorzugsweise 3er Gruppen)</w:t>
            </w:r>
          </w:p>
          <w:p w:rsidR="001939FB" w:rsidRDefault="001939FB" w:rsidP="001939FB">
            <w:pPr>
              <w:pStyle w:val="Kopfzeile"/>
              <w:rPr>
                <w:rFonts w:ascii="Arial" w:hAnsi="Arial"/>
                <w:sz w:val="20"/>
              </w:rPr>
            </w:pPr>
          </w:p>
          <w:p w:rsidR="00754694" w:rsidRPr="00FE3FE1" w:rsidRDefault="00754694" w:rsidP="00754694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z w:val="20"/>
              </w:rPr>
              <w:t>ien</w:t>
            </w:r>
            <w:r w:rsidRPr="00FE3FE1">
              <w:rPr>
                <w:rFonts w:ascii="Arial" w:hAnsi="Arial"/>
                <w:b/>
                <w:sz w:val="20"/>
              </w:rPr>
              <w:t>:</w:t>
            </w:r>
          </w:p>
          <w:p w:rsidR="009445DF" w:rsidRDefault="005129EE" w:rsidP="009445DF">
            <w:pPr>
              <w:pStyle w:val="Kopfzeile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Film «</w:t>
            </w:r>
            <w:r w:rsidR="009445DF">
              <w:rPr>
                <w:rFonts w:ascii="Arial" w:hAnsi="Arial"/>
                <w:sz w:val="20"/>
              </w:rPr>
              <w:t xml:space="preserve">Die bekannte </w:t>
            </w:r>
            <w:r w:rsidR="008F397B">
              <w:rPr>
                <w:rFonts w:ascii="Arial" w:hAnsi="Arial"/>
                <w:sz w:val="20"/>
              </w:rPr>
              <w:t>Unbekannte – Sophie Taeuber-</w:t>
            </w:r>
            <w:r>
              <w:rPr>
                <w:rFonts w:ascii="Arial" w:hAnsi="Arial"/>
                <w:sz w:val="20"/>
              </w:rPr>
              <w:t>Arp»</w:t>
            </w:r>
          </w:p>
          <w:p w:rsidR="009445DF" w:rsidRDefault="00980912" w:rsidP="009445DF">
            <w:pPr>
              <w:pStyle w:val="Kopfzeile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Schreibzeug</w:t>
            </w:r>
          </w:p>
          <w:p w:rsidR="009445DF" w:rsidRDefault="009445DF" w:rsidP="00161C62">
            <w:pPr>
              <w:pStyle w:val="Kopfzeile"/>
              <w:numPr>
                <w:ilvl w:val="0"/>
                <w:numId w:val="25"/>
              </w:numPr>
              <w:tabs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Computer (</w:t>
            </w:r>
            <w:r w:rsidR="000058A5">
              <w:rPr>
                <w:rFonts w:ascii="Arial" w:hAnsi="Arial"/>
                <w:sz w:val="20"/>
              </w:rPr>
              <w:t>um den Steckbrief zu erstellen</w:t>
            </w:r>
            <w:r>
              <w:rPr>
                <w:rFonts w:ascii="Arial" w:hAnsi="Arial"/>
                <w:sz w:val="20"/>
              </w:rPr>
              <w:t xml:space="preserve">, für </w:t>
            </w:r>
            <w:r w:rsidR="000058A5">
              <w:rPr>
                <w:rFonts w:ascii="Arial" w:hAnsi="Arial"/>
                <w:sz w:val="20"/>
              </w:rPr>
              <w:t>die Recherche</w:t>
            </w:r>
            <w:r>
              <w:rPr>
                <w:rFonts w:ascii="Arial" w:hAnsi="Arial"/>
                <w:sz w:val="20"/>
              </w:rPr>
              <w:t xml:space="preserve"> </w:t>
            </w:r>
            <w:r w:rsidR="000058A5">
              <w:rPr>
                <w:rFonts w:ascii="Arial" w:hAnsi="Arial"/>
                <w:sz w:val="20"/>
              </w:rPr>
              <w:t>der</w:t>
            </w:r>
            <w:r>
              <w:rPr>
                <w:rFonts w:ascii="Arial" w:hAnsi="Arial"/>
                <w:sz w:val="20"/>
              </w:rPr>
              <w:t xml:space="preserve"> Biografie)</w:t>
            </w:r>
          </w:p>
          <w:p w:rsidR="001A7B42" w:rsidRPr="00306A11" w:rsidRDefault="005129EE" w:rsidP="009445DF">
            <w:pPr>
              <w:pStyle w:val="Kopfzeile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 w:rsidRPr="00306A11">
              <w:rPr>
                <w:rFonts w:ascii="Arial" w:hAnsi="Arial"/>
                <w:sz w:val="20"/>
              </w:rPr>
              <w:t>R</w:t>
            </w:r>
            <w:r w:rsidR="00980912" w:rsidRPr="00306A11">
              <w:rPr>
                <w:rFonts w:ascii="Arial" w:hAnsi="Arial"/>
                <w:sz w:val="20"/>
              </w:rPr>
              <w:t>ote</w:t>
            </w:r>
            <w:r w:rsidR="009D1D20" w:rsidRPr="00306A11">
              <w:rPr>
                <w:rFonts w:ascii="Arial" w:hAnsi="Arial"/>
                <w:sz w:val="20"/>
              </w:rPr>
              <w:t xml:space="preserve"> und grüne</w:t>
            </w:r>
            <w:r w:rsidR="00980912" w:rsidRPr="00306A11">
              <w:rPr>
                <w:rFonts w:ascii="Arial" w:hAnsi="Arial"/>
                <w:sz w:val="20"/>
              </w:rPr>
              <w:t xml:space="preserve"> </w:t>
            </w:r>
            <w:r w:rsidR="001A7B42" w:rsidRPr="00306A11">
              <w:rPr>
                <w:rFonts w:ascii="Arial" w:hAnsi="Arial"/>
                <w:sz w:val="20"/>
              </w:rPr>
              <w:t>Punkte-Kleber</w:t>
            </w:r>
            <w:r w:rsidR="009D1D20" w:rsidRPr="00306A11">
              <w:rPr>
                <w:rFonts w:ascii="Arial" w:hAnsi="Arial"/>
                <w:sz w:val="20"/>
              </w:rPr>
              <w:t>.</w:t>
            </w:r>
          </w:p>
          <w:p w:rsidR="000058A5" w:rsidRDefault="000058A5" w:rsidP="001939FB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:rsidR="001939FB" w:rsidRPr="003E32B1" w:rsidRDefault="001939FB" w:rsidP="001939FB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Auftrag:</w:t>
            </w:r>
          </w:p>
          <w:p w:rsidR="006D07EB" w:rsidRDefault="000058A5" w:rsidP="008220C8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hast den Film «</w:t>
            </w:r>
            <w:r w:rsidR="00C20DFF">
              <w:rPr>
                <w:rFonts w:ascii="Arial" w:hAnsi="Arial"/>
                <w:sz w:val="20"/>
              </w:rPr>
              <w:t xml:space="preserve">Die bekannte </w:t>
            </w:r>
            <w:r>
              <w:rPr>
                <w:rFonts w:ascii="Arial" w:hAnsi="Arial"/>
                <w:sz w:val="20"/>
              </w:rPr>
              <w:t>Unbekannte – Sophie Taeuber-Arp»</w:t>
            </w:r>
            <w:r w:rsidR="00C20DFF">
              <w:rPr>
                <w:rFonts w:ascii="Arial" w:hAnsi="Arial"/>
                <w:sz w:val="20"/>
              </w:rPr>
              <w:t xml:space="preserve"> gese</w:t>
            </w:r>
            <w:r>
              <w:rPr>
                <w:rFonts w:ascii="Arial" w:hAnsi="Arial"/>
                <w:sz w:val="20"/>
              </w:rPr>
              <w:t xml:space="preserve">hen. Versuche nun </w:t>
            </w:r>
            <w:r w:rsidR="006D07EB">
              <w:rPr>
                <w:rFonts w:ascii="Arial" w:hAnsi="Arial"/>
                <w:sz w:val="20"/>
              </w:rPr>
              <w:t>die Künstlerin</w:t>
            </w:r>
            <w:r w:rsidR="00C20DFF">
              <w:rPr>
                <w:rFonts w:ascii="Arial" w:hAnsi="Arial"/>
                <w:sz w:val="20"/>
              </w:rPr>
              <w:t xml:space="preserve"> greifbar zu machen. Erstelle mit deiner Gruppe</w:t>
            </w:r>
            <w:r w:rsidR="00D90A69">
              <w:rPr>
                <w:rFonts w:ascii="Arial" w:hAnsi="Arial"/>
                <w:sz w:val="20"/>
              </w:rPr>
              <w:t xml:space="preserve"> einen Steckbrief zu Sophie Taeuber-Arp. Die Form des</w:t>
            </w:r>
            <w:r w:rsidR="001939FB">
              <w:rPr>
                <w:rFonts w:ascii="Arial" w:hAnsi="Arial"/>
                <w:sz w:val="20"/>
              </w:rPr>
              <w:t xml:space="preserve"> Steckbriefes </w:t>
            </w:r>
            <w:r w:rsidR="006D07EB">
              <w:rPr>
                <w:rFonts w:ascii="Arial" w:hAnsi="Arial"/>
                <w:sz w:val="20"/>
              </w:rPr>
              <w:t>dürft ihr frei wählen</w:t>
            </w:r>
            <w:r w:rsidR="001939FB">
              <w:rPr>
                <w:rFonts w:ascii="Arial" w:hAnsi="Arial"/>
                <w:sz w:val="20"/>
              </w:rPr>
              <w:t xml:space="preserve"> (Fliesstext, Tabelle, Computer, von Hand, etc.). </w:t>
            </w:r>
            <w:r w:rsidR="006D07EB">
              <w:rPr>
                <w:rFonts w:ascii="Arial" w:hAnsi="Arial"/>
                <w:sz w:val="20"/>
              </w:rPr>
              <w:t xml:space="preserve">Gebt auf folgende Punkte </w:t>
            </w:r>
            <w:r w:rsidR="006D07EB" w:rsidRPr="009D1D20">
              <w:rPr>
                <w:rFonts w:ascii="Arial" w:hAnsi="Arial"/>
                <w:sz w:val="20"/>
              </w:rPr>
              <w:t>acht:</w:t>
            </w:r>
          </w:p>
          <w:p w:rsidR="006D07EB" w:rsidRDefault="006D07EB" w:rsidP="008220C8">
            <w:pPr>
              <w:pStyle w:val="Kopfzeile"/>
              <w:rPr>
                <w:rFonts w:ascii="Arial" w:hAnsi="Arial"/>
                <w:sz w:val="20"/>
              </w:rPr>
            </w:pPr>
          </w:p>
          <w:p w:rsidR="008220C8" w:rsidRDefault="00306A11" w:rsidP="008220C8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sind relevante</w:t>
            </w:r>
            <w:r w:rsidR="008220C8">
              <w:rPr>
                <w:rFonts w:ascii="Arial" w:hAnsi="Arial"/>
                <w:sz w:val="20"/>
              </w:rPr>
              <w:t xml:space="preserve"> Informationen, um eine Künstlerin zu portr</w:t>
            </w:r>
            <w:r w:rsidR="006D07EB">
              <w:rPr>
                <w:rFonts w:ascii="Arial" w:hAnsi="Arial"/>
                <w:sz w:val="20"/>
              </w:rPr>
              <w:t>ä</w:t>
            </w:r>
            <w:r w:rsidR="008220C8">
              <w:rPr>
                <w:rFonts w:ascii="Arial" w:hAnsi="Arial"/>
                <w:sz w:val="20"/>
              </w:rPr>
              <w:t>tieren?</w:t>
            </w:r>
          </w:p>
          <w:p w:rsidR="008220C8" w:rsidRDefault="00306A11" w:rsidP="008220C8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Wie kann man </w:t>
            </w:r>
            <w:r w:rsidR="008220C8">
              <w:rPr>
                <w:rFonts w:ascii="Arial" w:hAnsi="Arial"/>
                <w:sz w:val="20"/>
              </w:rPr>
              <w:t xml:space="preserve">den Steckbrief darstellen, so dass dieser für eine aussenstehende Person </w:t>
            </w:r>
            <w:r w:rsidR="006D07EB">
              <w:rPr>
                <w:rFonts w:ascii="Arial" w:hAnsi="Arial"/>
                <w:sz w:val="20"/>
              </w:rPr>
              <w:t>spannend zu lesen/anzuschauen ist?</w:t>
            </w:r>
          </w:p>
          <w:p w:rsidR="0004300B" w:rsidRDefault="0004300B" w:rsidP="006D07EB">
            <w:pPr>
              <w:pStyle w:val="Kopfzeile"/>
              <w:rPr>
                <w:rFonts w:ascii="Arial" w:hAnsi="Arial"/>
                <w:sz w:val="20"/>
              </w:rPr>
            </w:pPr>
          </w:p>
          <w:p w:rsidR="006D07EB" w:rsidRDefault="006D07EB" w:rsidP="006D07EB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Einen kurzen Überblick über Sophie Taeuber-Arps Leben könnt ihr euch auch verschaffen: </w:t>
            </w:r>
          </w:p>
          <w:p w:rsidR="008220C8" w:rsidRDefault="001A0485" w:rsidP="006D07EB">
            <w:pPr>
              <w:pStyle w:val="Kopfzeile"/>
              <w:rPr>
                <w:rFonts w:ascii="Arial" w:hAnsi="Arial"/>
                <w:sz w:val="20"/>
              </w:rPr>
            </w:pPr>
            <w:hyperlink r:id="rId8" w:history="1">
              <w:r w:rsidR="00C20DFF" w:rsidRPr="00A85271">
                <w:rPr>
                  <w:rStyle w:val="Hyperlink"/>
                  <w:rFonts w:ascii="Arial" w:hAnsi="Arial"/>
                  <w:sz w:val="20"/>
                </w:rPr>
                <w:t>http://www.srf.ch/sendungen/myschool/helveticus-2-sophie-taeuber-arp-17-26</w:t>
              </w:r>
            </w:hyperlink>
          </w:p>
          <w:p w:rsidR="005E467D" w:rsidRDefault="005E467D" w:rsidP="00C20DFF">
            <w:pPr>
              <w:pStyle w:val="Kopfzeile"/>
              <w:rPr>
                <w:rFonts w:ascii="Arial" w:hAnsi="Arial"/>
                <w:sz w:val="20"/>
              </w:rPr>
            </w:pPr>
          </w:p>
          <w:p w:rsidR="005E467D" w:rsidRPr="003E32B1" w:rsidRDefault="005E467D" w:rsidP="00C20DFF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Auswertung:</w:t>
            </w:r>
          </w:p>
          <w:p w:rsidR="001A7B42" w:rsidRDefault="001A7B42" w:rsidP="00C20DFF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Alle Gruppen hängen ihren Steckbrief auf. Schau </w:t>
            </w:r>
            <w:r w:rsidR="006D07EB">
              <w:rPr>
                <w:rFonts w:ascii="Arial" w:hAnsi="Arial"/>
                <w:sz w:val="20"/>
              </w:rPr>
              <w:t xml:space="preserve">dir nun alle </w:t>
            </w:r>
            <w:r>
              <w:rPr>
                <w:rFonts w:ascii="Arial" w:hAnsi="Arial"/>
                <w:sz w:val="20"/>
              </w:rPr>
              <w:t>Steckbriefe</w:t>
            </w:r>
            <w:r w:rsidR="006D07EB">
              <w:rPr>
                <w:rFonts w:ascii="Arial" w:hAnsi="Arial"/>
                <w:sz w:val="20"/>
              </w:rPr>
              <w:t xml:space="preserve"> an</w:t>
            </w:r>
            <w:r>
              <w:rPr>
                <w:rFonts w:ascii="Arial" w:hAnsi="Arial"/>
                <w:sz w:val="20"/>
              </w:rPr>
              <w:t xml:space="preserve">. Verteile zwei Kleber-Punkte: </w:t>
            </w:r>
          </w:p>
          <w:p w:rsidR="005E467D" w:rsidRDefault="001A7B42" w:rsidP="003E32B1">
            <w:pPr>
              <w:pStyle w:val="Kopfzeile"/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6F26F6">
              <w:rPr>
                <w:rFonts w:ascii="Arial" w:hAnsi="Arial"/>
                <w:b/>
                <w:color w:val="FF0000"/>
                <w:sz w:val="20"/>
              </w:rPr>
              <w:t>roter Kleber-Punkt</w:t>
            </w:r>
            <w:r w:rsidRPr="006F26F6">
              <w:rPr>
                <w:rFonts w:ascii="Arial" w:hAnsi="Arial"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= </w:t>
            </w:r>
            <w:r w:rsidR="006F26F6">
              <w:rPr>
                <w:rFonts w:ascii="Arial" w:hAnsi="Arial"/>
                <w:sz w:val="20"/>
              </w:rPr>
              <w:t>D</w:t>
            </w:r>
            <w:r>
              <w:rPr>
                <w:rFonts w:ascii="Arial" w:hAnsi="Arial"/>
                <w:sz w:val="20"/>
              </w:rPr>
              <w:t>ieser Steckbrief gefällt mir von der Gestaltung her am besten</w:t>
            </w:r>
            <w:r w:rsidR="006F26F6">
              <w:rPr>
                <w:rFonts w:ascii="Arial" w:hAnsi="Arial"/>
                <w:sz w:val="20"/>
              </w:rPr>
              <w:t>.</w:t>
            </w:r>
          </w:p>
          <w:p w:rsidR="001A7B42" w:rsidRDefault="001A7B42" w:rsidP="006F26F6">
            <w:pPr>
              <w:pStyle w:val="Kopfzeile"/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6F26F6">
              <w:rPr>
                <w:rFonts w:ascii="Arial" w:hAnsi="Arial"/>
                <w:b/>
                <w:color w:val="00B050"/>
                <w:sz w:val="20"/>
              </w:rPr>
              <w:t>grüner Kleber-Punkt</w:t>
            </w:r>
            <w:r w:rsidRPr="006F26F6">
              <w:rPr>
                <w:rFonts w:ascii="Arial" w:hAnsi="Arial"/>
                <w:color w:val="00B05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=</w:t>
            </w:r>
            <w:r w:rsidR="006F26F6">
              <w:rPr>
                <w:rFonts w:ascii="Arial" w:hAnsi="Arial"/>
                <w:sz w:val="20"/>
              </w:rPr>
              <w:t xml:space="preserve"> I</w:t>
            </w:r>
            <w:r>
              <w:rPr>
                <w:rFonts w:ascii="Arial" w:hAnsi="Arial"/>
                <w:sz w:val="20"/>
              </w:rPr>
              <w:t xml:space="preserve">n diesem Steckbrief steht </w:t>
            </w:r>
            <w:r w:rsidRPr="00306A11">
              <w:rPr>
                <w:rFonts w:ascii="Arial" w:hAnsi="Arial"/>
                <w:sz w:val="20"/>
              </w:rPr>
              <w:t>ein</w:t>
            </w:r>
            <w:r w:rsidR="0004300B" w:rsidRPr="00306A11"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 xml:space="preserve"> Information, die ich überraschend oder besonders </w:t>
            </w:r>
            <w:r w:rsidR="006F26F6">
              <w:rPr>
                <w:rFonts w:ascii="Arial" w:hAnsi="Arial"/>
                <w:sz w:val="20"/>
              </w:rPr>
              <w:t>interessant</w:t>
            </w:r>
            <w:r>
              <w:rPr>
                <w:rFonts w:ascii="Arial" w:hAnsi="Arial"/>
                <w:sz w:val="20"/>
              </w:rPr>
              <w:t xml:space="preserve"> finde</w:t>
            </w:r>
            <w:r w:rsidR="006F26F6">
              <w:rPr>
                <w:rFonts w:ascii="Arial" w:hAnsi="Arial"/>
                <w:sz w:val="20"/>
              </w:rPr>
              <w:t>.</w:t>
            </w:r>
          </w:p>
          <w:p w:rsidR="00E51D94" w:rsidRDefault="00E51D94" w:rsidP="00E51D94">
            <w:pPr>
              <w:pStyle w:val="Kopfzeile"/>
              <w:ind w:left="360"/>
              <w:rPr>
                <w:rFonts w:ascii="Arial" w:hAnsi="Arial"/>
                <w:sz w:val="20"/>
              </w:rPr>
            </w:pPr>
          </w:p>
        </w:tc>
      </w:tr>
      <w:tr w:rsidR="00E51D94" w:rsidTr="00E51D94">
        <w:tc>
          <w:tcPr>
            <w:tcW w:w="4678" w:type="dxa"/>
            <w:tcBorders>
              <w:right w:val="nil"/>
            </w:tcBorders>
          </w:tcPr>
          <w:p w:rsidR="007826C3" w:rsidRDefault="00E51D94" w:rsidP="00434611">
            <w:pPr>
              <w:pStyle w:val="Kopfzeile"/>
              <w:keepNext/>
              <w:tabs>
                <w:tab w:val="clear" w:pos="4536"/>
                <w:tab w:val="clear" w:pos="9072"/>
                <w:tab w:val="left" w:pos="3615"/>
              </w:tabs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3338DCBA" wp14:editId="2778930E">
                  <wp:extent cx="2880000" cy="1622832"/>
                  <wp:effectExtent l="0" t="0" r="0" b="0"/>
                  <wp:docPr id="11" name="Grafik 11" descr="M:\Dada\UMAT_IR\UMAT Sophie Taeuber Arp\Marionett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Dada\UMAT_IR\UMAT Sophie Taeuber Arp\Marionett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D94" w:rsidRPr="00434611" w:rsidRDefault="007826C3" w:rsidP="00F95237">
            <w:pPr>
              <w:pStyle w:val="Kopfzeile"/>
              <w:rPr>
                <w:rFonts w:ascii="Arial" w:hAnsi="Arial"/>
                <w:sz w:val="12"/>
                <w:szCs w:val="12"/>
              </w:rPr>
            </w:pPr>
            <w:r w:rsidRPr="0020755B">
              <w:rPr>
                <w:rFonts w:ascii="Arial" w:hAnsi="Arial"/>
                <w:sz w:val="12"/>
                <w:szCs w:val="12"/>
              </w:rPr>
              <w:t>B</w:t>
            </w:r>
            <w:r w:rsidR="00434611" w:rsidRPr="0020755B">
              <w:rPr>
                <w:rFonts w:ascii="Arial" w:hAnsi="Arial"/>
                <w:sz w:val="12"/>
                <w:szCs w:val="12"/>
              </w:rPr>
              <w:t>ild: SRF</w:t>
            </w:r>
            <w:r w:rsidR="0020755B" w:rsidRPr="0020755B">
              <w:rPr>
                <w:rFonts w:ascii="Arial" w:hAnsi="Arial"/>
                <w:sz w:val="12"/>
                <w:szCs w:val="12"/>
              </w:rPr>
              <w:t xml:space="preserve"> («Die bekannte </w:t>
            </w:r>
            <w:r w:rsidR="008F397B">
              <w:rPr>
                <w:rFonts w:ascii="Arial" w:hAnsi="Arial"/>
                <w:sz w:val="12"/>
                <w:szCs w:val="12"/>
              </w:rPr>
              <w:t>Unbekannte – Sophie Taeuber-</w:t>
            </w:r>
            <w:r w:rsidR="0020755B" w:rsidRPr="0020755B">
              <w:rPr>
                <w:rFonts w:ascii="Arial" w:hAnsi="Arial"/>
                <w:sz w:val="12"/>
                <w:szCs w:val="12"/>
              </w:rPr>
              <w:t>Arp»)</w:t>
            </w:r>
          </w:p>
        </w:tc>
        <w:tc>
          <w:tcPr>
            <w:tcW w:w="4678" w:type="dxa"/>
            <w:tcBorders>
              <w:left w:val="nil"/>
            </w:tcBorders>
          </w:tcPr>
          <w:p w:rsidR="00434611" w:rsidRDefault="00E51D94" w:rsidP="00434611">
            <w:pPr>
              <w:pStyle w:val="Kopfzeile"/>
              <w:keepNext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BBB6BA7" wp14:editId="401DDA2F">
                  <wp:extent cx="2880000" cy="1620079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ophie-verkleide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D94" w:rsidRPr="00434611" w:rsidRDefault="0020755B" w:rsidP="00F95237">
            <w:pPr>
              <w:pStyle w:val="Kopfzeile"/>
              <w:rPr>
                <w:rFonts w:ascii="Arial" w:hAnsi="Arial"/>
                <w:sz w:val="12"/>
                <w:szCs w:val="12"/>
              </w:rPr>
            </w:pPr>
            <w:r w:rsidRPr="0020755B">
              <w:rPr>
                <w:rFonts w:ascii="Arial" w:hAnsi="Arial"/>
                <w:sz w:val="12"/>
                <w:szCs w:val="12"/>
              </w:rPr>
              <w:t xml:space="preserve">Bild: SRF («Die bekannte </w:t>
            </w:r>
            <w:r w:rsidR="008F397B">
              <w:rPr>
                <w:rFonts w:ascii="Arial" w:hAnsi="Arial"/>
                <w:sz w:val="12"/>
                <w:szCs w:val="12"/>
              </w:rPr>
              <w:t>Unbekannte – Sophie Taeuber-</w:t>
            </w:r>
            <w:r w:rsidRPr="0020755B">
              <w:rPr>
                <w:rFonts w:ascii="Arial" w:hAnsi="Arial"/>
                <w:sz w:val="12"/>
                <w:szCs w:val="12"/>
              </w:rPr>
              <w:t>Arp»)</w:t>
            </w:r>
          </w:p>
        </w:tc>
      </w:tr>
    </w:tbl>
    <w:p w:rsidR="00A444FD" w:rsidRDefault="00A444FD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AC13B0" w:rsidTr="00E33EC9">
        <w:tc>
          <w:tcPr>
            <w:tcW w:w="9356" w:type="dxa"/>
            <w:gridSpan w:val="2"/>
            <w:tcBorders>
              <w:bottom w:val="nil"/>
            </w:tcBorders>
          </w:tcPr>
          <w:p w:rsidR="00AC13B0" w:rsidRPr="003E32B1" w:rsidRDefault="00CF411C" w:rsidP="00C97378">
            <w:pPr>
              <w:pStyle w:val="Kopfzeile"/>
              <w:rPr>
                <w:rFonts w:ascii="Arial" w:hAnsi="Arial"/>
                <w:b/>
                <w:sz w:val="20"/>
                <w:u w:val="single"/>
              </w:rPr>
            </w:pPr>
            <w:r w:rsidRPr="001959B8">
              <w:rPr>
                <w:rFonts w:ascii="Arial" w:hAnsi="Arial"/>
                <w:b/>
                <w:sz w:val="20"/>
              </w:rPr>
              <w:lastRenderedPageBreak/>
              <w:t>Aufgabe 2</w:t>
            </w:r>
            <w:r w:rsidR="003E32B1" w:rsidRPr="001959B8">
              <w:rPr>
                <w:rFonts w:ascii="Arial" w:hAnsi="Arial"/>
                <w:b/>
                <w:sz w:val="20"/>
              </w:rPr>
              <w:t xml:space="preserve"> </w:t>
            </w:r>
            <w:r w:rsidR="003E32B1" w:rsidRPr="003E32B1">
              <w:rPr>
                <w:rFonts w:ascii="Arial" w:hAnsi="Arial"/>
                <w:b/>
                <w:sz w:val="20"/>
              </w:rPr>
              <w:t>// Geometrische Abstraktion</w:t>
            </w:r>
          </w:p>
          <w:p w:rsidR="00CF411C" w:rsidRPr="0004300B" w:rsidRDefault="00CF411C" w:rsidP="00C97378">
            <w:pPr>
              <w:pStyle w:val="Kopfzeile"/>
              <w:rPr>
                <w:rFonts w:ascii="Arial" w:hAnsi="Arial"/>
                <w:color w:val="FF0000"/>
                <w:sz w:val="20"/>
              </w:rPr>
            </w:pPr>
          </w:p>
          <w:p w:rsidR="00CF411C" w:rsidRPr="003E32B1" w:rsidRDefault="005E0F83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Ziel</w:t>
            </w:r>
            <w:r w:rsidR="00CF411C" w:rsidRPr="003E32B1">
              <w:rPr>
                <w:rFonts w:ascii="Arial" w:hAnsi="Arial"/>
                <w:b/>
                <w:sz w:val="20"/>
              </w:rPr>
              <w:t>e:</w:t>
            </w:r>
          </w:p>
          <w:p w:rsidR="00CF411C" w:rsidRDefault="002C3587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kennst den Begriff «</w:t>
            </w:r>
            <w:r w:rsidR="00FC162A">
              <w:rPr>
                <w:rFonts w:ascii="Arial" w:hAnsi="Arial"/>
                <w:sz w:val="20"/>
              </w:rPr>
              <w:t>G</w:t>
            </w:r>
            <w:r w:rsidR="00B1146E">
              <w:rPr>
                <w:rFonts w:ascii="Arial" w:hAnsi="Arial"/>
                <w:sz w:val="20"/>
              </w:rPr>
              <w:t>eometrische Abstraktion»</w:t>
            </w:r>
            <w:r w:rsidR="003A3F2C">
              <w:rPr>
                <w:rFonts w:ascii="Arial" w:hAnsi="Arial"/>
                <w:sz w:val="20"/>
              </w:rPr>
              <w:t>.</w:t>
            </w:r>
          </w:p>
          <w:p w:rsidR="003E32B1" w:rsidRDefault="003E32B1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kannst über die Wirkung eines Bildes sprechen und verwendest dabei Adjektive (z.B. harmonisch, schlicht, wild, mutig, provokativ, usw.)</w:t>
            </w:r>
            <w:r w:rsidR="003A3F2C">
              <w:rPr>
                <w:rFonts w:ascii="Arial" w:hAnsi="Arial"/>
                <w:sz w:val="20"/>
              </w:rPr>
              <w:t>.</w:t>
            </w:r>
          </w:p>
          <w:p w:rsidR="00CF411C" w:rsidRDefault="00CF411C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CF411C" w:rsidRPr="003E32B1" w:rsidRDefault="00CF411C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Sozialform</w:t>
            </w:r>
            <w:r w:rsidR="00827CE0">
              <w:rPr>
                <w:rFonts w:ascii="Arial" w:hAnsi="Arial"/>
                <w:b/>
                <w:sz w:val="20"/>
              </w:rPr>
              <w:t>en</w:t>
            </w:r>
            <w:r w:rsidRPr="003E32B1">
              <w:rPr>
                <w:rFonts w:ascii="Arial" w:hAnsi="Arial"/>
                <w:b/>
                <w:sz w:val="20"/>
              </w:rPr>
              <w:t>:</w:t>
            </w:r>
          </w:p>
          <w:p w:rsidR="00AB2E32" w:rsidRDefault="00AB2E32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Einzelarbeit</w:t>
            </w:r>
          </w:p>
          <w:p w:rsidR="00CF411C" w:rsidRDefault="00AB2E32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Partnerarbeit</w:t>
            </w:r>
          </w:p>
          <w:p w:rsidR="009445DF" w:rsidRDefault="009445DF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754694" w:rsidRPr="00FE3FE1" w:rsidRDefault="00754694" w:rsidP="00754694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z w:val="20"/>
              </w:rPr>
              <w:t>ien</w:t>
            </w:r>
            <w:r w:rsidRPr="00FE3FE1">
              <w:rPr>
                <w:rFonts w:ascii="Arial" w:hAnsi="Arial"/>
                <w:b/>
                <w:sz w:val="20"/>
              </w:rPr>
              <w:t>:</w:t>
            </w:r>
          </w:p>
          <w:p w:rsidR="00A27A74" w:rsidRPr="00A27A74" w:rsidRDefault="00A27A74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Film «Die bekannte </w:t>
            </w:r>
            <w:r w:rsidR="008F397B">
              <w:rPr>
                <w:rFonts w:ascii="Arial" w:hAnsi="Arial"/>
                <w:sz w:val="20"/>
              </w:rPr>
              <w:t>Unbekannte – Sophie Taeuber-</w:t>
            </w:r>
            <w:r>
              <w:rPr>
                <w:rFonts w:ascii="Arial" w:hAnsi="Arial"/>
                <w:sz w:val="20"/>
              </w:rPr>
              <w:t>Arp»</w:t>
            </w:r>
          </w:p>
          <w:p w:rsidR="009445DF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weisse</w:t>
            </w:r>
            <w:r w:rsidR="00B1146E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 A3-</w:t>
            </w:r>
            <w:r w:rsidR="00B1146E">
              <w:rPr>
                <w:rFonts w:ascii="Arial" w:hAnsi="Arial"/>
                <w:sz w:val="20"/>
              </w:rPr>
              <w:t>Blatt</w:t>
            </w:r>
          </w:p>
          <w:p w:rsidR="009445DF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farbiges Papier</w:t>
            </w:r>
          </w:p>
          <w:p w:rsidR="009445DF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Geodreieck, Massstab, Zirkel</w:t>
            </w:r>
          </w:p>
          <w:p w:rsidR="009445DF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Schere, Stift, Leim</w:t>
            </w:r>
          </w:p>
          <w:p w:rsidR="00CF411C" w:rsidRDefault="00CF411C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CF411C" w:rsidRPr="003E32B1" w:rsidRDefault="00CF411C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Auftrag:</w:t>
            </w:r>
          </w:p>
          <w:p w:rsidR="005E467D" w:rsidRDefault="003E32B1" w:rsidP="00C97378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Wie du </w:t>
            </w:r>
            <w:r w:rsidR="0040059D">
              <w:rPr>
                <w:rFonts w:ascii="Arial" w:hAnsi="Arial"/>
                <w:sz w:val="20"/>
              </w:rPr>
              <w:t xml:space="preserve">im </w:t>
            </w:r>
            <w:r w:rsidR="00A27A74">
              <w:rPr>
                <w:rFonts w:ascii="Arial" w:hAnsi="Arial"/>
                <w:sz w:val="20"/>
              </w:rPr>
              <w:t>Film gesehen hast</w:t>
            </w:r>
            <w:r>
              <w:rPr>
                <w:rFonts w:ascii="Arial" w:hAnsi="Arial"/>
                <w:sz w:val="20"/>
              </w:rPr>
              <w:t xml:space="preserve">, kreierte </w:t>
            </w:r>
            <w:r w:rsidR="005E467D">
              <w:rPr>
                <w:rFonts w:ascii="Arial" w:hAnsi="Arial"/>
                <w:sz w:val="20"/>
              </w:rPr>
              <w:t>Sophie Taeub</w:t>
            </w:r>
            <w:r w:rsidR="00B1146E">
              <w:rPr>
                <w:rFonts w:ascii="Arial" w:hAnsi="Arial"/>
                <w:sz w:val="20"/>
              </w:rPr>
              <w:t>er-Arp Kunstwerke im Sinne der «Geometrischen Abstraktion»</w:t>
            </w:r>
            <w:r w:rsidR="005E467D">
              <w:rPr>
                <w:rFonts w:ascii="Arial" w:hAnsi="Arial"/>
                <w:sz w:val="20"/>
              </w:rPr>
              <w:t xml:space="preserve">. Gestalte nun selber ein Bild, das aus lauter geometrischen Formen besteht. </w:t>
            </w:r>
          </w:p>
          <w:p w:rsidR="005E467D" w:rsidRDefault="0040059D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Zeichne</w:t>
            </w:r>
            <w:r w:rsidR="005E467D">
              <w:rPr>
                <w:rFonts w:ascii="Arial" w:hAnsi="Arial"/>
                <w:sz w:val="20"/>
              </w:rPr>
              <w:t xml:space="preserve"> auf farbigem Papier diverse geometrische Formen (Dreiecke, Quadrate</w:t>
            </w:r>
            <w:r w:rsidR="005E467D" w:rsidRPr="002F55CC">
              <w:rPr>
                <w:rFonts w:ascii="Arial" w:hAnsi="Arial"/>
                <w:sz w:val="20"/>
              </w:rPr>
              <w:t>, Linie</w:t>
            </w:r>
            <w:r w:rsidR="0004300B" w:rsidRPr="002F55CC">
              <w:rPr>
                <w:rFonts w:ascii="Arial" w:hAnsi="Arial"/>
                <w:sz w:val="20"/>
              </w:rPr>
              <w:t>n</w:t>
            </w:r>
            <w:r w:rsidR="005E467D">
              <w:rPr>
                <w:rFonts w:ascii="Arial" w:hAnsi="Arial"/>
                <w:sz w:val="20"/>
              </w:rPr>
              <w:t>, etc.)</w:t>
            </w:r>
          </w:p>
          <w:p w:rsidR="00CF411C" w:rsidRDefault="005E467D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Schneide diese Formen aus.</w:t>
            </w:r>
          </w:p>
          <w:p w:rsidR="005B738C" w:rsidRDefault="005B738C" w:rsidP="00683EE1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Lege die Formen auf ein weisses A3-Blatt und </w:t>
            </w:r>
            <w:r w:rsidR="00683EE1">
              <w:rPr>
                <w:rFonts w:ascii="Arial" w:hAnsi="Arial"/>
                <w:sz w:val="20"/>
              </w:rPr>
              <w:t>experimentiere mit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83EE1">
              <w:rPr>
                <w:rFonts w:ascii="Arial" w:hAnsi="Arial"/>
                <w:sz w:val="20"/>
              </w:rPr>
              <w:t>verschiedenen Anordnungen:</w:t>
            </w:r>
          </w:p>
          <w:p w:rsidR="005B738C" w:rsidRDefault="00D471B9" w:rsidP="00A27A74">
            <w:pPr>
              <w:pStyle w:val="Kopfzeile"/>
              <w:numPr>
                <w:ilvl w:val="1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Wann sieht das Bild</w:t>
            </w:r>
            <w:r w:rsidR="005B738C">
              <w:rPr>
                <w:rFonts w:ascii="Arial" w:hAnsi="Arial"/>
                <w:sz w:val="20"/>
              </w:rPr>
              <w:t xml:space="preserve"> harmonisch, schön, stimmig</w:t>
            </w:r>
            <w:r>
              <w:rPr>
                <w:rFonts w:ascii="Arial" w:hAnsi="Arial"/>
                <w:sz w:val="20"/>
              </w:rPr>
              <w:t xml:space="preserve"> aus?</w:t>
            </w:r>
          </w:p>
          <w:p w:rsidR="005B738C" w:rsidRDefault="00D471B9" w:rsidP="00A27A74">
            <w:pPr>
              <w:pStyle w:val="Kopfzeile"/>
              <w:numPr>
                <w:ilvl w:val="1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Wann sieht das Bild abstossend, unstimmig aus?</w:t>
            </w:r>
          </w:p>
          <w:p w:rsidR="00D471B9" w:rsidRDefault="00D471B9" w:rsidP="00D471B9">
            <w:pPr>
              <w:pStyle w:val="Kopfzeile"/>
              <w:numPr>
                <w:ilvl w:val="1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Wann sieht das Bild provokativ aus?</w:t>
            </w:r>
          </w:p>
          <w:p w:rsidR="003E32B1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Tausche dich mit einer Partnerin / einem Partner über die </w:t>
            </w:r>
            <w:r w:rsidRPr="0075297D">
              <w:rPr>
                <w:rFonts w:ascii="Arial" w:hAnsi="Arial"/>
                <w:b/>
                <w:sz w:val="20"/>
              </w:rPr>
              <w:t>Wirkung</w:t>
            </w:r>
            <w:r>
              <w:rPr>
                <w:rFonts w:ascii="Arial" w:hAnsi="Arial"/>
                <w:sz w:val="20"/>
              </w:rPr>
              <w:t xml:space="preserve"> deiner verschiedenen Bildkompositionen aus. </w:t>
            </w:r>
            <w:r w:rsidR="003E32B1">
              <w:rPr>
                <w:rFonts w:ascii="Arial" w:hAnsi="Arial"/>
                <w:sz w:val="20"/>
              </w:rPr>
              <w:t>Welche weiteren Adjektive findet ihr für die Bildbeschreibung?</w:t>
            </w:r>
          </w:p>
          <w:p w:rsidR="005B738C" w:rsidRPr="005B738C" w:rsidRDefault="009445DF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Entscheide dich dann für eine Bildkomposition und klebe die Formen auf das weisse Blatt.</w:t>
            </w:r>
          </w:p>
          <w:p w:rsidR="003E32B1" w:rsidRDefault="003E32B1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CF411C" w:rsidRPr="003E32B1" w:rsidRDefault="0075297D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3E32B1">
              <w:rPr>
                <w:rFonts w:ascii="Arial" w:hAnsi="Arial"/>
                <w:b/>
                <w:sz w:val="20"/>
              </w:rPr>
              <w:t>Auswertung:</w:t>
            </w:r>
          </w:p>
          <w:p w:rsidR="0075297D" w:rsidRDefault="0075297D" w:rsidP="00C97378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Präsentiere dein Bild der Klasse</w:t>
            </w:r>
            <w:r w:rsidR="00D471B9">
              <w:rPr>
                <w:rFonts w:ascii="Arial" w:hAnsi="Arial"/>
                <w:sz w:val="20"/>
              </w:rPr>
              <w:t xml:space="preserve"> oder einer</w:t>
            </w:r>
            <w:r w:rsidR="001A7B42">
              <w:rPr>
                <w:rFonts w:ascii="Arial" w:hAnsi="Arial"/>
                <w:sz w:val="20"/>
              </w:rPr>
              <w:t xml:space="preserve"> Gruppe</w:t>
            </w:r>
            <w:r w:rsidR="00846FBD">
              <w:rPr>
                <w:rFonts w:ascii="Arial" w:hAnsi="Arial"/>
                <w:sz w:val="20"/>
              </w:rPr>
              <w:t>.</w:t>
            </w:r>
          </w:p>
          <w:p w:rsidR="0075297D" w:rsidRDefault="0075297D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Benenne und zeige alle deine geometrischen Formen.</w:t>
            </w:r>
          </w:p>
          <w:p w:rsidR="0075297D" w:rsidRDefault="0075297D" w:rsidP="00A27A74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Erläutere, weshalb du dich für diese Bildkomposition entschieden hast.</w:t>
            </w:r>
          </w:p>
          <w:p w:rsidR="00CF411C" w:rsidRDefault="00CF411C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D471B9" w:rsidTr="00D471B9">
        <w:tc>
          <w:tcPr>
            <w:tcW w:w="4678" w:type="dxa"/>
            <w:tcBorders>
              <w:right w:val="nil"/>
            </w:tcBorders>
          </w:tcPr>
          <w:p w:rsidR="00D471B9" w:rsidRDefault="00D471B9" w:rsidP="00D471B9">
            <w:pPr>
              <w:pStyle w:val="Kopfzeile"/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33F63895" wp14:editId="07E56860">
                  <wp:extent cx="2880000" cy="1620232"/>
                  <wp:effectExtent l="0" t="0" r="0" b="0"/>
                  <wp:docPr id="5" name="Grafik 5" descr="M:\Dada\UMAT_IR\UMAT Sophie Taeuber Arp\Viereckbild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Dada\UMAT_IR\UMAT Sophie Taeuber Arp\Viereckbild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1B9" w:rsidRPr="00D471B9" w:rsidRDefault="00D471B9" w:rsidP="00C97378">
            <w:pPr>
              <w:pStyle w:val="Kopfzeile"/>
              <w:rPr>
                <w:rFonts w:ascii="Arial" w:hAnsi="Arial"/>
                <w:sz w:val="12"/>
                <w:szCs w:val="12"/>
              </w:rPr>
            </w:pPr>
            <w:r w:rsidRPr="0020755B">
              <w:rPr>
                <w:rFonts w:ascii="Arial" w:hAnsi="Arial"/>
                <w:sz w:val="12"/>
                <w:szCs w:val="12"/>
              </w:rPr>
              <w:t xml:space="preserve">Bild: SRF («Die bekannte </w:t>
            </w:r>
            <w:r w:rsidR="008F397B">
              <w:rPr>
                <w:rFonts w:ascii="Arial" w:hAnsi="Arial"/>
                <w:sz w:val="12"/>
                <w:szCs w:val="12"/>
              </w:rPr>
              <w:t>Unbekannte – Sophie Taeuber-</w:t>
            </w:r>
            <w:r w:rsidRPr="0020755B">
              <w:rPr>
                <w:rFonts w:ascii="Arial" w:hAnsi="Arial"/>
                <w:sz w:val="12"/>
                <w:szCs w:val="12"/>
              </w:rPr>
              <w:t>Arp»)</w:t>
            </w:r>
          </w:p>
        </w:tc>
        <w:tc>
          <w:tcPr>
            <w:tcW w:w="4678" w:type="dxa"/>
            <w:tcBorders>
              <w:left w:val="nil"/>
            </w:tcBorders>
          </w:tcPr>
          <w:p w:rsidR="00D471B9" w:rsidRDefault="00D471B9" w:rsidP="00D471B9">
            <w:pPr>
              <w:pStyle w:val="Kopfzeile"/>
              <w:keepNext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0C9E007" wp14:editId="5BA41E72">
                  <wp:extent cx="2880000" cy="1620989"/>
                  <wp:effectExtent l="0" t="0" r="0" b="0"/>
                  <wp:docPr id="7" name="Grafik 7" descr="M:\Dada\UMAT_IR\UMAT Sophie Taeuber Arp\Kreis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Dada\UMAT_IR\UMAT Sophie Taeuber Arp\Kreis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1B9" w:rsidRPr="00D471B9" w:rsidRDefault="00D471B9" w:rsidP="00D471B9">
            <w:pPr>
              <w:pStyle w:val="Kopfzeile"/>
              <w:rPr>
                <w:rFonts w:ascii="Arial" w:hAnsi="Arial"/>
                <w:sz w:val="12"/>
                <w:szCs w:val="12"/>
              </w:rPr>
            </w:pPr>
            <w:r w:rsidRPr="0020755B">
              <w:rPr>
                <w:rFonts w:ascii="Arial" w:hAnsi="Arial"/>
                <w:sz w:val="12"/>
                <w:szCs w:val="12"/>
              </w:rPr>
              <w:t xml:space="preserve">Bild: SRF («Die bekannte </w:t>
            </w:r>
            <w:r w:rsidR="008F397B">
              <w:rPr>
                <w:rFonts w:ascii="Arial" w:hAnsi="Arial"/>
                <w:sz w:val="12"/>
                <w:szCs w:val="12"/>
              </w:rPr>
              <w:t>Unbekannte – Sophie Taeuber-</w:t>
            </w:r>
            <w:r w:rsidRPr="0020755B">
              <w:rPr>
                <w:rFonts w:ascii="Arial" w:hAnsi="Arial"/>
                <w:sz w:val="12"/>
                <w:szCs w:val="12"/>
              </w:rPr>
              <w:t>Arp»)</w:t>
            </w:r>
          </w:p>
        </w:tc>
      </w:tr>
    </w:tbl>
    <w:p w:rsidR="00A444FD" w:rsidRDefault="00A444FD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3323B" w:rsidTr="00745B38">
        <w:tc>
          <w:tcPr>
            <w:tcW w:w="9356" w:type="dxa"/>
            <w:gridSpan w:val="2"/>
            <w:tcBorders>
              <w:bottom w:val="nil"/>
            </w:tcBorders>
          </w:tcPr>
          <w:p w:rsidR="0023323B" w:rsidRPr="004463AE" w:rsidRDefault="00827CE0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912BA2">
              <w:rPr>
                <w:rFonts w:ascii="Arial" w:hAnsi="Arial"/>
                <w:b/>
                <w:sz w:val="20"/>
              </w:rPr>
              <w:lastRenderedPageBreak/>
              <w:t xml:space="preserve">Aufgabe 3 </w:t>
            </w:r>
            <w:r w:rsidRPr="004463AE">
              <w:rPr>
                <w:rFonts w:ascii="Arial" w:hAnsi="Arial"/>
                <w:b/>
                <w:sz w:val="20"/>
              </w:rPr>
              <w:t>// Marionetten</w:t>
            </w:r>
          </w:p>
          <w:p w:rsidR="00827CE0" w:rsidRDefault="00827CE0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827CE0" w:rsidRPr="004463AE" w:rsidRDefault="00912BA2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Ziel</w:t>
            </w:r>
            <w:r w:rsidR="00827CE0" w:rsidRPr="004463AE">
              <w:rPr>
                <w:rFonts w:ascii="Arial" w:hAnsi="Arial"/>
                <w:b/>
                <w:sz w:val="20"/>
              </w:rPr>
              <w:t>e:</w:t>
            </w:r>
          </w:p>
          <w:p w:rsidR="00827CE0" w:rsidRDefault="004463AE" w:rsidP="004463AE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Du kennst </w:t>
            </w:r>
            <w:r w:rsidR="00912BA2">
              <w:rPr>
                <w:rFonts w:ascii="Arial" w:hAnsi="Arial"/>
                <w:sz w:val="20"/>
              </w:rPr>
              <w:t>die</w:t>
            </w:r>
            <w:r>
              <w:rPr>
                <w:rFonts w:ascii="Arial" w:hAnsi="Arial"/>
                <w:sz w:val="20"/>
              </w:rPr>
              <w:t xml:space="preserve"> Hauptmerkmal</w:t>
            </w:r>
            <w:r w:rsidR="00912BA2"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 xml:space="preserve"> von Sophie Taeuber-Arps Marionetten.</w:t>
            </w:r>
          </w:p>
          <w:p w:rsidR="00827CE0" w:rsidRDefault="004463AE" w:rsidP="00F51ED8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 w:rsidRPr="005C04C6">
              <w:rPr>
                <w:rFonts w:ascii="Arial" w:hAnsi="Arial"/>
                <w:sz w:val="20"/>
              </w:rPr>
              <w:t xml:space="preserve">Du kannst </w:t>
            </w:r>
            <w:r w:rsidR="005C04C6" w:rsidRPr="005C04C6">
              <w:rPr>
                <w:rFonts w:ascii="Arial" w:hAnsi="Arial"/>
                <w:sz w:val="20"/>
              </w:rPr>
              <w:t>eine</w:t>
            </w:r>
            <w:r w:rsidR="005C04C6">
              <w:rPr>
                <w:rFonts w:ascii="Arial" w:hAnsi="Arial"/>
                <w:sz w:val="20"/>
              </w:rPr>
              <w:t xml:space="preserve"> funktionsfähige (mit Fäden bewegbare)</w:t>
            </w:r>
            <w:r w:rsidRPr="005C04C6">
              <w:rPr>
                <w:rFonts w:ascii="Arial" w:hAnsi="Arial"/>
                <w:sz w:val="20"/>
              </w:rPr>
              <w:t xml:space="preserve"> Marionette</w:t>
            </w:r>
            <w:r w:rsidR="005C04C6" w:rsidRPr="005C04C6">
              <w:rPr>
                <w:rFonts w:ascii="Arial" w:hAnsi="Arial"/>
                <w:sz w:val="20"/>
              </w:rPr>
              <w:t xml:space="preserve"> nach eigenen Ideen und Entwürfen</w:t>
            </w:r>
            <w:r w:rsidR="005C04C6">
              <w:rPr>
                <w:rFonts w:ascii="Arial" w:hAnsi="Arial"/>
                <w:sz w:val="20"/>
              </w:rPr>
              <w:t xml:space="preserve"> basteln.</w:t>
            </w:r>
          </w:p>
          <w:p w:rsidR="005C04C6" w:rsidRPr="005C04C6" w:rsidRDefault="005C04C6" w:rsidP="005C04C6">
            <w:pPr>
              <w:pStyle w:val="Kopfzeile"/>
              <w:rPr>
                <w:rFonts w:ascii="Arial" w:hAnsi="Arial"/>
                <w:sz w:val="20"/>
              </w:rPr>
            </w:pPr>
          </w:p>
          <w:p w:rsidR="00827CE0" w:rsidRPr="004463AE" w:rsidRDefault="00912BA2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Sozialform</w:t>
            </w:r>
            <w:r w:rsidR="00827CE0" w:rsidRPr="004463AE">
              <w:rPr>
                <w:rFonts w:ascii="Arial" w:hAnsi="Arial"/>
                <w:b/>
                <w:sz w:val="20"/>
              </w:rPr>
              <w:t>en:</w:t>
            </w:r>
          </w:p>
          <w:p w:rsidR="00827CE0" w:rsidRDefault="00912BA2" w:rsidP="00EC1FC9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</w:t>
            </w:r>
            <w:r w:rsidR="00EC1FC9">
              <w:rPr>
                <w:rFonts w:ascii="Arial" w:hAnsi="Arial"/>
                <w:sz w:val="20"/>
              </w:rPr>
              <w:t>rei wählbar</w:t>
            </w:r>
          </w:p>
          <w:p w:rsidR="00827CE0" w:rsidRDefault="00827CE0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754694" w:rsidRPr="00FE3FE1" w:rsidRDefault="00754694" w:rsidP="00754694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z w:val="20"/>
              </w:rPr>
              <w:t>ien</w:t>
            </w:r>
            <w:r w:rsidRPr="00FE3FE1">
              <w:rPr>
                <w:rFonts w:ascii="Arial" w:hAnsi="Arial"/>
                <w:b/>
                <w:sz w:val="20"/>
              </w:rPr>
              <w:t>:</w:t>
            </w:r>
          </w:p>
          <w:p w:rsidR="00827CE0" w:rsidRDefault="005C04C6" w:rsidP="004F02CF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Wegwerfgegenstände, die </w:t>
            </w:r>
            <w:r w:rsidR="004F02CF">
              <w:rPr>
                <w:rFonts w:ascii="Arial" w:hAnsi="Arial"/>
                <w:sz w:val="20"/>
              </w:rPr>
              <w:t>geometrischen Figuren</w:t>
            </w:r>
            <w:r>
              <w:rPr>
                <w:rFonts w:ascii="Arial" w:hAnsi="Arial"/>
                <w:sz w:val="20"/>
              </w:rPr>
              <w:t xml:space="preserve"> entsprechen</w:t>
            </w:r>
            <w:r w:rsidR="00211E0F">
              <w:rPr>
                <w:rFonts w:ascii="Arial" w:hAnsi="Arial"/>
                <w:sz w:val="20"/>
              </w:rPr>
              <w:t xml:space="preserve"> (WC-Rollen, </w:t>
            </w:r>
            <w:r w:rsidR="003F535C">
              <w:rPr>
                <w:rFonts w:ascii="Arial" w:hAnsi="Arial"/>
                <w:sz w:val="20"/>
              </w:rPr>
              <w:t>Styropor, etc.</w:t>
            </w:r>
            <w:r w:rsidR="00211E0F">
              <w:rPr>
                <w:rFonts w:ascii="Arial" w:hAnsi="Arial"/>
                <w:sz w:val="20"/>
              </w:rPr>
              <w:t>)</w:t>
            </w:r>
          </w:p>
          <w:p w:rsidR="004F02CF" w:rsidRDefault="004F02CF" w:rsidP="004F02CF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Schnur, Faden, Wolle, Gummiband</w:t>
            </w:r>
            <w:r w:rsidR="003F535C">
              <w:rPr>
                <w:rFonts w:ascii="Arial" w:hAnsi="Arial"/>
                <w:sz w:val="20"/>
              </w:rPr>
              <w:t>, etc.</w:t>
            </w:r>
          </w:p>
          <w:p w:rsidR="004F02CF" w:rsidRDefault="004F02CF" w:rsidP="004F02CF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Locher, Lochzange, Schere, Leim, </w:t>
            </w:r>
            <w:r w:rsidR="003F535C">
              <w:rPr>
                <w:rFonts w:ascii="Arial" w:hAnsi="Arial"/>
                <w:sz w:val="20"/>
              </w:rPr>
              <w:t>etc.</w:t>
            </w:r>
          </w:p>
          <w:p w:rsidR="00EC7C7D" w:rsidRPr="00EC7C7D" w:rsidRDefault="00EC7C7D" w:rsidP="00EC7C7D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evtl. Film «Die bekannte </w:t>
            </w:r>
            <w:r w:rsidR="008F397B">
              <w:rPr>
                <w:rFonts w:ascii="Arial" w:hAnsi="Arial"/>
                <w:sz w:val="20"/>
              </w:rPr>
              <w:t>Unbekannte – Sophie Taeuber-</w:t>
            </w:r>
            <w:r>
              <w:rPr>
                <w:rFonts w:ascii="Arial" w:hAnsi="Arial"/>
                <w:sz w:val="20"/>
              </w:rPr>
              <w:t>Arp»</w:t>
            </w:r>
          </w:p>
          <w:p w:rsidR="00827CE0" w:rsidRDefault="00827CE0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827CE0" w:rsidRPr="004463AE" w:rsidRDefault="00827CE0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4463AE">
              <w:rPr>
                <w:rFonts w:ascii="Arial" w:hAnsi="Arial"/>
                <w:b/>
                <w:sz w:val="20"/>
              </w:rPr>
              <w:t>Auftrag:</w:t>
            </w:r>
          </w:p>
          <w:p w:rsidR="00EC1FC9" w:rsidRDefault="00EC1FC9" w:rsidP="00C97378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Sophie Taeuber-Arp ist</w:t>
            </w:r>
            <w:r w:rsidR="004A6C3E">
              <w:rPr>
                <w:rFonts w:ascii="Arial" w:hAnsi="Arial"/>
                <w:sz w:val="20"/>
              </w:rPr>
              <w:t xml:space="preserve"> unter anderem</w:t>
            </w:r>
            <w:r>
              <w:rPr>
                <w:rFonts w:ascii="Arial" w:hAnsi="Arial"/>
                <w:sz w:val="20"/>
              </w:rPr>
              <w:t xml:space="preserve"> berühmt für ihre</w:t>
            </w:r>
            <w:r w:rsidR="00EC7C7D">
              <w:rPr>
                <w:rFonts w:ascii="Arial" w:hAnsi="Arial"/>
                <w:sz w:val="20"/>
              </w:rPr>
              <w:t xml:space="preserve"> verspielten Marionetten, die </w:t>
            </w:r>
            <w:r w:rsidR="00B3303C">
              <w:rPr>
                <w:rFonts w:ascii="Arial" w:hAnsi="Arial"/>
                <w:sz w:val="20"/>
              </w:rPr>
              <w:t xml:space="preserve">grösstenteils </w:t>
            </w:r>
            <w:r w:rsidR="00EC7C7D">
              <w:rPr>
                <w:rFonts w:ascii="Arial" w:hAnsi="Arial"/>
                <w:sz w:val="20"/>
              </w:rPr>
              <w:t>aus geometrischen Figuren bestehen.</w:t>
            </w:r>
          </w:p>
          <w:p w:rsidR="004A6C3E" w:rsidRDefault="00EC1FC9" w:rsidP="004A6C3E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Sammle Alltagswegwerfgegenstände, </w:t>
            </w:r>
            <w:r w:rsidR="004A6C3E">
              <w:rPr>
                <w:rFonts w:ascii="Arial" w:hAnsi="Arial"/>
                <w:sz w:val="20"/>
              </w:rPr>
              <w:t xml:space="preserve">die geometrischen Figuren entsprechen </w:t>
            </w:r>
            <w:r>
              <w:rPr>
                <w:rFonts w:ascii="Arial" w:hAnsi="Arial"/>
                <w:sz w:val="20"/>
              </w:rPr>
              <w:t xml:space="preserve">(WC-Rolle = Zylinder, leere Milchpackung = </w:t>
            </w:r>
            <w:r w:rsidR="004A6C3E">
              <w:rPr>
                <w:rFonts w:ascii="Arial" w:hAnsi="Arial"/>
                <w:sz w:val="20"/>
              </w:rPr>
              <w:t>Quader</w:t>
            </w:r>
            <w:r w:rsidR="00FF38B7">
              <w:rPr>
                <w:rFonts w:ascii="Arial" w:hAnsi="Arial"/>
                <w:sz w:val="20"/>
              </w:rPr>
              <w:t>, etc.)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827CE0" w:rsidRDefault="00B3303C" w:rsidP="004A6C3E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 w:rsidRPr="004A6C3E">
              <w:rPr>
                <w:rFonts w:ascii="Arial" w:hAnsi="Arial"/>
                <w:sz w:val="20"/>
              </w:rPr>
              <w:t>Bastle</w:t>
            </w:r>
            <w:r w:rsidR="00EC1FC9" w:rsidRPr="004A6C3E">
              <w:rPr>
                <w:rFonts w:ascii="Arial" w:hAnsi="Arial"/>
                <w:sz w:val="20"/>
              </w:rPr>
              <w:t xml:space="preserve"> eine Marionette, die aus geometrischen Körpern besteht.</w:t>
            </w:r>
            <w:r w:rsidR="00FF38B7" w:rsidRPr="004A6C3E">
              <w:rPr>
                <w:rFonts w:ascii="Arial" w:hAnsi="Arial"/>
                <w:sz w:val="20"/>
              </w:rPr>
              <w:t xml:space="preserve"> </w:t>
            </w:r>
            <w:r w:rsidRPr="004A6C3E">
              <w:rPr>
                <w:rFonts w:ascii="Arial" w:hAnsi="Arial"/>
                <w:sz w:val="20"/>
              </w:rPr>
              <w:t>Die Marionette</w:t>
            </w:r>
            <w:r w:rsidR="00FF38B7" w:rsidRPr="004A6C3E">
              <w:rPr>
                <w:rFonts w:ascii="Arial" w:hAnsi="Arial"/>
                <w:sz w:val="20"/>
              </w:rPr>
              <w:t xml:space="preserve"> </w:t>
            </w:r>
            <w:r w:rsidR="004A6C3E">
              <w:rPr>
                <w:rFonts w:ascii="Arial" w:hAnsi="Arial"/>
                <w:sz w:val="20"/>
              </w:rPr>
              <w:t xml:space="preserve">muss nicht menschlich aussehen. Du kannst sie auch </w:t>
            </w:r>
            <w:r w:rsidR="004A6C3E" w:rsidRPr="002F55CC">
              <w:rPr>
                <w:rFonts w:ascii="Arial" w:hAnsi="Arial"/>
                <w:sz w:val="20"/>
              </w:rPr>
              <w:t xml:space="preserve">einem Roboter, einem Tier </w:t>
            </w:r>
            <w:r w:rsidR="009E53C5" w:rsidRPr="002F55CC">
              <w:rPr>
                <w:rFonts w:ascii="Arial" w:hAnsi="Arial"/>
                <w:sz w:val="20"/>
              </w:rPr>
              <w:t>usw</w:t>
            </w:r>
            <w:r w:rsidR="004A6C3E" w:rsidRPr="002F55CC">
              <w:rPr>
                <w:rFonts w:ascii="Arial" w:hAnsi="Arial"/>
                <w:sz w:val="20"/>
              </w:rPr>
              <w:t>. nachempfinden.</w:t>
            </w:r>
          </w:p>
          <w:p w:rsidR="00676FCF" w:rsidRPr="004A6C3E" w:rsidRDefault="00676FCF" w:rsidP="004A6C3E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Bevor du mit der Konstruktion der Marionette beginnst, solltest du dir folgende Überlegungen machen:</w:t>
            </w:r>
          </w:p>
          <w:p w:rsidR="00FF38B7" w:rsidRDefault="00FF38B7" w:rsidP="00FF38B7">
            <w:pPr>
              <w:pStyle w:val="Kopfzeile"/>
              <w:numPr>
                <w:ilvl w:val="1"/>
                <w:numId w:val="2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Wie </w:t>
            </w:r>
            <w:r w:rsidR="00676FCF">
              <w:rPr>
                <w:rFonts w:ascii="Arial" w:hAnsi="Arial"/>
                <w:sz w:val="20"/>
              </w:rPr>
              <w:t>verbindest du die einzelnen Formen?</w:t>
            </w:r>
          </w:p>
          <w:p w:rsidR="00FF38B7" w:rsidRDefault="00FF38B7" w:rsidP="00FF38B7">
            <w:pPr>
              <w:pStyle w:val="Kopfzeile"/>
              <w:numPr>
                <w:ilvl w:val="1"/>
                <w:numId w:val="2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kann sich die Marionette bewegen?</w:t>
            </w:r>
          </w:p>
          <w:p w:rsidR="00B3303C" w:rsidRDefault="00B3303C" w:rsidP="00FF38B7">
            <w:pPr>
              <w:pStyle w:val="Kopfzeile"/>
              <w:numPr>
                <w:ilvl w:val="1"/>
                <w:numId w:val="2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Freiwillig: Kannst du deine Marionette in eine Szene</w:t>
            </w:r>
            <w:r w:rsidR="002F55CC">
              <w:rPr>
                <w:rFonts w:ascii="Arial" w:hAnsi="Arial"/>
                <w:sz w:val="20"/>
              </w:rPr>
              <w:t xml:space="preserve"> oder in eine Geschichte </w:t>
            </w:r>
            <w:r>
              <w:rPr>
                <w:rFonts w:ascii="Arial" w:hAnsi="Arial"/>
                <w:sz w:val="20"/>
              </w:rPr>
              <w:t xml:space="preserve">einbetten? Spricht die Marionette? Braucht die Marionette eine Umgebung? </w:t>
            </w:r>
            <w:r w:rsidR="00676FCF">
              <w:rPr>
                <w:rFonts w:ascii="Arial" w:hAnsi="Arial"/>
                <w:sz w:val="20"/>
              </w:rPr>
              <w:t>Etc.</w:t>
            </w:r>
          </w:p>
          <w:p w:rsidR="00B3303C" w:rsidRDefault="00676FCF" w:rsidP="00FF38B7">
            <w:pPr>
              <w:pStyle w:val="Kopfzeile"/>
              <w:numPr>
                <w:ilvl w:val="1"/>
                <w:numId w:val="2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Freiwillig: </w:t>
            </w:r>
            <w:r w:rsidRPr="001274B6">
              <w:rPr>
                <w:rFonts w:ascii="Arial" w:hAnsi="Arial"/>
                <w:color w:val="0F243E" w:themeColor="text2" w:themeShade="80"/>
                <w:sz w:val="20"/>
              </w:rPr>
              <w:t xml:space="preserve">Finde </w:t>
            </w:r>
            <w:r w:rsidR="001274B6" w:rsidRPr="001274B6">
              <w:rPr>
                <w:rFonts w:ascii="Arial" w:hAnsi="Arial"/>
                <w:color w:val="0F243E" w:themeColor="text2" w:themeShade="80"/>
                <w:sz w:val="20"/>
              </w:rPr>
              <w:t>eine/n Mitschüler/in</w:t>
            </w:r>
            <w:r w:rsidR="00B3303C" w:rsidRPr="001274B6">
              <w:rPr>
                <w:rFonts w:ascii="Arial" w:hAnsi="Arial"/>
                <w:color w:val="0F243E" w:themeColor="text2" w:themeShade="80"/>
                <w:sz w:val="20"/>
              </w:rPr>
              <w:t>, die</w:t>
            </w:r>
            <w:r w:rsidRPr="001274B6">
              <w:rPr>
                <w:rFonts w:ascii="Arial" w:hAnsi="Arial"/>
                <w:color w:val="0F243E" w:themeColor="text2" w:themeShade="80"/>
                <w:sz w:val="20"/>
              </w:rPr>
              <w:t>/der</w:t>
            </w:r>
            <w:r w:rsidR="00B3303C" w:rsidRPr="001274B6">
              <w:rPr>
                <w:rFonts w:ascii="Arial" w:hAnsi="Arial"/>
                <w:color w:val="0F243E" w:themeColor="text2" w:themeShade="80"/>
                <w:sz w:val="20"/>
              </w:rPr>
              <w:t xml:space="preserve"> ebenfalls </w:t>
            </w:r>
            <w:r w:rsidR="00B3303C">
              <w:rPr>
                <w:rFonts w:ascii="Arial" w:hAnsi="Arial"/>
                <w:sz w:val="20"/>
              </w:rPr>
              <w:t>eine Marionette</w:t>
            </w:r>
            <w:r>
              <w:rPr>
                <w:rFonts w:ascii="Arial" w:hAnsi="Arial"/>
                <w:sz w:val="20"/>
              </w:rPr>
              <w:t xml:space="preserve"> fertig konstruiert hat</w:t>
            </w:r>
            <w:r w:rsidR="00B3303C">
              <w:rPr>
                <w:rFonts w:ascii="Arial" w:hAnsi="Arial"/>
                <w:sz w:val="20"/>
              </w:rPr>
              <w:t xml:space="preserve">. </w:t>
            </w:r>
            <w:r w:rsidR="00EC7C7D">
              <w:rPr>
                <w:rFonts w:ascii="Arial" w:hAnsi="Arial"/>
                <w:sz w:val="20"/>
              </w:rPr>
              <w:t>Denkt</w:t>
            </w:r>
            <w:r w:rsidR="00B3303C">
              <w:rPr>
                <w:rFonts w:ascii="Arial" w:hAnsi="Arial"/>
                <w:sz w:val="20"/>
              </w:rPr>
              <w:t xml:space="preserve"> euch</w:t>
            </w:r>
            <w:r w:rsidR="00EC7C7D">
              <w:rPr>
                <w:rFonts w:ascii="Arial" w:hAnsi="Arial"/>
                <w:sz w:val="20"/>
              </w:rPr>
              <w:t xml:space="preserve"> zusammen</w:t>
            </w:r>
            <w:r w:rsidR="00B3303C">
              <w:rPr>
                <w:rFonts w:ascii="Arial" w:hAnsi="Arial"/>
                <w:sz w:val="20"/>
              </w:rPr>
              <w:t xml:space="preserve"> ein kleines Theaterstück aus.</w:t>
            </w:r>
          </w:p>
          <w:p w:rsidR="00EC7C7D" w:rsidRDefault="00EC7C7D" w:rsidP="00EC7C7D">
            <w:pPr>
              <w:pStyle w:val="Kopfzeile"/>
              <w:ind w:left="1080"/>
              <w:rPr>
                <w:rFonts w:ascii="Arial" w:hAnsi="Arial"/>
                <w:sz w:val="20"/>
              </w:rPr>
            </w:pPr>
          </w:p>
          <w:p w:rsidR="0004300B" w:rsidRDefault="0004300B" w:rsidP="00C97378">
            <w:pPr>
              <w:pStyle w:val="Kopfzeile"/>
              <w:rPr>
                <w:rFonts w:ascii="Arial" w:hAnsi="Arial"/>
                <w:sz w:val="20"/>
              </w:rPr>
            </w:pPr>
            <w:r w:rsidRPr="001274B6">
              <w:rPr>
                <w:rFonts w:ascii="Arial" w:hAnsi="Arial"/>
                <w:sz w:val="20"/>
              </w:rPr>
              <w:t>Für noch mehr</w:t>
            </w:r>
            <w:r w:rsidR="00027112" w:rsidRPr="001274B6">
              <w:rPr>
                <w:rFonts w:ascii="Arial" w:hAnsi="Arial"/>
                <w:sz w:val="20"/>
              </w:rPr>
              <w:t xml:space="preserve"> Inspiration</w:t>
            </w:r>
            <w:r w:rsidRPr="001274B6">
              <w:rPr>
                <w:rFonts w:ascii="Arial" w:hAnsi="Arial"/>
                <w:sz w:val="20"/>
              </w:rPr>
              <w:t xml:space="preserve"> hier ein </w:t>
            </w:r>
            <w:r w:rsidR="009E53C5" w:rsidRPr="001274B6">
              <w:rPr>
                <w:rFonts w:ascii="Arial" w:hAnsi="Arial"/>
                <w:sz w:val="20"/>
              </w:rPr>
              <w:t>Video</w:t>
            </w:r>
            <w:r w:rsidR="00027112" w:rsidRPr="001274B6">
              <w:rPr>
                <w:rFonts w:ascii="Arial" w:hAnsi="Arial"/>
                <w:sz w:val="20"/>
              </w:rPr>
              <w:t xml:space="preserve"> zu Sophie-Taeuber-Arps Marionetten:</w:t>
            </w:r>
            <w:r w:rsidR="00027112">
              <w:rPr>
                <w:rFonts w:ascii="Arial" w:hAnsi="Arial"/>
                <w:sz w:val="20"/>
              </w:rPr>
              <w:t xml:space="preserve"> </w:t>
            </w:r>
          </w:p>
          <w:p w:rsidR="00827CE0" w:rsidRDefault="001A0485" w:rsidP="00C97378">
            <w:pPr>
              <w:pStyle w:val="Kopfzeile"/>
              <w:rPr>
                <w:rFonts w:ascii="Arial" w:hAnsi="Arial"/>
                <w:sz w:val="20"/>
              </w:rPr>
            </w:pPr>
            <w:hyperlink r:id="rId13" w:history="1">
              <w:r w:rsidR="00027112" w:rsidRPr="00A85271">
                <w:rPr>
                  <w:rStyle w:val="Hyperlink"/>
                  <w:rFonts w:ascii="Arial" w:hAnsi="Arial"/>
                  <w:sz w:val="20"/>
                </w:rPr>
                <w:t>http://www.srf.ch/kultur/kunst/die-marionetten-der-sophie-taeuber-arp</w:t>
              </w:r>
            </w:hyperlink>
            <w:r w:rsidR="00027112">
              <w:rPr>
                <w:rFonts w:ascii="Arial" w:hAnsi="Arial"/>
                <w:sz w:val="20"/>
              </w:rPr>
              <w:t xml:space="preserve">. </w:t>
            </w:r>
          </w:p>
          <w:p w:rsidR="00B3303C" w:rsidRDefault="00B3303C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:rsidR="00827CE0" w:rsidRPr="004463AE" w:rsidRDefault="00827CE0" w:rsidP="00C97378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4463AE">
              <w:rPr>
                <w:rFonts w:ascii="Arial" w:hAnsi="Arial"/>
                <w:b/>
                <w:sz w:val="20"/>
              </w:rPr>
              <w:t>Auswertung:</w:t>
            </w:r>
          </w:p>
          <w:p w:rsidR="00B3303C" w:rsidRDefault="00B3303C" w:rsidP="00C97378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Präsentiere deine Marionette </w:t>
            </w:r>
            <w:r w:rsidR="00846FBD">
              <w:rPr>
                <w:rFonts w:ascii="Arial" w:hAnsi="Arial"/>
                <w:sz w:val="20"/>
              </w:rPr>
              <w:t>der Klasse.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827CE0" w:rsidRPr="00D7650C" w:rsidRDefault="00C045FC" w:rsidP="00B3303C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 w:rsidRPr="00D7650C">
              <w:rPr>
                <w:rFonts w:ascii="Arial" w:hAnsi="Arial"/>
                <w:sz w:val="20"/>
              </w:rPr>
              <w:t>Erläutere deine Vorgehensweise</w:t>
            </w:r>
            <w:r w:rsidR="00A21784">
              <w:rPr>
                <w:rFonts w:ascii="Arial" w:hAnsi="Arial"/>
                <w:sz w:val="20"/>
              </w:rPr>
              <w:t>.</w:t>
            </w:r>
            <w:r w:rsidR="00D7650C">
              <w:rPr>
                <w:rFonts w:ascii="Arial" w:hAnsi="Arial"/>
                <w:sz w:val="20"/>
              </w:rPr>
              <w:t xml:space="preserve"> </w:t>
            </w:r>
          </w:p>
          <w:p w:rsidR="00B3303C" w:rsidRPr="00D7650C" w:rsidRDefault="00C045FC" w:rsidP="00B3303C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 w:rsidRPr="00D7650C">
              <w:rPr>
                <w:rFonts w:ascii="Arial" w:hAnsi="Arial"/>
                <w:sz w:val="20"/>
              </w:rPr>
              <w:t xml:space="preserve">Welche Herausforderungen haben sich ergeben? </w:t>
            </w:r>
          </w:p>
          <w:p w:rsidR="00827CE0" w:rsidRDefault="00827CE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F347DF" w:rsidTr="00F56C6C">
        <w:tc>
          <w:tcPr>
            <w:tcW w:w="4678" w:type="dxa"/>
            <w:tcBorders>
              <w:right w:val="nil"/>
            </w:tcBorders>
          </w:tcPr>
          <w:p w:rsidR="00F56C6C" w:rsidRDefault="00583EE3" w:rsidP="00F56C6C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A6F179E" wp14:editId="22E9EB75">
                  <wp:extent cx="1908000" cy="2174429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rionetten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5" b="2662"/>
                          <a:stretch/>
                        </pic:blipFill>
                        <pic:spPr bwMode="auto">
                          <a:xfrm>
                            <a:off x="0" y="0"/>
                            <a:ext cx="1908000" cy="2174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47DF" w:rsidRPr="00F56C6C" w:rsidRDefault="0058353E" w:rsidP="0058353E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 xml:space="preserve">                       </w:t>
            </w:r>
            <w:r w:rsidR="00F56C6C" w:rsidRPr="00F56C6C">
              <w:rPr>
                <w:rFonts w:ascii="Arial" w:hAnsi="Arial"/>
                <w:sz w:val="12"/>
                <w:szCs w:val="12"/>
              </w:rPr>
              <w:t xml:space="preserve">Bild: </w:t>
            </w:r>
            <w:r w:rsidR="00E431FE">
              <w:rPr>
                <w:rFonts w:ascii="Arial" w:hAnsi="Arial"/>
                <w:sz w:val="12"/>
                <w:szCs w:val="12"/>
              </w:rPr>
              <w:t>lizenzfrei</w:t>
            </w:r>
          </w:p>
        </w:tc>
        <w:tc>
          <w:tcPr>
            <w:tcW w:w="4678" w:type="dxa"/>
            <w:tcBorders>
              <w:left w:val="nil"/>
            </w:tcBorders>
          </w:tcPr>
          <w:p w:rsidR="00F56C6C" w:rsidRDefault="00583EE3" w:rsidP="00F56C6C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  <w:jc w:val="center"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74ACED1" wp14:editId="3BED2116">
                  <wp:extent cx="1908000" cy="2169756"/>
                  <wp:effectExtent l="0" t="0" r="0" b="254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arionetten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6" b="20293"/>
                          <a:stretch/>
                        </pic:blipFill>
                        <pic:spPr bwMode="auto">
                          <a:xfrm>
                            <a:off x="0" y="0"/>
                            <a:ext cx="1908000" cy="2169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47DF" w:rsidRPr="00F56C6C" w:rsidRDefault="0058353E" w:rsidP="0058353E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 xml:space="preserve">                       </w:t>
            </w:r>
            <w:r w:rsidR="00F56C6C" w:rsidRPr="00F56C6C">
              <w:rPr>
                <w:rFonts w:ascii="Arial" w:hAnsi="Arial"/>
                <w:sz w:val="12"/>
                <w:szCs w:val="12"/>
              </w:rPr>
              <w:t xml:space="preserve">Bild: </w:t>
            </w:r>
            <w:r w:rsidR="00E431FE">
              <w:rPr>
                <w:rFonts w:ascii="Arial" w:hAnsi="Arial"/>
                <w:sz w:val="12"/>
                <w:szCs w:val="12"/>
              </w:rPr>
              <w:t>lizenzfrei</w:t>
            </w:r>
            <w:r w:rsidR="00C045FC">
              <w:rPr>
                <w:rFonts w:ascii="Arial" w:hAnsi="Arial"/>
                <w:sz w:val="12"/>
                <w:szCs w:val="12"/>
              </w:rPr>
              <w:t xml:space="preserve"> </w:t>
            </w:r>
          </w:p>
        </w:tc>
      </w:tr>
    </w:tbl>
    <w:p w:rsidR="00A444FD" w:rsidRDefault="00A444FD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954"/>
        <w:gridCol w:w="3402"/>
      </w:tblGrid>
      <w:tr w:rsidR="00D90A69" w:rsidTr="007039C9">
        <w:tc>
          <w:tcPr>
            <w:tcW w:w="9356" w:type="dxa"/>
            <w:gridSpan w:val="2"/>
            <w:tcBorders>
              <w:bottom w:val="nil"/>
            </w:tcBorders>
          </w:tcPr>
          <w:p w:rsidR="00D90A69" w:rsidRPr="009415DB" w:rsidRDefault="00F53F00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263151">
              <w:rPr>
                <w:rFonts w:ascii="Arial" w:hAnsi="Arial"/>
                <w:b/>
                <w:sz w:val="20"/>
              </w:rPr>
              <w:lastRenderedPageBreak/>
              <w:t>Aufgabe 4</w:t>
            </w:r>
            <w:r w:rsidRPr="009415DB">
              <w:rPr>
                <w:rFonts w:ascii="Arial" w:hAnsi="Arial"/>
                <w:b/>
                <w:sz w:val="20"/>
              </w:rPr>
              <w:t xml:space="preserve"> // Kostüme</w:t>
            </w:r>
          </w:p>
          <w:p w:rsidR="00CD6B1C" w:rsidRDefault="00CD6B1C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CD6B1C" w:rsidRPr="009415DB" w:rsidRDefault="005F183B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Ziel</w:t>
            </w:r>
            <w:r w:rsidR="00C44669" w:rsidRPr="009415DB">
              <w:rPr>
                <w:rFonts w:ascii="Arial" w:hAnsi="Arial"/>
                <w:b/>
                <w:sz w:val="20"/>
              </w:rPr>
              <w:t>e:</w:t>
            </w:r>
          </w:p>
          <w:p w:rsidR="00C44669" w:rsidRDefault="00CC425A" w:rsidP="00360726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Du kannst aus verschiedenen Materialien ein Dada-Kostüm </w:t>
            </w:r>
            <w:r w:rsidR="005F183B">
              <w:rPr>
                <w:rFonts w:ascii="Arial" w:hAnsi="Arial"/>
                <w:sz w:val="20"/>
              </w:rPr>
              <w:t>basteln</w:t>
            </w:r>
            <w:r w:rsidR="00A21784">
              <w:rPr>
                <w:rFonts w:ascii="Arial" w:hAnsi="Arial"/>
                <w:sz w:val="20"/>
              </w:rPr>
              <w:t xml:space="preserve"> und dieses mittels</w:t>
            </w:r>
            <w:r w:rsidR="00063DA1" w:rsidRPr="00063DA1">
              <w:rPr>
                <w:rFonts w:ascii="Arial" w:hAnsi="Arial"/>
                <w:color w:val="FF0000"/>
                <w:sz w:val="20"/>
              </w:rPr>
              <w:t xml:space="preserve"> </w:t>
            </w:r>
            <w:r w:rsidR="00360726">
              <w:rPr>
                <w:rFonts w:ascii="Arial" w:hAnsi="Arial"/>
                <w:sz w:val="20"/>
              </w:rPr>
              <w:t>einer</w:t>
            </w:r>
            <w:r>
              <w:rPr>
                <w:rFonts w:ascii="Arial" w:hAnsi="Arial"/>
                <w:sz w:val="20"/>
              </w:rPr>
              <w:t xml:space="preserve"> Dada-Performance präsentieren.</w:t>
            </w:r>
          </w:p>
          <w:p w:rsidR="00CC425A" w:rsidRDefault="00CC425A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C44669" w:rsidRPr="009415DB" w:rsidRDefault="005F183B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Sozialform</w:t>
            </w:r>
            <w:r w:rsidR="00C44669" w:rsidRPr="009415DB">
              <w:rPr>
                <w:rFonts w:ascii="Arial" w:hAnsi="Arial"/>
                <w:b/>
                <w:sz w:val="20"/>
              </w:rPr>
              <w:t>en:</w:t>
            </w:r>
          </w:p>
          <w:p w:rsidR="00C44669" w:rsidRDefault="00AB2E32" w:rsidP="007661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</w:t>
            </w:r>
            <w:r w:rsidR="00105445">
              <w:rPr>
                <w:rFonts w:ascii="Arial" w:hAnsi="Arial"/>
                <w:sz w:val="20"/>
              </w:rPr>
              <w:t>inzelarbeit</w:t>
            </w:r>
          </w:p>
          <w:p w:rsidR="002039CF" w:rsidRDefault="002039CF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C44669" w:rsidRPr="009415DB" w:rsidRDefault="0075469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z w:val="20"/>
              </w:rPr>
              <w:t>ien</w:t>
            </w:r>
            <w:r w:rsidRPr="00FE3FE1">
              <w:rPr>
                <w:rFonts w:ascii="Arial" w:hAnsi="Arial"/>
                <w:b/>
                <w:sz w:val="20"/>
              </w:rPr>
              <w:t>:</w:t>
            </w:r>
          </w:p>
          <w:p w:rsidR="00C44669" w:rsidRDefault="002039CF" w:rsidP="002039CF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Altkleider</w:t>
            </w:r>
          </w:p>
          <w:p w:rsidR="002039CF" w:rsidRDefault="002039CF" w:rsidP="002039CF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 w:rsidRPr="00A21784">
              <w:rPr>
                <w:rFonts w:ascii="Arial" w:hAnsi="Arial"/>
                <w:sz w:val="20"/>
              </w:rPr>
              <w:t>Ausgediente</w:t>
            </w:r>
            <w:r>
              <w:rPr>
                <w:rFonts w:ascii="Arial" w:hAnsi="Arial"/>
                <w:sz w:val="20"/>
              </w:rPr>
              <w:t xml:space="preserve"> Alltagsgegenstände</w:t>
            </w:r>
          </w:p>
          <w:p w:rsidR="002039CF" w:rsidRDefault="002039CF" w:rsidP="002039CF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Faden, Nähmaschine, Nadel, </w:t>
            </w:r>
            <w:r w:rsidR="005F183B">
              <w:rPr>
                <w:rFonts w:ascii="Arial" w:hAnsi="Arial"/>
                <w:sz w:val="20"/>
              </w:rPr>
              <w:t>Hefter</w:t>
            </w:r>
            <w:r>
              <w:rPr>
                <w:rFonts w:ascii="Arial" w:hAnsi="Arial"/>
                <w:sz w:val="20"/>
              </w:rPr>
              <w:t>, Leim, Wolle, etc.</w:t>
            </w:r>
          </w:p>
          <w:p w:rsidR="002039CF" w:rsidRDefault="002039CF" w:rsidP="002039CF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Musik</w:t>
            </w:r>
          </w:p>
          <w:p w:rsidR="008F397B" w:rsidRPr="008F397B" w:rsidRDefault="008F397B" w:rsidP="008F397B">
            <w:pPr>
              <w:pStyle w:val="Kopfzeile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evtl. Film «Die bekannte Unbekannte – Sophie Taeuber-Arp»</w:t>
            </w:r>
          </w:p>
          <w:p w:rsidR="002039CF" w:rsidRDefault="002039CF" w:rsidP="002039CF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ind w:left="720"/>
              <w:rPr>
                <w:rFonts w:ascii="Arial" w:hAnsi="Arial"/>
                <w:sz w:val="20"/>
              </w:rPr>
            </w:pPr>
          </w:p>
          <w:p w:rsidR="00C44669" w:rsidRPr="009415DB" w:rsidRDefault="00C4466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9415DB">
              <w:rPr>
                <w:rFonts w:ascii="Arial" w:hAnsi="Arial"/>
                <w:b/>
                <w:sz w:val="20"/>
              </w:rPr>
              <w:t>Auftrag:</w:t>
            </w:r>
          </w:p>
          <w:p w:rsidR="009475B3" w:rsidRDefault="00C4466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Sophi</w:t>
            </w:r>
            <w:r w:rsidR="00A21784">
              <w:rPr>
                <w:rFonts w:ascii="Arial" w:hAnsi="Arial"/>
                <w:sz w:val="20"/>
              </w:rPr>
              <w:t xml:space="preserve">e Taeuber-Arp beschäftigte sich auch </w:t>
            </w:r>
            <w:r>
              <w:rPr>
                <w:rFonts w:ascii="Arial" w:hAnsi="Arial"/>
                <w:sz w:val="20"/>
              </w:rPr>
              <w:t>mit Stoffen und schneiderte daraus Kostüme. An Dada-Veranstaltungen verkleideten sich verschiedene Künstler mit d</w:t>
            </w:r>
            <w:r w:rsidR="00A21784">
              <w:rPr>
                <w:rFonts w:ascii="Arial" w:hAnsi="Arial"/>
                <w:sz w:val="20"/>
              </w:rPr>
              <w:t>iesen oft kuriosen Gewändern und spielten Stücke vor.</w:t>
            </w:r>
            <w:r w:rsidRPr="00063DA1">
              <w:rPr>
                <w:rFonts w:ascii="Arial" w:hAnsi="Arial"/>
                <w:color w:val="FF0000"/>
                <w:sz w:val="20"/>
              </w:rPr>
              <w:t xml:space="preserve"> </w:t>
            </w:r>
            <w:r w:rsidR="007661B7">
              <w:rPr>
                <w:rFonts w:ascii="Arial" w:hAnsi="Arial"/>
                <w:sz w:val="20"/>
              </w:rPr>
              <w:t>Schlüpfe in Sophie Taeuber-Arps Rolle und kreiere ebenfalls fantasievolle Kostüme.</w:t>
            </w:r>
          </w:p>
          <w:p w:rsidR="007661B7" w:rsidRDefault="007661B7" w:rsidP="007661B7">
            <w:pPr>
              <w:pStyle w:val="Kopfzeile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Suche zu</w:t>
            </w:r>
            <w:r w:rsidR="008F397B">
              <w:rPr>
                <w:rFonts w:ascii="Arial" w:hAnsi="Arial"/>
                <w:sz w:val="20"/>
              </w:rPr>
              <w:t>hause</w:t>
            </w:r>
            <w:r>
              <w:rPr>
                <w:rFonts w:ascii="Arial" w:hAnsi="Arial"/>
                <w:sz w:val="20"/>
              </w:rPr>
              <w:t xml:space="preserve"> und bei Bekannten nach Altkleidern,</w:t>
            </w:r>
            <w:r w:rsidR="00CA277F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grosse</w:t>
            </w:r>
            <w:r w:rsidR="00A21784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Kartonschachteln, unbrauchbare</w:t>
            </w:r>
            <w:r w:rsidR="00A21784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CDs, usw. Mit </w:t>
            </w:r>
            <w:r w:rsidR="008F397B">
              <w:rPr>
                <w:rFonts w:ascii="Arial" w:hAnsi="Arial"/>
                <w:sz w:val="20"/>
              </w:rPr>
              <w:t>diesen Materialien</w:t>
            </w:r>
            <w:r>
              <w:rPr>
                <w:rFonts w:ascii="Arial" w:hAnsi="Arial"/>
                <w:sz w:val="20"/>
              </w:rPr>
              <w:t xml:space="preserve"> </w:t>
            </w:r>
            <w:r w:rsidR="008F397B">
              <w:rPr>
                <w:rFonts w:ascii="Arial" w:hAnsi="Arial"/>
                <w:sz w:val="20"/>
              </w:rPr>
              <w:t>bastelst</w:t>
            </w:r>
            <w:r>
              <w:rPr>
                <w:rFonts w:ascii="Arial" w:hAnsi="Arial"/>
                <w:sz w:val="20"/>
              </w:rPr>
              <w:t xml:space="preserve"> du dir </w:t>
            </w:r>
            <w:r w:rsidR="00460838">
              <w:rPr>
                <w:rFonts w:ascii="Arial" w:hAnsi="Arial"/>
                <w:sz w:val="20"/>
              </w:rPr>
              <w:t>ein</w:t>
            </w:r>
            <w:r>
              <w:rPr>
                <w:rFonts w:ascii="Arial" w:hAnsi="Arial"/>
                <w:sz w:val="20"/>
              </w:rPr>
              <w:t xml:space="preserve"> Kostüm </w:t>
            </w:r>
            <w:r w:rsidR="008F397B">
              <w:rPr>
                <w:rFonts w:ascii="Arial" w:hAnsi="Arial"/>
                <w:sz w:val="20"/>
              </w:rPr>
              <w:t>(nähen</w:t>
            </w:r>
            <w:r w:rsidR="00723D61">
              <w:rPr>
                <w:rFonts w:ascii="Arial" w:hAnsi="Arial"/>
                <w:sz w:val="20"/>
              </w:rPr>
              <w:t xml:space="preserve">, heften, </w:t>
            </w:r>
            <w:r>
              <w:rPr>
                <w:rFonts w:ascii="Arial" w:hAnsi="Arial"/>
                <w:sz w:val="20"/>
              </w:rPr>
              <w:t>kleben, knüpfen, etc.).</w:t>
            </w:r>
            <w:r w:rsidR="00460838">
              <w:rPr>
                <w:rFonts w:ascii="Arial" w:hAnsi="Arial"/>
                <w:sz w:val="20"/>
              </w:rPr>
              <w:t xml:space="preserve"> </w:t>
            </w:r>
            <w:r w:rsidR="008F397B">
              <w:rPr>
                <w:rFonts w:ascii="Arial" w:hAnsi="Arial"/>
                <w:sz w:val="20"/>
              </w:rPr>
              <w:t>Das Kostüm</w:t>
            </w:r>
            <w:r w:rsidR="00460838">
              <w:rPr>
                <w:rFonts w:ascii="Arial" w:hAnsi="Arial"/>
                <w:sz w:val="20"/>
              </w:rPr>
              <w:t xml:space="preserve"> muss irgendwie tragbar sein.</w:t>
            </w:r>
          </w:p>
          <w:p w:rsidR="00652FD6" w:rsidRDefault="00263809" w:rsidP="007661B7">
            <w:pPr>
              <w:pStyle w:val="Kopfzeile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Freiwillig: Bemale, besprühe, usw. dein Kostüm.</w:t>
            </w:r>
          </w:p>
          <w:p w:rsidR="00263809" w:rsidRDefault="00263809" w:rsidP="007661B7">
            <w:pPr>
              <w:pStyle w:val="Kopfzeile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Freiwillig: Gestalte</w:t>
            </w:r>
            <w:r w:rsidR="008F397B">
              <w:rPr>
                <w:rFonts w:ascii="Arial" w:hAnsi="Arial"/>
                <w:sz w:val="20"/>
              </w:rPr>
              <w:t xml:space="preserve"> zusätzlich</w:t>
            </w:r>
            <w:r>
              <w:rPr>
                <w:rFonts w:ascii="Arial" w:hAnsi="Arial"/>
                <w:sz w:val="20"/>
              </w:rPr>
              <w:t xml:space="preserve"> einen Hut</w:t>
            </w:r>
            <w:r w:rsidR="008F397B">
              <w:rPr>
                <w:rFonts w:ascii="Arial" w:hAnsi="Arial"/>
                <w:sz w:val="20"/>
              </w:rPr>
              <w:t xml:space="preserve"> oder eine Maske</w:t>
            </w:r>
            <w:r>
              <w:rPr>
                <w:rFonts w:ascii="Arial" w:hAnsi="Arial"/>
                <w:sz w:val="20"/>
              </w:rPr>
              <w:t xml:space="preserve"> zu deinem Kostüm.</w:t>
            </w:r>
          </w:p>
          <w:p w:rsidR="00C44669" w:rsidRDefault="00C4466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C44669" w:rsidRPr="009415DB" w:rsidRDefault="00C4466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9415DB">
              <w:rPr>
                <w:rFonts w:ascii="Arial" w:hAnsi="Arial"/>
                <w:b/>
                <w:sz w:val="20"/>
              </w:rPr>
              <w:t>Auswertung:</w:t>
            </w:r>
          </w:p>
          <w:p w:rsidR="00C44669" w:rsidRDefault="00CC425A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Inszeniere</w:t>
            </w:r>
            <w:r w:rsidR="008F397B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eine Dada-Modeschau. Welche Musik läuft? Wie präsentierst du dein Kostüm? Tanzt du dabei? Sprichst du ein Dada-Gedicht dazu? </w:t>
            </w:r>
            <w:r w:rsidR="0086684C">
              <w:rPr>
                <w:rFonts w:ascii="Arial" w:hAnsi="Arial"/>
                <w:sz w:val="20"/>
              </w:rPr>
              <w:t>Der Laufsteg</w:t>
            </w:r>
            <w:r>
              <w:rPr>
                <w:rFonts w:ascii="Arial" w:hAnsi="Arial"/>
                <w:sz w:val="20"/>
              </w:rPr>
              <w:t xml:space="preserve"> gehört dir!</w:t>
            </w:r>
          </w:p>
          <w:p w:rsidR="00C44669" w:rsidRDefault="00C4466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8F397B" w:rsidTr="00E431FE">
        <w:tc>
          <w:tcPr>
            <w:tcW w:w="5954" w:type="dxa"/>
            <w:tcBorders>
              <w:right w:val="nil"/>
            </w:tcBorders>
          </w:tcPr>
          <w:p w:rsidR="00E431FE" w:rsidRDefault="00E431FE" w:rsidP="00E431FE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F4442EB" wp14:editId="78C820DC">
                  <wp:extent cx="3622500" cy="2520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ostü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" t="6633" r="3366" b="7138"/>
                          <a:stretch/>
                        </pic:blipFill>
                        <pic:spPr bwMode="auto">
                          <a:xfrm>
                            <a:off x="0" y="0"/>
                            <a:ext cx="36225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97B" w:rsidRPr="00E431FE" w:rsidRDefault="00E431FE" w:rsidP="00E431FE">
            <w:pPr>
              <w:rPr>
                <w:rFonts w:ascii="Arial" w:hAnsi="Arial"/>
                <w:sz w:val="12"/>
                <w:szCs w:val="12"/>
              </w:rPr>
            </w:pPr>
            <w:r w:rsidRPr="00E431FE">
              <w:rPr>
                <w:rFonts w:ascii="Arial" w:hAnsi="Arial"/>
                <w:sz w:val="12"/>
                <w:szCs w:val="12"/>
              </w:rPr>
              <w:t>Bild: lizenzfrei</w:t>
            </w:r>
          </w:p>
        </w:tc>
        <w:tc>
          <w:tcPr>
            <w:tcW w:w="3402" w:type="dxa"/>
            <w:tcBorders>
              <w:left w:val="nil"/>
            </w:tcBorders>
          </w:tcPr>
          <w:p w:rsidR="00E431FE" w:rsidRDefault="00E431FE" w:rsidP="00E431FE">
            <w:pPr>
              <w:pStyle w:val="Kopfzeile"/>
              <w:keepNext/>
              <w:tabs>
                <w:tab w:val="clear" w:pos="4536"/>
                <w:tab w:val="clear" w:pos="9072"/>
                <w:tab w:val="left" w:pos="4113"/>
              </w:tabs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1123AD7B" wp14:editId="20C2F398">
                  <wp:extent cx="1773122" cy="25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ostüm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2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97B" w:rsidRPr="00E431FE" w:rsidRDefault="00E431FE" w:rsidP="00E431FE">
            <w:pPr>
              <w:rPr>
                <w:rFonts w:ascii="Arial" w:hAnsi="Arial"/>
                <w:sz w:val="12"/>
                <w:szCs w:val="12"/>
              </w:rPr>
            </w:pPr>
            <w:r w:rsidRPr="00E431FE">
              <w:rPr>
                <w:rFonts w:ascii="Arial" w:hAnsi="Arial"/>
                <w:sz w:val="12"/>
                <w:szCs w:val="12"/>
              </w:rPr>
              <w:t>Bild: lizenzfrei</w:t>
            </w:r>
          </w:p>
        </w:tc>
      </w:tr>
    </w:tbl>
    <w:p w:rsidR="00A444FD" w:rsidRDefault="00A444FD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90A69" w:rsidTr="00A96AD4">
        <w:tc>
          <w:tcPr>
            <w:tcW w:w="9356" w:type="dxa"/>
            <w:tcBorders>
              <w:bottom w:val="nil"/>
            </w:tcBorders>
          </w:tcPr>
          <w:p w:rsidR="00D90A69" w:rsidRPr="00FE3FE1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1C4E28">
              <w:rPr>
                <w:rFonts w:ascii="Arial" w:hAnsi="Arial"/>
                <w:b/>
                <w:sz w:val="20"/>
              </w:rPr>
              <w:lastRenderedPageBreak/>
              <w:t>Aufgabe 5</w:t>
            </w:r>
            <w:r w:rsidRPr="00FE3FE1">
              <w:rPr>
                <w:rFonts w:ascii="Arial" w:hAnsi="Arial"/>
                <w:b/>
                <w:sz w:val="20"/>
              </w:rPr>
              <w:t xml:space="preserve"> // DADA-Event</w:t>
            </w:r>
          </w:p>
          <w:p w:rsidR="00DA52B4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DA52B4" w:rsidRPr="00FE3FE1" w:rsidRDefault="001C4E28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Ziel</w:t>
            </w:r>
            <w:r w:rsidR="00DA52B4" w:rsidRPr="00FE3FE1">
              <w:rPr>
                <w:rFonts w:ascii="Arial" w:hAnsi="Arial"/>
                <w:b/>
                <w:sz w:val="20"/>
              </w:rPr>
              <w:t>e:</w:t>
            </w:r>
          </w:p>
          <w:p w:rsidR="00DA52B4" w:rsidRDefault="00161EC2" w:rsidP="00161EC2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Du kannst </w:t>
            </w:r>
            <w:r w:rsidR="001713AC">
              <w:rPr>
                <w:rFonts w:ascii="Arial" w:hAnsi="Arial"/>
                <w:sz w:val="20"/>
              </w:rPr>
              <w:t>in einer Gruppe</w:t>
            </w:r>
            <w:r>
              <w:rPr>
                <w:rFonts w:ascii="Arial" w:hAnsi="Arial"/>
                <w:sz w:val="20"/>
              </w:rPr>
              <w:t xml:space="preserve"> eine Dada-Vorstellung planen, üben und durchführen.</w:t>
            </w:r>
          </w:p>
          <w:p w:rsidR="00161EC2" w:rsidRDefault="00161EC2" w:rsidP="00161EC2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kannst dich kreativ austoben</w:t>
            </w:r>
            <w:r w:rsidR="001C4E28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und begegnest </w:t>
            </w:r>
            <w:r w:rsidR="008930D2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Abnormalem</w:t>
            </w:r>
            <w:r w:rsidR="008930D2">
              <w:rPr>
                <w:rFonts w:ascii="Arial" w:hAnsi="Arial"/>
                <w:sz w:val="20"/>
              </w:rPr>
              <w:t>» neugierig und</w:t>
            </w:r>
            <w:r>
              <w:rPr>
                <w:rFonts w:ascii="Arial" w:hAnsi="Arial"/>
                <w:sz w:val="20"/>
              </w:rPr>
              <w:t xml:space="preserve"> positiv.</w:t>
            </w:r>
          </w:p>
          <w:p w:rsidR="00DA52B4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DA52B4" w:rsidRPr="00FE3FE1" w:rsidRDefault="0075469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Sozialform</w:t>
            </w:r>
            <w:r w:rsidR="00DA52B4" w:rsidRPr="00FE3FE1">
              <w:rPr>
                <w:rFonts w:ascii="Arial" w:hAnsi="Arial"/>
                <w:b/>
                <w:sz w:val="20"/>
              </w:rPr>
              <w:t>en:</w:t>
            </w:r>
          </w:p>
          <w:p w:rsidR="00DA52B4" w:rsidRDefault="00105445" w:rsidP="00161EC2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Klassenarbeit</w:t>
            </w:r>
          </w:p>
          <w:p w:rsidR="00161EC2" w:rsidRDefault="00161EC2" w:rsidP="00161EC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ind w:left="720"/>
              <w:rPr>
                <w:rFonts w:ascii="Arial" w:hAnsi="Arial"/>
                <w:sz w:val="20"/>
              </w:rPr>
            </w:pPr>
          </w:p>
          <w:p w:rsidR="00DA52B4" w:rsidRPr="00FE3FE1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Material</w:t>
            </w:r>
            <w:r w:rsidR="00754694">
              <w:rPr>
                <w:rFonts w:ascii="Arial" w:hAnsi="Arial"/>
                <w:b/>
                <w:sz w:val="20"/>
              </w:rPr>
              <w:t>ien</w:t>
            </w:r>
            <w:r w:rsidRPr="00FE3FE1">
              <w:rPr>
                <w:rFonts w:ascii="Arial" w:hAnsi="Arial"/>
                <w:b/>
                <w:sz w:val="20"/>
              </w:rPr>
              <w:t>:</w:t>
            </w:r>
          </w:p>
          <w:p w:rsidR="00DA52B4" w:rsidRDefault="00161EC2" w:rsidP="00161EC2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offen</w:t>
            </w:r>
          </w:p>
          <w:p w:rsidR="00DA52B4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DA52B4" w:rsidRPr="00FE3FE1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Auftrag:</w:t>
            </w:r>
          </w:p>
          <w:p w:rsidR="00FE3FE1" w:rsidRDefault="004C28F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Dada brachte etwas Neues in die Kunstwelt: die Verschmelzung verschiedener Künste. So wurde beispielsweise im Dada-Kostüm ein Gedicht rezitiert und dabei </w:t>
            </w:r>
            <w:r w:rsidR="00F45C08">
              <w:rPr>
                <w:rFonts w:ascii="Arial" w:hAnsi="Arial"/>
                <w:sz w:val="20"/>
              </w:rPr>
              <w:t xml:space="preserve">ausdrucksvoll </w:t>
            </w:r>
            <w:r>
              <w:rPr>
                <w:rFonts w:ascii="Arial" w:hAnsi="Arial"/>
                <w:sz w:val="20"/>
              </w:rPr>
              <w:t xml:space="preserve">getanzt. </w:t>
            </w:r>
            <w:r w:rsidR="00F45C08">
              <w:rPr>
                <w:rFonts w:ascii="Arial" w:hAnsi="Arial"/>
                <w:sz w:val="20"/>
              </w:rPr>
              <w:t>Oder eine Col</w:t>
            </w:r>
            <w:r w:rsidR="002964C6">
              <w:rPr>
                <w:rFonts w:ascii="Arial" w:hAnsi="Arial"/>
                <w:sz w:val="20"/>
              </w:rPr>
              <w:t>lage wurde filmisch inszeniert. Je nach Talent und Vorliebe der Künstler.</w:t>
            </w:r>
          </w:p>
          <w:p w:rsidR="00FE3FE1" w:rsidRDefault="001B62B7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deiner Klasse gibt es auch </w:t>
            </w:r>
            <w:r w:rsidR="00A21784">
              <w:rPr>
                <w:rFonts w:ascii="Arial" w:hAnsi="Arial"/>
                <w:sz w:val="20"/>
              </w:rPr>
              <w:t>Mitschüler/innen</w:t>
            </w:r>
            <w:r>
              <w:rPr>
                <w:rFonts w:ascii="Arial" w:hAnsi="Arial"/>
                <w:sz w:val="20"/>
              </w:rPr>
              <w:t xml:space="preserve"> mit verschiedenen Talenten. </w:t>
            </w:r>
            <w:r w:rsidR="002964C6">
              <w:rPr>
                <w:rFonts w:ascii="Arial" w:hAnsi="Arial"/>
                <w:sz w:val="20"/>
              </w:rPr>
              <w:t>Findet</w:t>
            </w:r>
            <w:r>
              <w:rPr>
                <w:rFonts w:ascii="Arial" w:hAnsi="Arial"/>
                <w:sz w:val="20"/>
              </w:rPr>
              <w:t xml:space="preserve"> heraus, </w:t>
            </w:r>
            <w:r w:rsidR="002964C6">
              <w:rPr>
                <w:rFonts w:ascii="Arial" w:hAnsi="Arial"/>
                <w:sz w:val="20"/>
              </w:rPr>
              <w:t>wer was gerne macht</w:t>
            </w:r>
            <w:r w:rsidR="00FE3FE1">
              <w:rPr>
                <w:rFonts w:ascii="Arial" w:hAnsi="Arial"/>
                <w:sz w:val="20"/>
              </w:rPr>
              <w:t>. Studiert einen Dada-Event ein, den ihr einer anderen Klasse, den Eltern, im Lehrerzimmer</w:t>
            </w:r>
            <w:r w:rsidR="002964C6">
              <w:rPr>
                <w:rFonts w:ascii="Arial" w:hAnsi="Arial"/>
                <w:sz w:val="20"/>
              </w:rPr>
              <w:t xml:space="preserve"> etc.</w:t>
            </w:r>
            <w:r w:rsidR="00FE3FE1">
              <w:rPr>
                <w:rFonts w:ascii="Arial" w:hAnsi="Arial"/>
                <w:sz w:val="20"/>
              </w:rPr>
              <w:t xml:space="preserve"> vorzeigen könnt.</w:t>
            </w:r>
          </w:p>
          <w:p w:rsidR="00FE3FE1" w:rsidRDefault="00FE3FE1" w:rsidP="00FE3FE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FE3FE1" w:rsidRDefault="00FE3FE1" w:rsidP="00FE3FE1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Wichtig ist </w:t>
            </w:r>
            <w:r w:rsidR="002964C6">
              <w:rPr>
                <w:rFonts w:ascii="Arial" w:hAnsi="Arial"/>
                <w:sz w:val="20"/>
              </w:rPr>
              <w:t xml:space="preserve">dabei </w:t>
            </w:r>
            <w:r w:rsidRPr="00A21784">
              <w:rPr>
                <w:rFonts w:ascii="Arial" w:hAnsi="Arial"/>
                <w:sz w:val="20"/>
              </w:rPr>
              <w:t>folgendes:</w:t>
            </w:r>
          </w:p>
          <w:p w:rsidR="00FE3FE1" w:rsidRDefault="00FE3FE1" w:rsidP="00FE3FE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ist ein Gemeinschaftsprodukt (ein Theater</w:t>
            </w:r>
            <w:r w:rsidR="002964C6">
              <w:rPr>
                <w:rFonts w:ascii="Arial" w:hAnsi="Arial"/>
                <w:sz w:val="20"/>
              </w:rPr>
              <w:t xml:space="preserve"> etc.</w:t>
            </w:r>
            <w:r>
              <w:rPr>
                <w:rFonts w:ascii="Arial" w:hAnsi="Arial"/>
                <w:sz w:val="20"/>
              </w:rPr>
              <w:t>).</w:t>
            </w:r>
          </w:p>
          <w:p w:rsidR="00FE3FE1" w:rsidRDefault="00FE3FE1" w:rsidP="00FE3FE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Jede/r hat eine Rolle.</w:t>
            </w:r>
          </w:p>
          <w:p w:rsidR="00FE3FE1" w:rsidRPr="00FE3FE1" w:rsidRDefault="008930D2" w:rsidP="00FE3FE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Dada ist frei von </w:t>
            </w:r>
            <w:r w:rsidR="002964C6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Richtig</w:t>
            </w:r>
            <w:r w:rsidR="002964C6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oder </w:t>
            </w:r>
            <w:r w:rsidR="002964C6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F</w:t>
            </w:r>
            <w:r w:rsidR="00FE3FE1">
              <w:rPr>
                <w:rFonts w:ascii="Arial" w:hAnsi="Arial"/>
                <w:sz w:val="20"/>
              </w:rPr>
              <w:t>alsch</w:t>
            </w:r>
            <w:r w:rsidR="002964C6">
              <w:rPr>
                <w:rFonts w:ascii="Arial" w:hAnsi="Arial"/>
                <w:sz w:val="20"/>
              </w:rPr>
              <w:t>»</w:t>
            </w:r>
            <w:r w:rsidR="00FE3FE1">
              <w:rPr>
                <w:rFonts w:ascii="Arial" w:hAnsi="Arial"/>
                <w:sz w:val="20"/>
              </w:rPr>
              <w:t xml:space="preserve">. Dada kann </w:t>
            </w:r>
            <w:r w:rsidR="00A21784">
              <w:rPr>
                <w:rFonts w:ascii="Arial" w:hAnsi="Arial"/>
                <w:sz w:val="20"/>
              </w:rPr>
              <w:t>den</w:t>
            </w:r>
            <w:r w:rsidR="00B538AD" w:rsidRPr="00B538AD">
              <w:rPr>
                <w:rFonts w:ascii="Arial" w:hAnsi="Arial"/>
                <w:color w:val="FF0000"/>
                <w:sz w:val="20"/>
              </w:rPr>
              <w:t xml:space="preserve"> </w:t>
            </w:r>
            <w:r w:rsidR="00FE3FE1">
              <w:rPr>
                <w:rFonts w:ascii="Arial" w:hAnsi="Arial"/>
                <w:sz w:val="20"/>
              </w:rPr>
              <w:t xml:space="preserve">Zuschauer irritieren, wild sein und Fragen aufwerfen </w:t>
            </w:r>
            <w:r w:rsidR="00FE3FE1" w:rsidRPr="00A21784">
              <w:rPr>
                <w:rFonts w:ascii="Arial" w:hAnsi="Arial"/>
                <w:sz w:val="20"/>
              </w:rPr>
              <w:t>(Warum rennt diese Person immer im Kreis herum und macht dabei ein Eselgeräusch?</w:t>
            </w:r>
            <w:r w:rsidR="002964C6" w:rsidRPr="00A21784">
              <w:rPr>
                <w:rFonts w:ascii="Arial" w:hAnsi="Arial"/>
                <w:sz w:val="20"/>
              </w:rPr>
              <w:t xml:space="preserve"> etc.</w:t>
            </w:r>
            <w:r w:rsidR="00FE3FE1" w:rsidRPr="00A21784">
              <w:rPr>
                <w:rFonts w:ascii="Arial" w:hAnsi="Arial"/>
                <w:sz w:val="20"/>
              </w:rPr>
              <w:t>).</w:t>
            </w:r>
          </w:p>
          <w:p w:rsidR="00FE3FE1" w:rsidRDefault="00FE3FE1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4C28FD" w:rsidRDefault="001B62B7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Mögliche Rollen:</w:t>
            </w:r>
          </w:p>
          <w:p w:rsidR="001B62B7" w:rsidRDefault="001B62B7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Tanz einstudieren, aufführen</w:t>
            </w:r>
          </w:p>
          <w:p w:rsidR="001B62B7" w:rsidRDefault="001B62B7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Kostüme entwerfen, </w:t>
            </w:r>
            <w:r w:rsidR="00A21784">
              <w:rPr>
                <w:rFonts w:ascii="Arial" w:hAnsi="Arial"/>
                <w:sz w:val="20"/>
              </w:rPr>
              <w:t>schneidern, basteln</w:t>
            </w:r>
            <w:r>
              <w:rPr>
                <w:rFonts w:ascii="Arial" w:hAnsi="Arial"/>
                <w:sz w:val="20"/>
              </w:rPr>
              <w:t>, präsentieren</w:t>
            </w:r>
          </w:p>
          <w:p w:rsidR="001B62B7" w:rsidRDefault="001B62B7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Gedichte schreiben, vortragen, singen</w:t>
            </w:r>
          </w:p>
          <w:p w:rsidR="001B62B7" w:rsidRDefault="001B62B7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Bühnenbild malen, kleben, gestalten</w:t>
            </w:r>
          </w:p>
          <w:p w:rsidR="001B62B7" w:rsidRDefault="001B62B7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Marionetten basteln und eine Geschichte dazu schreiben</w:t>
            </w:r>
          </w:p>
          <w:p w:rsidR="001B62B7" w:rsidRPr="00A21784" w:rsidRDefault="002964C6" w:rsidP="001B62B7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 w:rsidRPr="00A21784">
              <w:rPr>
                <w:rFonts w:ascii="Arial" w:hAnsi="Arial"/>
                <w:sz w:val="20"/>
              </w:rPr>
              <w:t>etc.</w:t>
            </w:r>
          </w:p>
          <w:p w:rsidR="00DA52B4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DA52B4" w:rsidRPr="00FE3FE1" w:rsidRDefault="00DA52B4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FE3FE1">
              <w:rPr>
                <w:rFonts w:ascii="Arial" w:hAnsi="Arial"/>
                <w:b/>
                <w:sz w:val="20"/>
              </w:rPr>
              <w:t>Auswertung:</w:t>
            </w:r>
          </w:p>
          <w:p w:rsidR="00DA52B4" w:rsidRDefault="002D4E41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Fragt die Zuschauer nach einem Feedback (schriftlich oder mündlich). Interessant sind Fragen wie:</w:t>
            </w:r>
          </w:p>
          <w:p w:rsidR="002D4E41" w:rsidRDefault="002D4E41" w:rsidP="002D4E4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habt ihr gesehen? (Wahrnehmung)</w:t>
            </w:r>
          </w:p>
          <w:p w:rsidR="002D4E41" w:rsidRDefault="002D4E41" w:rsidP="002D4E4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hat euch gefallen und warum? (Empfindung)</w:t>
            </w:r>
          </w:p>
          <w:p w:rsidR="002D4E41" w:rsidRDefault="002D4E41" w:rsidP="002D4E4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hat euch nicht gefallen und warum? (Empfindung)</w:t>
            </w:r>
          </w:p>
          <w:p w:rsidR="002D4E41" w:rsidRDefault="002D4E41" w:rsidP="002D4E41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Fragen schwirren nach der Vorstellung in euren Köpfen herum? (Auseinandersetzung)</w:t>
            </w:r>
          </w:p>
          <w:p w:rsidR="00DA52B4" w:rsidRPr="00A21784" w:rsidRDefault="006018A1" w:rsidP="002D7D1D">
            <w:pPr>
              <w:pStyle w:val="Kopfzeile"/>
              <w:numPr>
                <w:ilvl w:val="0"/>
                <w:numId w:val="23"/>
              </w:numPr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 w:rsidRPr="00A21784">
              <w:rPr>
                <w:rFonts w:ascii="Arial" w:hAnsi="Arial"/>
                <w:sz w:val="20"/>
              </w:rPr>
              <w:t>e</w:t>
            </w:r>
            <w:r w:rsidR="002964C6" w:rsidRPr="00A21784">
              <w:rPr>
                <w:rFonts w:ascii="Arial" w:hAnsi="Arial"/>
                <w:sz w:val="20"/>
              </w:rPr>
              <w:t>tc.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69" w:rsidRDefault="00D90A69">
      <w:r>
        <w:separator/>
      </w:r>
    </w:p>
  </w:endnote>
  <w:endnote w:type="continuationSeparator" w:id="0">
    <w:p w:rsidR="00D90A69" w:rsidRDefault="00D90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05E74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0485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A0485">
            <w:fldChar w:fldCharType="begin"/>
          </w:r>
          <w:r w:rsidR="001A0485">
            <w:instrText xml:space="preserve"> NUMPAGES   \* MERGEFORMAT </w:instrText>
          </w:r>
          <w:r w:rsidR="001A0485">
            <w:fldChar w:fldCharType="separate"/>
          </w:r>
          <w:r w:rsidR="001A0485" w:rsidRPr="001A0485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1A048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A048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A0485">
            <w:fldChar w:fldCharType="begin"/>
          </w:r>
          <w:r w:rsidR="001A0485">
            <w:instrText xml:space="preserve"> NUMPAGES   \* MERGEFORMAT </w:instrText>
          </w:r>
          <w:r w:rsidR="001A0485">
            <w:fldChar w:fldCharType="separate"/>
          </w:r>
          <w:r w:rsidR="001A0485" w:rsidRPr="001A0485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1A048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69" w:rsidRDefault="00D90A69">
      <w:r>
        <w:separator/>
      </w:r>
    </w:p>
  </w:footnote>
  <w:footnote w:type="continuationSeparator" w:id="0">
    <w:p w:rsidR="00D90A69" w:rsidRDefault="00D90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7BD51EE" wp14:editId="54FCCB76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D7D1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  <w:p w:rsidR="00B067BE" w:rsidRPr="002D01FD" w:rsidRDefault="00F9523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B067BE" w:rsidRDefault="00B067BE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067BE">
            <w:rPr>
              <w:rFonts w:ascii="Arial" w:hAnsi="Arial"/>
              <w:b/>
              <w:sz w:val="18"/>
              <w:szCs w:val="18"/>
            </w:rPr>
            <w:t>Die bekannte Unbekannte – Sophie Taeuber-Arp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0548B" w:rsidTr="00CB6F71">
      <w:trPr>
        <w:trHeight w:val="227"/>
      </w:trPr>
      <w:tc>
        <w:tcPr>
          <w:tcW w:w="9356" w:type="dxa"/>
          <w:gridSpan w:val="4"/>
          <w:vAlign w:val="center"/>
        </w:tcPr>
        <w:p w:rsidR="0080548B" w:rsidRPr="00092BCF" w:rsidRDefault="0080548B" w:rsidP="0080548B">
          <w:pPr>
            <w:pStyle w:val="Kopfzeile"/>
            <w:rPr>
              <w:rFonts w:ascii="Arial" w:hAnsi="Arial"/>
              <w:sz w:val="20"/>
            </w:rPr>
          </w:pPr>
        </w:p>
      </w:tc>
    </w:tr>
    <w:tr w:rsidR="0080548B" w:rsidTr="00CB6F71">
      <w:trPr>
        <w:trHeight w:hRule="exact" w:val="624"/>
      </w:trPr>
      <w:tc>
        <w:tcPr>
          <w:tcW w:w="3329" w:type="dxa"/>
          <w:gridSpan w:val="3"/>
          <w:vMerge w:val="restart"/>
        </w:tcPr>
        <w:p w:rsidR="0080548B" w:rsidRDefault="0080548B" w:rsidP="0080548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12DAE5A" wp14:editId="40866DBD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0548B" w:rsidRDefault="0080548B" w:rsidP="0080548B">
          <w:pPr>
            <w:pStyle w:val="Kopfzeile"/>
          </w:pPr>
        </w:p>
        <w:p w:rsidR="0080548B" w:rsidRPr="0008046F" w:rsidRDefault="0080548B" w:rsidP="0080548B">
          <w:pPr>
            <w:jc w:val="center"/>
          </w:pPr>
        </w:p>
      </w:tc>
      <w:tc>
        <w:tcPr>
          <w:tcW w:w="6027" w:type="dxa"/>
          <w:vAlign w:val="bottom"/>
        </w:tcPr>
        <w:p w:rsidR="0080548B" w:rsidRPr="002D01FD" w:rsidRDefault="00F95237" w:rsidP="0080548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80548B" w:rsidTr="00CB6F71">
      <w:trPr>
        <w:trHeight w:hRule="exact" w:val="200"/>
      </w:trPr>
      <w:tc>
        <w:tcPr>
          <w:tcW w:w="3329" w:type="dxa"/>
          <w:gridSpan w:val="3"/>
          <w:vMerge/>
        </w:tcPr>
        <w:p w:rsidR="0080548B" w:rsidRDefault="0080548B" w:rsidP="0080548B">
          <w:pPr>
            <w:pStyle w:val="Kopfzeile"/>
          </w:pPr>
        </w:p>
      </w:tc>
      <w:tc>
        <w:tcPr>
          <w:tcW w:w="6027" w:type="dxa"/>
          <w:vAlign w:val="bottom"/>
        </w:tcPr>
        <w:p w:rsidR="0080548B" w:rsidRPr="002D01FD" w:rsidRDefault="0080548B" w:rsidP="0080548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0548B" w:rsidTr="00CB6F71">
      <w:trPr>
        <w:trHeight w:hRule="exact" w:val="227"/>
      </w:trPr>
      <w:tc>
        <w:tcPr>
          <w:tcW w:w="9356" w:type="dxa"/>
          <w:gridSpan w:val="4"/>
        </w:tcPr>
        <w:p w:rsidR="0080548B" w:rsidRPr="00092BCF" w:rsidRDefault="0080548B" w:rsidP="0080548B">
          <w:pPr>
            <w:pStyle w:val="Kopfzeile"/>
            <w:rPr>
              <w:rFonts w:ascii="Arial" w:hAnsi="Arial"/>
              <w:sz w:val="20"/>
            </w:rPr>
          </w:pPr>
        </w:p>
      </w:tc>
    </w:tr>
    <w:tr w:rsidR="0080548B" w:rsidTr="009B7CC1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0548B" w:rsidRPr="0070624B" w:rsidRDefault="0080548B" w:rsidP="0080548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56EC6320" wp14:editId="45A3A049">
                <wp:extent cx="1663771" cy="936000"/>
                <wp:effectExtent l="0" t="0" r="0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71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0548B" w:rsidRDefault="0080548B" w:rsidP="0080548B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80548B" w:rsidRPr="002D01FD" w:rsidRDefault="0080548B" w:rsidP="00B067BE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0548B" w:rsidTr="00F12DB5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0548B" w:rsidRDefault="0080548B" w:rsidP="0080548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0548B" w:rsidRDefault="0080548B" w:rsidP="0080548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80548B" w:rsidRPr="006F2C9E" w:rsidRDefault="0080548B" w:rsidP="0080548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3039FB">
            <w:rPr>
              <w:rFonts w:ascii="Arial" w:hAnsi="Arial"/>
              <w:b/>
              <w:sz w:val="24"/>
              <w:szCs w:val="24"/>
            </w:rPr>
            <w:t xml:space="preserve">Die bekannte Unbekannte </w:t>
          </w:r>
          <w:r>
            <w:rPr>
              <w:rFonts w:ascii="Arial" w:hAnsi="Arial"/>
              <w:b/>
              <w:sz w:val="24"/>
              <w:szCs w:val="24"/>
            </w:rPr>
            <w:t>–</w:t>
          </w:r>
          <w:r w:rsidRPr="003039FB">
            <w:rPr>
              <w:rFonts w:ascii="Arial" w:hAnsi="Arial"/>
              <w:b/>
              <w:sz w:val="24"/>
              <w:szCs w:val="24"/>
            </w:rPr>
            <w:t xml:space="preserve"> Sophie Taeuber-Arp</w:t>
          </w:r>
        </w:p>
      </w:tc>
    </w:tr>
    <w:tr w:rsidR="0080548B" w:rsidTr="00F12DB5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0548B" w:rsidRDefault="0080548B" w:rsidP="0080548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0548B" w:rsidRDefault="0080548B" w:rsidP="0080548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80548B" w:rsidRPr="002265EB" w:rsidRDefault="0080548B" w:rsidP="0080548B">
          <w:pPr>
            <w:pStyle w:val="Kopfzeile"/>
            <w:rPr>
              <w:rFonts w:ascii="Arial" w:hAnsi="Arial"/>
              <w:sz w:val="28"/>
              <w:szCs w:val="28"/>
            </w:rPr>
          </w:pPr>
          <w:bookmarkStart w:id="1" w:name="Laufzeit_Kopfzeile"/>
        </w:p>
        <w:p w:rsidR="0080548B" w:rsidRPr="0070624B" w:rsidRDefault="0080548B" w:rsidP="0080548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45:</w:t>
          </w:r>
          <w:r w:rsidRPr="00581150">
            <w:rPr>
              <w:rFonts w:ascii="Arial" w:hAnsi="Arial"/>
              <w:sz w:val="18"/>
              <w:szCs w:val="18"/>
            </w:rPr>
            <w:t>0</w:t>
          </w:r>
          <w:r>
            <w:rPr>
              <w:rFonts w:ascii="Arial" w:hAnsi="Arial"/>
              <w:sz w:val="18"/>
              <w:szCs w:val="18"/>
            </w:rPr>
            <w:t>0</w:t>
          </w:r>
          <w:r w:rsidRPr="0058115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2AAD"/>
    <w:multiLevelType w:val="hybridMultilevel"/>
    <w:tmpl w:val="C05AB1E4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9646B"/>
    <w:multiLevelType w:val="hybridMultilevel"/>
    <w:tmpl w:val="3574E998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50834"/>
    <w:multiLevelType w:val="hybridMultilevel"/>
    <w:tmpl w:val="B01EE28A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B3E4D"/>
    <w:multiLevelType w:val="hybridMultilevel"/>
    <w:tmpl w:val="5FEEAFF0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97AF5"/>
    <w:multiLevelType w:val="hybridMultilevel"/>
    <w:tmpl w:val="15A2595C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03455D"/>
    <w:multiLevelType w:val="hybridMultilevel"/>
    <w:tmpl w:val="CA5250B4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6675E"/>
    <w:multiLevelType w:val="hybridMultilevel"/>
    <w:tmpl w:val="E92CCA9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A5F2D"/>
    <w:multiLevelType w:val="hybridMultilevel"/>
    <w:tmpl w:val="A4EC5A56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4F761F"/>
    <w:multiLevelType w:val="hybridMultilevel"/>
    <w:tmpl w:val="F72AB2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E64BEA"/>
    <w:multiLevelType w:val="hybridMultilevel"/>
    <w:tmpl w:val="97923EF6"/>
    <w:lvl w:ilvl="0" w:tplc="2710E0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29"/>
  </w:num>
  <w:num w:numId="5">
    <w:abstractNumId w:val="28"/>
  </w:num>
  <w:num w:numId="6">
    <w:abstractNumId w:val="25"/>
  </w:num>
  <w:num w:numId="7">
    <w:abstractNumId w:val="12"/>
  </w:num>
  <w:num w:numId="8">
    <w:abstractNumId w:val="4"/>
  </w:num>
  <w:num w:numId="9">
    <w:abstractNumId w:val="27"/>
  </w:num>
  <w:num w:numId="10">
    <w:abstractNumId w:val="5"/>
  </w:num>
  <w:num w:numId="11">
    <w:abstractNumId w:val="19"/>
  </w:num>
  <w:num w:numId="12">
    <w:abstractNumId w:val="3"/>
  </w:num>
  <w:num w:numId="13">
    <w:abstractNumId w:val="7"/>
  </w:num>
  <w:num w:numId="14">
    <w:abstractNumId w:val="2"/>
  </w:num>
  <w:num w:numId="15">
    <w:abstractNumId w:val="22"/>
  </w:num>
  <w:num w:numId="16">
    <w:abstractNumId w:val="8"/>
  </w:num>
  <w:num w:numId="17">
    <w:abstractNumId w:val="31"/>
  </w:num>
  <w:num w:numId="18">
    <w:abstractNumId w:val="14"/>
  </w:num>
  <w:num w:numId="19">
    <w:abstractNumId w:val="10"/>
  </w:num>
  <w:num w:numId="20">
    <w:abstractNumId w:val="16"/>
  </w:num>
  <w:num w:numId="21">
    <w:abstractNumId w:val="11"/>
  </w:num>
  <w:num w:numId="22">
    <w:abstractNumId w:val="18"/>
  </w:num>
  <w:num w:numId="23">
    <w:abstractNumId w:val="21"/>
  </w:num>
  <w:num w:numId="24">
    <w:abstractNumId w:val="23"/>
  </w:num>
  <w:num w:numId="25">
    <w:abstractNumId w:val="30"/>
  </w:num>
  <w:num w:numId="26">
    <w:abstractNumId w:val="17"/>
  </w:num>
  <w:num w:numId="27">
    <w:abstractNumId w:val="24"/>
  </w:num>
  <w:num w:numId="28">
    <w:abstractNumId w:val="1"/>
  </w:num>
  <w:num w:numId="29">
    <w:abstractNumId w:val="0"/>
  </w:num>
  <w:num w:numId="30">
    <w:abstractNumId w:val="6"/>
  </w:num>
  <w:num w:numId="31">
    <w:abstractNumId w:val="2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662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A69"/>
    <w:rsid w:val="000043BD"/>
    <w:rsid w:val="000058A5"/>
    <w:rsid w:val="00005E74"/>
    <w:rsid w:val="00012008"/>
    <w:rsid w:val="00027112"/>
    <w:rsid w:val="00034C0B"/>
    <w:rsid w:val="0004298A"/>
    <w:rsid w:val="0004300B"/>
    <w:rsid w:val="00046687"/>
    <w:rsid w:val="000508C4"/>
    <w:rsid w:val="000542A1"/>
    <w:rsid w:val="00054A08"/>
    <w:rsid w:val="00056661"/>
    <w:rsid w:val="00063DA1"/>
    <w:rsid w:val="00065561"/>
    <w:rsid w:val="00071CAA"/>
    <w:rsid w:val="00073AB1"/>
    <w:rsid w:val="00075274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5445"/>
    <w:rsid w:val="001065E3"/>
    <w:rsid w:val="001107C0"/>
    <w:rsid w:val="00114139"/>
    <w:rsid w:val="001205C5"/>
    <w:rsid w:val="001274B6"/>
    <w:rsid w:val="0013281A"/>
    <w:rsid w:val="00143CB8"/>
    <w:rsid w:val="001467F6"/>
    <w:rsid w:val="00161C62"/>
    <w:rsid w:val="00161EC2"/>
    <w:rsid w:val="00166279"/>
    <w:rsid w:val="001713AC"/>
    <w:rsid w:val="0017552C"/>
    <w:rsid w:val="0018786F"/>
    <w:rsid w:val="001939FB"/>
    <w:rsid w:val="00194162"/>
    <w:rsid w:val="001959B8"/>
    <w:rsid w:val="001A0485"/>
    <w:rsid w:val="001A091D"/>
    <w:rsid w:val="001A7B42"/>
    <w:rsid w:val="001B22A4"/>
    <w:rsid w:val="001B3C76"/>
    <w:rsid w:val="001B62B7"/>
    <w:rsid w:val="001C4E28"/>
    <w:rsid w:val="001C544E"/>
    <w:rsid w:val="001E04EE"/>
    <w:rsid w:val="001E5E8C"/>
    <w:rsid w:val="001F448D"/>
    <w:rsid w:val="002039CF"/>
    <w:rsid w:val="002049FF"/>
    <w:rsid w:val="0020755B"/>
    <w:rsid w:val="00211E0F"/>
    <w:rsid w:val="00220784"/>
    <w:rsid w:val="00226E71"/>
    <w:rsid w:val="00227596"/>
    <w:rsid w:val="00230DFC"/>
    <w:rsid w:val="0023323B"/>
    <w:rsid w:val="002338AA"/>
    <w:rsid w:val="00233B90"/>
    <w:rsid w:val="00237581"/>
    <w:rsid w:val="0024337E"/>
    <w:rsid w:val="00246829"/>
    <w:rsid w:val="002558F8"/>
    <w:rsid w:val="00257F9B"/>
    <w:rsid w:val="00263151"/>
    <w:rsid w:val="00263809"/>
    <w:rsid w:val="00263C4D"/>
    <w:rsid w:val="00265FEA"/>
    <w:rsid w:val="00293E12"/>
    <w:rsid w:val="002964C6"/>
    <w:rsid w:val="002B11F1"/>
    <w:rsid w:val="002B69DF"/>
    <w:rsid w:val="002C3587"/>
    <w:rsid w:val="002C56FA"/>
    <w:rsid w:val="002D00AC"/>
    <w:rsid w:val="002D4E41"/>
    <w:rsid w:val="002D7D1D"/>
    <w:rsid w:val="002E2750"/>
    <w:rsid w:val="002F2D5C"/>
    <w:rsid w:val="002F55CC"/>
    <w:rsid w:val="002F58BB"/>
    <w:rsid w:val="00306A11"/>
    <w:rsid w:val="00313588"/>
    <w:rsid w:val="00323D0D"/>
    <w:rsid w:val="00323E82"/>
    <w:rsid w:val="00330A77"/>
    <w:rsid w:val="00336D76"/>
    <w:rsid w:val="003429F6"/>
    <w:rsid w:val="0034512E"/>
    <w:rsid w:val="00347764"/>
    <w:rsid w:val="00360726"/>
    <w:rsid w:val="00362BEB"/>
    <w:rsid w:val="00367A3B"/>
    <w:rsid w:val="00383231"/>
    <w:rsid w:val="00386693"/>
    <w:rsid w:val="003944BE"/>
    <w:rsid w:val="003A3F2C"/>
    <w:rsid w:val="003D05EC"/>
    <w:rsid w:val="003D4A61"/>
    <w:rsid w:val="003E32B1"/>
    <w:rsid w:val="003E371A"/>
    <w:rsid w:val="003E7DD1"/>
    <w:rsid w:val="003F535C"/>
    <w:rsid w:val="0040059D"/>
    <w:rsid w:val="00410E4C"/>
    <w:rsid w:val="004162E1"/>
    <w:rsid w:val="00430A31"/>
    <w:rsid w:val="00434611"/>
    <w:rsid w:val="0044293F"/>
    <w:rsid w:val="00442A37"/>
    <w:rsid w:val="004463AE"/>
    <w:rsid w:val="00452150"/>
    <w:rsid w:val="00460838"/>
    <w:rsid w:val="004617BB"/>
    <w:rsid w:val="00461BF0"/>
    <w:rsid w:val="00480092"/>
    <w:rsid w:val="004807CF"/>
    <w:rsid w:val="00483BAA"/>
    <w:rsid w:val="00484BDD"/>
    <w:rsid w:val="00485C23"/>
    <w:rsid w:val="00497544"/>
    <w:rsid w:val="004A6C3E"/>
    <w:rsid w:val="004B6E8A"/>
    <w:rsid w:val="004C28FD"/>
    <w:rsid w:val="004D49D5"/>
    <w:rsid w:val="004E267D"/>
    <w:rsid w:val="004E5D66"/>
    <w:rsid w:val="004F02CF"/>
    <w:rsid w:val="004F3FED"/>
    <w:rsid w:val="0050005B"/>
    <w:rsid w:val="00502146"/>
    <w:rsid w:val="00504734"/>
    <w:rsid w:val="005129EE"/>
    <w:rsid w:val="00516997"/>
    <w:rsid w:val="0052112C"/>
    <w:rsid w:val="00524DCA"/>
    <w:rsid w:val="005301DE"/>
    <w:rsid w:val="00537C46"/>
    <w:rsid w:val="005469AD"/>
    <w:rsid w:val="00550D02"/>
    <w:rsid w:val="0055473E"/>
    <w:rsid w:val="005714A1"/>
    <w:rsid w:val="005744E6"/>
    <w:rsid w:val="0058095E"/>
    <w:rsid w:val="0058353E"/>
    <w:rsid w:val="00583EE3"/>
    <w:rsid w:val="005841F8"/>
    <w:rsid w:val="00591986"/>
    <w:rsid w:val="005B0B74"/>
    <w:rsid w:val="005B25FB"/>
    <w:rsid w:val="005B7135"/>
    <w:rsid w:val="005B738C"/>
    <w:rsid w:val="005C04C6"/>
    <w:rsid w:val="005D1E03"/>
    <w:rsid w:val="005D7D38"/>
    <w:rsid w:val="005E0F83"/>
    <w:rsid w:val="005E4000"/>
    <w:rsid w:val="005E467D"/>
    <w:rsid w:val="005F183B"/>
    <w:rsid w:val="005F2E73"/>
    <w:rsid w:val="005F6BBF"/>
    <w:rsid w:val="006018A1"/>
    <w:rsid w:val="00614018"/>
    <w:rsid w:val="006179A3"/>
    <w:rsid w:val="00626EA3"/>
    <w:rsid w:val="006340EF"/>
    <w:rsid w:val="0064785C"/>
    <w:rsid w:val="00652FD6"/>
    <w:rsid w:val="006559FC"/>
    <w:rsid w:val="006615B6"/>
    <w:rsid w:val="00676FCF"/>
    <w:rsid w:val="0068286F"/>
    <w:rsid w:val="00683EE1"/>
    <w:rsid w:val="0069095A"/>
    <w:rsid w:val="006922F3"/>
    <w:rsid w:val="00695242"/>
    <w:rsid w:val="00696ED8"/>
    <w:rsid w:val="006A15C3"/>
    <w:rsid w:val="006A3A72"/>
    <w:rsid w:val="006A4F3F"/>
    <w:rsid w:val="006B6B4C"/>
    <w:rsid w:val="006C411C"/>
    <w:rsid w:val="006D07EB"/>
    <w:rsid w:val="006D6A31"/>
    <w:rsid w:val="006E2F5F"/>
    <w:rsid w:val="006E317C"/>
    <w:rsid w:val="006F0AE2"/>
    <w:rsid w:val="006F26F6"/>
    <w:rsid w:val="00701D98"/>
    <w:rsid w:val="0070285A"/>
    <w:rsid w:val="007039C9"/>
    <w:rsid w:val="00706920"/>
    <w:rsid w:val="007177EF"/>
    <w:rsid w:val="00717BDA"/>
    <w:rsid w:val="00723D61"/>
    <w:rsid w:val="00727221"/>
    <w:rsid w:val="00745B38"/>
    <w:rsid w:val="0075204A"/>
    <w:rsid w:val="0075297D"/>
    <w:rsid w:val="00754694"/>
    <w:rsid w:val="007661B7"/>
    <w:rsid w:val="00766C9D"/>
    <w:rsid w:val="007710E0"/>
    <w:rsid w:val="00773210"/>
    <w:rsid w:val="0077741F"/>
    <w:rsid w:val="007776A8"/>
    <w:rsid w:val="007826C3"/>
    <w:rsid w:val="007A23E5"/>
    <w:rsid w:val="007A3429"/>
    <w:rsid w:val="007B0B1A"/>
    <w:rsid w:val="007D0F0A"/>
    <w:rsid w:val="007D6281"/>
    <w:rsid w:val="007F47DB"/>
    <w:rsid w:val="007F5172"/>
    <w:rsid w:val="007F5CA3"/>
    <w:rsid w:val="0080548B"/>
    <w:rsid w:val="00811096"/>
    <w:rsid w:val="008220C8"/>
    <w:rsid w:val="00827CE0"/>
    <w:rsid w:val="008377C9"/>
    <w:rsid w:val="00837C30"/>
    <w:rsid w:val="00846FBD"/>
    <w:rsid w:val="00852795"/>
    <w:rsid w:val="00854008"/>
    <w:rsid w:val="00854AFE"/>
    <w:rsid w:val="00860E34"/>
    <w:rsid w:val="0086684C"/>
    <w:rsid w:val="008715DF"/>
    <w:rsid w:val="008730DE"/>
    <w:rsid w:val="00886FBC"/>
    <w:rsid w:val="008930D2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8F397B"/>
    <w:rsid w:val="009103CC"/>
    <w:rsid w:val="00912BA2"/>
    <w:rsid w:val="00923690"/>
    <w:rsid w:val="00927027"/>
    <w:rsid w:val="009362F4"/>
    <w:rsid w:val="00937B92"/>
    <w:rsid w:val="009415DB"/>
    <w:rsid w:val="009445DF"/>
    <w:rsid w:val="009463F4"/>
    <w:rsid w:val="009475B3"/>
    <w:rsid w:val="00951C3A"/>
    <w:rsid w:val="00953C86"/>
    <w:rsid w:val="009763F6"/>
    <w:rsid w:val="00976679"/>
    <w:rsid w:val="00976744"/>
    <w:rsid w:val="009801FD"/>
    <w:rsid w:val="00980912"/>
    <w:rsid w:val="0098167D"/>
    <w:rsid w:val="00981A9C"/>
    <w:rsid w:val="0098392B"/>
    <w:rsid w:val="009B544B"/>
    <w:rsid w:val="009B548D"/>
    <w:rsid w:val="009B65BF"/>
    <w:rsid w:val="009B6AB6"/>
    <w:rsid w:val="009B7CC1"/>
    <w:rsid w:val="009C57CB"/>
    <w:rsid w:val="009D1D20"/>
    <w:rsid w:val="009D22F6"/>
    <w:rsid w:val="009D4F54"/>
    <w:rsid w:val="009E3849"/>
    <w:rsid w:val="009E53C5"/>
    <w:rsid w:val="009F0855"/>
    <w:rsid w:val="00A02F03"/>
    <w:rsid w:val="00A07D41"/>
    <w:rsid w:val="00A120DD"/>
    <w:rsid w:val="00A20506"/>
    <w:rsid w:val="00A21784"/>
    <w:rsid w:val="00A2302D"/>
    <w:rsid w:val="00A27A74"/>
    <w:rsid w:val="00A30917"/>
    <w:rsid w:val="00A321FC"/>
    <w:rsid w:val="00A33B92"/>
    <w:rsid w:val="00A359FA"/>
    <w:rsid w:val="00A427DC"/>
    <w:rsid w:val="00A44367"/>
    <w:rsid w:val="00A444FD"/>
    <w:rsid w:val="00A601D7"/>
    <w:rsid w:val="00A628C7"/>
    <w:rsid w:val="00A74D0C"/>
    <w:rsid w:val="00A82058"/>
    <w:rsid w:val="00A96AD4"/>
    <w:rsid w:val="00A97938"/>
    <w:rsid w:val="00AA0F65"/>
    <w:rsid w:val="00AB2E32"/>
    <w:rsid w:val="00AB4557"/>
    <w:rsid w:val="00AB76C5"/>
    <w:rsid w:val="00AC13B0"/>
    <w:rsid w:val="00AC29C1"/>
    <w:rsid w:val="00AC7551"/>
    <w:rsid w:val="00AD30E3"/>
    <w:rsid w:val="00AD4CA7"/>
    <w:rsid w:val="00AF5072"/>
    <w:rsid w:val="00B067BE"/>
    <w:rsid w:val="00B07FF4"/>
    <w:rsid w:val="00B108E4"/>
    <w:rsid w:val="00B1146E"/>
    <w:rsid w:val="00B21A96"/>
    <w:rsid w:val="00B25DF2"/>
    <w:rsid w:val="00B3303C"/>
    <w:rsid w:val="00B34CB3"/>
    <w:rsid w:val="00B435DD"/>
    <w:rsid w:val="00B445E3"/>
    <w:rsid w:val="00B4742B"/>
    <w:rsid w:val="00B5025E"/>
    <w:rsid w:val="00B512C6"/>
    <w:rsid w:val="00B538AD"/>
    <w:rsid w:val="00B62D9B"/>
    <w:rsid w:val="00B76D1B"/>
    <w:rsid w:val="00B87E56"/>
    <w:rsid w:val="00B929B3"/>
    <w:rsid w:val="00BA01AF"/>
    <w:rsid w:val="00BB2564"/>
    <w:rsid w:val="00BD17CE"/>
    <w:rsid w:val="00BD356A"/>
    <w:rsid w:val="00BD60C8"/>
    <w:rsid w:val="00BF1D68"/>
    <w:rsid w:val="00C045FC"/>
    <w:rsid w:val="00C11570"/>
    <w:rsid w:val="00C11991"/>
    <w:rsid w:val="00C15202"/>
    <w:rsid w:val="00C164DF"/>
    <w:rsid w:val="00C16AE0"/>
    <w:rsid w:val="00C20222"/>
    <w:rsid w:val="00C20DFF"/>
    <w:rsid w:val="00C33582"/>
    <w:rsid w:val="00C3564F"/>
    <w:rsid w:val="00C35DA5"/>
    <w:rsid w:val="00C365DE"/>
    <w:rsid w:val="00C36759"/>
    <w:rsid w:val="00C3728A"/>
    <w:rsid w:val="00C37657"/>
    <w:rsid w:val="00C43BF6"/>
    <w:rsid w:val="00C44669"/>
    <w:rsid w:val="00C521BC"/>
    <w:rsid w:val="00C52C83"/>
    <w:rsid w:val="00C61096"/>
    <w:rsid w:val="00C65946"/>
    <w:rsid w:val="00C712A2"/>
    <w:rsid w:val="00C75C8B"/>
    <w:rsid w:val="00C97378"/>
    <w:rsid w:val="00CA277F"/>
    <w:rsid w:val="00CA50BD"/>
    <w:rsid w:val="00CB15CC"/>
    <w:rsid w:val="00CB2E4A"/>
    <w:rsid w:val="00CB5761"/>
    <w:rsid w:val="00CB749C"/>
    <w:rsid w:val="00CC425A"/>
    <w:rsid w:val="00CC4B43"/>
    <w:rsid w:val="00CD31DF"/>
    <w:rsid w:val="00CD6B1C"/>
    <w:rsid w:val="00CE077F"/>
    <w:rsid w:val="00CE0AE8"/>
    <w:rsid w:val="00CE62FC"/>
    <w:rsid w:val="00CF411C"/>
    <w:rsid w:val="00CF56AE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471B9"/>
    <w:rsid w:val="00D55D2E"/>
    <w:rsid w:val="00D60AEC"/>
    <w:rsid w:val="00D63433"/>
    <w:rsid w:val="00D74686"/>
    <w:rsid w:val="00D74C30"/>
    <w:rsid w:val="00D7650C"/>
    <w:rsid w:val="00D77DF1"/>
    <w:rsid w:val="00D80548"/>
    <w:rsid w:val="00D80E9D"/>
    <w:rsid w:val="00D866C4"/>
    <w:rsid w:val="00D90A69"/>
    <w:rsid w:val="00D9231C"/>
    <w:rsid w:val="00D93B37"/>
    <w:rsid w:val="00D941DA"/>
    <w:rsid w:val="00DA47C3"/>
    <w:rsid w:val="00DA52B4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33EC9"/>
    <w:rsid w:val="00E4038E"/>
    <w:rsid w:val="00E431FE"/>
    <w:rsid w:val="00E51D94"/>
    <w:rsid w:val="00E56CD4"/>
    <w:rsid w:val="00E6786D"/>
    <w:rsid w:val="00E900F8"/>
    <w:rsid w:val="00E93606"/>
    <w:rsid w:val="00EA4561"/>
    <w:rsid w:val="00EB1B27"/>
    <w:rsid w:val="00EB6185"/>
    <w:rsid w:val="00EC1FC9"/>
    <w:rsid w:val="00EC53C9"/>
    <w:rsid w:val="00EC5921"/>
    <w:rsid w:val="00EC7C7D"/>
    <w:rsid w:val="00ED0463"/>
    <w:rsid w:val="00EE3B5F"/>
    <w:rsid w:val="00EF6A64"/>
    <w:rsid w:val="00F12DB5"/>
    <w:rsid w:val="00F16CD2"/>
    <w:rsid w:val="00F347DF"/>
    <w:rsid w:val="00F45B96"/>
    <w:rsid w:val="00F45C08"/>
    <w:rsid w:val="00F46356"/>
    <w:rsid w:val="00F47E7F"/>
    <w:rsid w:val="00F532DE"/>
    <w:rsid w:val="00F53F00"/>
    <w:rsid w:val="00F5443B"/>
    <w:rsid w:val="00F547CC"/>
    <w:rsid w:val="00F56C6C"/>
    <w:rsid w:val="00F640CE"/>
    <w:rsid w:val="00F70D14"/>
    <w:rsid w:val="00F73C5C"/>
    <w:rsid w:val="00F767B2"/>
    <w:rsid w:val="00F905C6"/>
    <w:rsid w:val="00F92083"/>
    <w:rsid w:val="00F95237"/>
    <w:rsid w:val="00FA7BF1"/>
    <w:rsid w:val="00FB1813"/>
    <w:rsid w:val="00FB2D13"/>
    <w:rsid w:val="00FB528C"/>
    <w:rsid w:val="00FB71E5"/>
    <w:rsid w:val="00FC162A"/>
    <w:rsid w:val="00FC199E"/>
    <w:rsid w:val="00FE3FE1"/>
    <w:rsid w:val="00FF1779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eaeaea"/>
    </o:shapedefaults>
    <o:shapelayout v:ext="edit">
      <o:idmap v:ext="edit" data="1"/>
    </o:shapelayout>
  </w:shapeDefaults>
  <w:decimalSymbol w:val="."/>
  <w:listSeparator w:val=";"/>
  <w15:docId w15:val="{E2D25D47-A5D7-45E4-93AD-0D4D8C39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7826C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f.ch/sendungen/myschool/helveticus-2-sophie-taeuber-arp-17-26" TargetMode="External"/><Relationship Id="rId13" Type="http://schemas.openxmlformats.org/officeDocument/2006/relationships/hyperlink" Target="http://www.srf.ch/kultur/kunst/die-marionetten-der-sophie-taeuber-arp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Unterrichtsmaterial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B353A-1283-410B-94D1-604D4077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5</Pages>
  <Words>1039</Words>
  <Characters>6824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bekannte Unbekannte – Sophie Taeuber-Arp</vt:lpstr>
    </vt:vector>
  </TitlesOfParts>
  <Company>SF Schweizer Fernsehen</Company>
  <LinksUpToDate>false</LinksUpToDate>
  <CharactersWithSpaces>7848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bekannte Unbekannte – Sophie Taeuber-Arp</dc:title>
  <dc:creator>Rohrer, Isabelle (SRF)</dc:creator>
  <cp:lastModifiedBy>Marriott, Steven (SRF)</cp:lastModifiedBy>
  <cp:revision>72</cp:revision>
  <cp:lastPrinted>2013-04-15T08:53:00Z</cp:lastPrinted>
  <dcterms:created xsi:type="dcterms:W3CDTF">2016-01-26T16:39:00Z</dcterms:created>
  <dcterms:modified xsi:type="dcterms:W3CDTF">2016-02-02T16:33:00Z</dcterms:modified>
  <cp:category>Zuma Vorlage phe</cp:category>
</cp:coreProperties>
</file>