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564744" w:rsidTr="002F3A30">
        <w:trPr>
          <w:trHeight w:val="4389"/>
        </w:trPr>
        <w:tc>
          <w:tcPr>
            <w:tcW w:w="9356" w:type="dxa"/>
          </w:tcPr>
          <w:p w:rsidR="00564744" w:rsidRPr="00564744" w:rsidRDefault="00564744" w:rsidP="00C453BE">
            <w:pPr>
              <w:jc w:val="center"/>
              <w:rPr>
                <w:rFonts w:ascii="Arial" w:hAnsi="Arial"/>
                <w:b/>
                <w:sz w:val="400"/>
                <w:szCs w:val="400"/>
              </w:rPr>
            </w:pPr>
            <w:bookmarkStart w:id="0" w:name="_GoBack"/>
            <w:r w:rsidRPr="00564744">
              <w:rPr>
                <w:rFonts w:ascii="Arial" w:hAnsi="Arial"/>
                <w:b/>
                <w:sz w:val="400"/>
                <w:szCs w:val="400"/>
              </w:rPr>
              <w:t>1</w:t>
            </w:r>
          </w:p>
        </w:tc>
      </w:tr>
      <w:bookmarkEnd w:id="0"/>
      <w:tr w:rsidR="00564744" w:rsidTr="002F3A30">
        <w:trPr>
          <w:cantSplit/>
          <w:trHeight w:val="3818"/>
        </w:trPr>
        <w:tc>
          <w:tcPr>
            <w:tcW w:w="9356" w:type="dxa"/>
            <w:tcBorders>
              <w:top w:val="nil"/>
              <w:bottom w:val="nil"/>
            </w:tcBorders>
          </w:tcPr>
          <w:p w:rsidR="00564744" w:rsidRPr="00355B5A" w:rsidRDefault="00564744" w:rsidP="00C453BE">
            <w:pPr>
              <w:jc w:val="center"/>
              <w:rPr>
                <w:rFonts w:ascii="Arial" w:hAnsi="Arial"/>
                <w:sz w:val="8"/>
                <w:szCs w:val="8"/>
              </w:rPr>
            </w:pPr>
          </w:p>
          <w:p w:rsidR="00564744" w:rsidRDefault="00564744" w:rsidP="00C453BE">
            <w:pPr>
              <w:rPr>
                <w:rFonts w:ascii="Arial" w:hAnsi="Arial"/>
              </w:rPr>
            </w:pPr>
          </w:p>
          <w:p w:rsidR="00564744" w:rsidRDefault="002F3A30" w:rsidP="00C453BE">
            <w:pPr>
              <w:jc w:val="center"/>
              <w:rPr>
                <w:rFonts w:ascii="Arial" w:hAnsi="Arial"/>
              </w:rPr>
            </w:pPr>
            <w:r>
              <w:object w:dxaOrig="877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5.5pt;height:150.75pt" o:ole="">
                  <v:imagedata r:id="rId9" o:title=""/>
                </v:shape>
                <o:OLEObject Type="Embed" ProgID="PBrush" ShapeID="_x0000_i1025" DrawAspect="Content" ObjectID="_1460273381" r:id="rId10"/>
              </w:object>
            </w:r>
          </w:p>
          <w:p w:rsidR="00564744" w:rsidRDefault="00564744" w:rsidP="00C453BE">
            <w:pPr>
              <w:rPr>
                <w:rFonts w:ascii="Arial" w:hAnsi="Arial"/>
              </w:rPr>
            </w:pPr>
          </w:p>
          <w:p w:rsidR="00564744" w:rsidRDefault="00564744" w:rsidP="00C453BE">
            <w:pPr>
              <w:rPr>
                <w:rFonts w:ascii="Arial" w:hAnsi="Arial"/>
              </w:rPr>
            </w:pPr>
          </w:p>
          <w:p w:rsidR="00564744" w:rsidRDefault="00564744" w:rsidP="00564744">
            <w:pPr>
              <w:rPr>
                <w:rFonts w:ascii="Arial" w:hAnsi="Arial"/>
              </w:rPr>
            </w:pPr>
          </w:p>
          <w:p w:rsidR="00564744" w:rsidRPr="00EA47C5" w:rsidRDefault="00564744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564744" w:rsidTr="002F3A30">
        <w:trPr>
          <w:cantSplit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:rsidR="00564744" w:rsidRDefault="00564744" w:rsidP="00C453BE">
            <w:pPr>
              <w:rPr>
                <w:rFonts w:ascii="Arial" w:hAnsi="Arial"/>
                <w:b/>
                <w:sz w:val="44"/>
                <w:szCs w:val="44"/>
              </w:rPr>
            </w:pPr>
            <w:r>
              <w:rPr>
                <w:rFonts w:ascii="Arial" w:hAnsi="Arial"/>
                <w:b/>
                <w:sz w:val="44"/>
                <w:szCs w:val="44"/>
              </w:rPr>
              <w:t>Rumpf stabilisieren:</w:t>
            </w:r>
            <w:r w:rsidRPr="00AD2543">
              <w:rPr>
                <w:rFonts w:ascii="Arial" w:hAnsi="Arial"/>
                <w:b/>
                <w:sz w:val="44"/>
                <w:szCs w:val="44"/>
              </w:rPr>
              <w:t xml:space="preserve"> </w:t>
            </w:r>
          </w:p>
          <w:p w:rsidR="00564744" w:rsidRDefault="00564744" w:rsidP="00C453BE">
            <w:pPr>
              <w:rPr>
                <w:rFonts w:ascii="Arial" w:hAnsi="Arial"/>
                <w:sz w:val="44"/>
              </w:rPr>
            </w:pPr>
            <w:r w:rsidRPr="0034655E">
              <w:rPr>
                <w:rFonts w:ascii="Arial" w:hAnsi="Arial"/>
                <w:sz w:val="44"/>
                <w:szCs w:val="44"/>
              </w:rPr>
              <w:t>Liegestützposition</w:t>
            </w:r>
            <w:r>
              <w:rPr>
                <w:rFonts w:ascii="Arial" w:hAnsi="Arial"/>
                <w:sz w:val="44"/>
                <w:szCs w:val="44"/>
              </w:rPr>
              <w:t xml:space="preserve"> halten und mit den Fus</w:t>
            </w:r>
            <w:r>
              <w:rPr>
                <w:rFonts w:ascii="Arial" w:hAnsi="Arial"/>
                <w:sz w:val="44"/>
                <w:szCs w:val="44"/>
              </w:rPr>
              <w:t>s</w:t>
            </w:r>
            <w:r>
              <w:rPr>
                <w:rFonts w:ascii="Arial" w:hAnsi="Arial"/>
                <w:sz w:val="44"/>
                <w:szCs w:val="44"/>
              </w:rPr>
              <w:t>spitzen abwechslungsweise auf die linke und rechte Ferse tippen.</w:t>
            </w:r>
            <w:r>
              <w:rPr>
                <w:rFonts w:ascii="Arial" w:hAnsi="Arial"/>
                <w:sz w:val="44"/>
              </w:rPr>
              <w:br/>
            </w:r>
            <w:r>
              <w:rPr>
                <w:rFonts w:ascii="Arial" w:hAnsi="Arial"/>
                <w:b/>
                <w:sz w:val="44"/>
              </w:rPr>
              <w:t>Beachte</w:t>
            </w:r>
            <w:r w:rsidR="002F3A30">
              <w:rPr>
                <w:rFonts w:ascii="Arial" w:hAnsi="Arial"/>
                <w:b/>
                <w:sz w:val="44"/>
              </w:rPr>
              <w:t>n</w:t>
            </w:r>
            <w:r>
              <w:rPr>
                <w:rFonts w:ascii="Arial" w:hAnsi="Arial"/>
                <w:b/>
                <w:sz w:val="44"/>
              </w:rPr>
              <w:t xml:space="preserve">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 xml:space="preserve">Kein Hohlkreuz. Die Hüfte bleibt stabil. </w:t>
            </w:r>
            <w:r>
              <w:rPr>
                <w:rFonts w:ascii="Arial" w:hAnsi="Arial"/>
                <w:sz w:val="44"/>
              </w:rPr>
              <w:br/>
              <w:t>Bauch anspannen!</w:t>
            </w:r>
            <w:r>
              <w:rPr>
                <w:rFonts w:ascii="Arial" w:hAnsi="Arial"/>
                <w:sz w:val="44"/>
              </w:rPr>
              <w:br/>
            </w:r>
            <w:r>
              <w:rPr>
                <w:rFonts w:ascii="Arial" w:hAnsi="Arial"/>
                <w:b/>
                <w:sz w:val="44"/>
              </w:rPr>
              <w:t xml:space="preserve">Ziel: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 xml:space="preserve">Rumpfstabilisation </w:t>
            </w:r>
          </w:p>
          <w:p w:rsidR="00564744" w:rsidRPr="00AD2543" w:rsidRDefault="00564744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2F3A30" w:rsidTr="002F3A30">
        <w:trPr>
          <w:cantSplit/>
          <w:trHeight w:val="438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A30" w:rsidRPr="002F3A30" w:rsidRDefault="002F3A30" w:rsidP="002F3A30">
            <w:pPr>
              <w:jc w:val="center"/>
              <w:rPr>
                <w:rFonts w:ascii="Arial" w:hAnsi="Arial"/>
                <w:b/>
                <w:sz w:val="400"/>
                <w:szCs w:val="400"/>
              </w:rPr>
            </w:pPr>
            <w:r w:rsidRPr="002F3A30">
              <w:rPr>
                <w:rFonts w:ascii="Arial" w:hAnsi="Arial"/>
                <w:b/>
                <w:sz w:val="400"/>
                <w:szCs w:val="400"/>
              </w:rPr>
              <w:lastRenderedPageBreak/>
              <w:t>2</w:t>
            </w:r>
          </w:p>
        </w:tc>
      </w:tr>
      <w:tr w:rsidR="002F3A30" w:rsidTr="0034655E">
        <w:trPr>
          <w:cantSplit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A30" w:rsidRPr="002F3A30" w:rsidRDefault="002F3A30" w:rsidP="00C453BE">
            <w:pPr>
              <w:rPr>
                <w:rFonts w:ascii="Arial" w:hAnsi="Arial"/>
                <w:b/>
                <w:sz w:val="44"/>
                <w:szCs w:val="44"/>
              </w:rPr>
            </w:pPr>
          </w:p>
          <w:p w:rsidR="002F3A30" w:rsidRPr="002F3A30" w:rsidRDefault="002F3A30" w:rsidP="002F3A30">
            <w:pPr>
              <w:jc w:val="center"/>
              <w:rPr>
                <w:rFonts w:ascii="Arial" w:hAnsi="Arial"/>
                <w:b/>
                <w:sz w:val="44"/>
                <w:szCs w:val="44"/>
              </w:rPr>
            </w:pPr>
            <w:r w:rsidRPr="002F3A30">
              <w:rPr>
                <w:rFonts w:ascii="Arial" w:hAnsi="Arial"/>
                <w:b/>
                <w:sz w:val="44"/>
                <w:szCs w:val="44"/>
              </w:rPr>
              <w:object w:dxaOrig="6135" w:dyaOrig="7095">
                <v:shape id="_x0000_i1026" type="#_x0000_t75" style="width:183pt;height:210pt" o:ole="">
                  <v:imagedata r:id="rId11" o:title=""/>
                </v:shape>
                <o:OLEObject Type="Embed" ProgID="PBrush" ShapeID="_x0000_i1026" DrawAspect="Content" ObjectID="_1460273382" r:id="rId12"/>
              </w:object>
            </w:r>
          </w:p>
          <w:p w:rsidR="002F3A30" w:rsidRPr="002F3A30" w:rsidRDefault="002F3A30" w:rsidP="00C453BE">
            <w:pPr>
              <w:rPr>
                <w:rFonts w:ascii="Arial" w:hAnsi="Arial"/>
                <w:b/>
                <w:sz w:val="44"/>
                <w:szCs w:val="44"/>
              </w:rPr>
            </w:pPr>
          </w:p>
        </w:tc>
      </w:tr>
      <w:tr w:rsidR="002F3A30" w:rsidTr="002F3A30">
        <w:trPr>
          <w:cantSplit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A30" w:rsidRDefault="002F3A30" w:rsidP="00C453BE">
            <w:pPr>
              <w:rPr>
                <w:rFonts w:ascii="Arial" w:hAnsi="Arial"/>
                <w:b/>
                <w:sz w:val="44"/>
                <w:szCs w:val="44"/>
              </w:rPr>
            </w:pPr>
            <w:r>
              <w:rPr>
                <w:rFonts w:ascii="Arial" w:hAnsi="Arial"/>
                <w:b/>
                <w:sz w:val="44"/>
                <w:szCs w:val="44"/>
              </w:rPr>
              <w:t>Hocke an der Wand:</w:t>
            </w:r>
          </w:p>
          <w:p w:rsidR="002F3A30" w:rsidRPr="002F3A30" w:rsidRDefault="002F3A30" w:rsidP="00C453BE">
            <w:pPr>
              <w:rPr>
                <w:rFonts w:ascii="Arial" w:hAnsi="Arial"/>
                <w:sz w:val="44"/>
                <w:szCs w:val="44"/>
              </w:rPr>
            </w:pPr>
            <w:r w:rsidRPr="002F3A30">
              <w:rPr>
                <w:rFonts w:ascii="Arial" w:hAnsi="Arial"/>
                <w:sz w:val="44"/>
                <w:szCs w:val="44"/>
              </w:rPr>
              <w:t>In der Hocke bleiben. Rücken flach an der Wand. Winkel im Kniegelenk: 90 Grad</w:t>
            </w:r>
          </w:p>
          <w:p w:rsidR="002F3A30" w:rsidRPr="002F3A30" w:rsidRDefault="002F3A30" w:rsidP="00C453BE">
            <w:pPr>
              <w:rPr>
                <w:rFonts w:ascii="Arial" w:hAnsi="Arial"/>
                <w:b/>
                <w:sz w:val="44"/>
                <w:szCs w:val="44"/>
              </w:rPr>
            </w:pPr>
            <w:r w:rsidRPr="002F3A30">
              <w:rPr>
                <w:rFonts w:ascii="Arial" w:hAnsi="Arial"/>
                <w:b/>
                <w:sz w:val="44"/>
                <w:szCs w:val="44"/>
              </w:rPr>
              <w:t>Beachte</w:t>
            </w:r>
            <w:r>
              <w:rPr>
                <w:rFonts w:ascii="Arial" w:hAnsi="Arial"/>
                <w:b/>
                <w:sz w:val="44"/>
                <w:szCs w:val="44"/>
              </w:rPr>
              <w:t>n</w:t>
            </w:r>
            <w:r w:rsidRPr="002F3A30">
              <w:rPr>
                <w:rFonts w:ascii="Arial" w:hAnsi="Arial"/>
                <w:b/>
                <w:sz w:val="44"/>
                <w:szCs w:val="44"/>
              </w:rPr>
              <w:t xml:space="preserve">: </w:t>
            </w:r>
            <w:r w:rsidRPr="002F3A30">
              <w:rPr>
                <w:rFonts w:ascii="Arial" w:hAnsi="Arial"/>
                <w:b/>
                <w:sz w:val="44"/>
                <w:szCs w:val="44"/>
              </w:rPr>
              <w:br/>
            </w:r>
            <w:r w:rsidRPr="002F3A30">
              <w:rPr>
                <w:rFonts w:ascii="Arial" w:hAnsi="Arial"/>
                <w:sz w:val="44"/>
                <w:szCs w:val="44"/>
              </w:rPr>
              <w:t>Gleichmässiges Atmen</w:t>
            </w:r>
          </w:p>
          <w:p w:rsidR="009E0327" w:rsidRDefault="002F3A30" w:rsidP="00C453BE">
            <w:pPr>
              <w:rPr>
                <w:rFonts w:ascii="Arial" w:hAnsi="Arial"/>
                <w:sz w:val="44"/>
                <w:szCs w:val="44"/>
              </w:rPr>
            </w:pPr>
            <w:r w:rsidRPr="002F3A30">
              <w:rPr>
                <w:rFonts w:ascii="Arial" w:hAnsi="Arial"/>
                <w:b/>
                <w:sz w:val="44"/>
                <w:szCs w:val="44"/>
              </w:rPr>
              <w:t xml:space="preserve">Ziel: </w:t>
            </w:r>
            <w:r w:rsidRPr="002F3A30">
              <w:rPr>
                <w:rFonts w:ascii="Arial" w:hAnsi="Arial"/>
                <w:b/>
                <w:sz w:val="44"/>
                <w:szCs w:val="44"/>
              </w:rPr>
              <w:br/>
            </w:r>
            <w:r w:rsidRPr="002F3A30">
              <w:rPr>
                <w:rFonts w:ascii="Arial" w:hAnsi="Arial"/>
                <w:sz w:val="44"/>
                <w:szCs w:val="44"/>
              </w:rPr>
              <w:t>Kräftigen Beinmuskulatur</w:t>
            </w:r>
          </w:p>
          <w:p w:rsidR="0034655E" w:rsidRPr="0034655E" w:rsidRDefault="0034655E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2F3A30" w:rsidRPr="002E2750" w:rsidRDefault="002F3A30" w:rsidP="00097621">
      <w:pPr>
        <w:rPr>
          <w:rFonts w:ascii="Arial" w:hAnsi="Arial"/>
          <w:b/>
          <w:sz w:val="2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2F3A30" w:rsidTr="002F3A30">
        <w:trPr>
          <w:trHeight w:val="4389"/>
        </w:trPr>
        <w:tc>
          <w:tcPr>
            <w:tcW w:w="10061" w:type="dxa"/>
          </w:tcPr>
          <w:p w:rsidR="002F3A30" w:rsidRPr="002F3A30" w:rsidRDefault="002F3A30" w:rsidP="00C453BE">
            <w:pPr>
              <w:jc w:val="center"/>
              <w:rPr>
                <w:rFonts w:ascii="Arial" w:hAnsi="Arial"/>
                <w:b/>
                <w:sz w:val="400"/>
                <w:szCs w:val="400"/>
              </w:rPr>
            </w:pPr>
            <w:r w:rsidRPr="002F3A30">
              <w:rPr>
                <w:rFonts w:ascii="Arial" w:hAnsi="Arial"/>
                <w:b/>
                <w:sz w:val="400"/>
                <w:szCs w:val="400"/>
              </w:rPr>
              <w:lastRenderedPageBreak/>
              <w:t>3</w:t>
            </w:r>
          </w:p>
        </w:tc>
      </w:tr>
      <w:tr w:rsidR="002F3A30" w:rsidTr="002F3A30">
        <w:trPr>
          <w:cantSplit/>
        </w:trPr>
        <w:tc>
          <w:tcPr>
            <w:tcW w:w="10061" w:type="dxa"/>
            <w:tcBorders>
              <w:top w:val="nil"/>
              <w:bottom w:val="nil"/>
            </w:tcBorders>
          </w:tcPr>
          <w:p w:rsidR="002F3A30" w:rsidRPr="00355B5A" w:rsidRDefault="002F3A30" w:rsidP="00C453BE">
            <w:pPr>
              <w:jc w:val="center"/>
              <w:rPr>
                <w:rFonts w:ascii="Arial" w:hAnsi="Arial"/>
                <w:sz w:val="8"/>
                <w:szCs w:val="8"/>
              </w:rPr>
            </w:pPr>
          </w:p>
          <w:p w:rsidR="002F3A30" w:rsidRDefault="002F3A30" w:rsidP="00C453BE">
            <w:pPr>
              <w:jc w:val="center"/>
              <w:rPr>
                <w:rFonts w:ascii="Arial" w:hAnsi="Arial"/>
              </w:rPr>
            </w:pPr>
          </w:p>
          <w:p w:rsidR="002F3A30" w:rsidRDefault="002F3A30" w:rsidP="00C453BE">
            <w:pPr>
              <w:rPr>
                <w:rFonts w:ascii="Arial" w:hAnsi="Arial"/>
              </w:rPr>
            </w:pPr>
          </w:p>
          <w:p w:rsidR="002F3A30" w:rsidRDefault="002F3A30" w:rsidP="00C453BE">
            <w:pPr>
              <w:jc w:val="center"/>
              <w:rPr>
                <w:rFonts w:ascii="Arial" w:hAnsi="Arial"/>
              </w:rPr>
            </w:pPr>
            <w:r>
              <w:object w:dxaOrig="10635" w:dyaOrig="2865">
                <v:shape id="_x0000_i1027" type="#_x0000_t75" style="width:456.75pt;height:122.25pt" o:ole="">
                  <v:imagedata r:id="rId13" o:title=""/>
                </v:shape>
                <o:OLEObject Type="Embed" ProgID="PBrush" ShapeID="_x0000_i1027" DrawAspect="Content" ObjectID="_1460273383" r:id="rId14"/>
              </w:object>
            </w:r>
          </w:p>
          <w:p w:rsidR="002F3A30" w:rsidRDefault="002F3A30" w:rsidP="00C453BE">
            <w:pPr>
              <w:rPr>
                <w:rFonts w:ascii="Arial" w:hAnsi="Arial"/>
              </w:rPr>
            </w:pPr>
          </w:p>
          <w:p w:rsidR="009E0327" w:rsidRDefault="009E0327" w:rsidP="00C453BE">
            <w:pPr>
              <w:rPr>
                <w:rFonts w:ascii="Arial" w:hAnsi="Arial"/>
                <w:sz w:val="16"/>
                <w:szCs w:val="16"/>
              </w:rPr>
            </w:pPr>
          </w:p>
          <w:p w:rsidR="002F3A30" w:rsidRDefault="002F3A30" w:rsidP="00C453BE">
            <w:pPr>
              <w:rPr>
                <w:rFonts w:ascii="Arial" w:hAnsi="Arial"/>
                <w:sz w:val="16"/>
                <w:szCs w:val="16"/>
              </w:rPr>
            </w:pPr>
          </w:p>
          <w:p w:rsidR="002F3A30" w:rsidRPr="00EA47C5" w:rsidRDefault="002F3A30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2F3A30" w:rsidTr="002F3A30">
        <w:trPr>
          <w:cantSplit/>
        </w:trPr>
        <w:tc>
          <w:tcPr>
            <w:tcW w:w="10061" w:type="dxa"/>
            <w:tcBorders>
              <w:top w:val="nil"/>
            </w:tcBorders>
          </w:tcPr>
          <w:p w:rsidR="002F3A30" w:rsidRPr="009E0327" w:rsidRDefault="002F3A30" w:rsidP="00C453BE">
            <w:pPr>
              <w:rPr>
                <w:rFonts w:ascii="Arial" w:hAnsi="Arial"/>
                <w:b/>
                <w:sz w:val="44"/>
                <w:szCs w:val="44"/>
              </w:rPr>
            </w:pPr>
            <w:r w:rsidRPr="009E0327">
              <w:rPr>
                <w:rFonts w:ascii="Arial" w:hAnsi="Arial"/>
                <w:b/>
                <w:sz w:val="44"/>
                <w:szCs w:val="44"/>
              </w:rPr>
              <w:t>Rückenheben auf dem Boden:</w:t>
            </w:r>
          </w:p>
          <w:p w:rsidR="002F3A30" w:rsidRPr="009E0327" w:rsidRDefault="002F3A30" w:rsidP="00C453BE">
            <w:pPr>
              <w:rPr>
                <w:rFonts w:ascii="Arial" w:hAnsi="Arial"/>
                <w:b/>
                <w:sz w:val="44"/>
                <w:szCs w:val="44"/>
              </w:rPr>
            </w:pPr>
            <w:r w:rsidRPr="009E0327">
              <w:rPr>
                <w:rFonts w:ascii="Arial" w:hAnsi="Arial"/>
                <w:sz w:val="44"/>
                <w:szCs w:val="44"/>
              </w:rPr>
              <w:t>Auf dem Bauch liegen und Rücken regelmä</w:t>
            </w:r>
            <w:r w:rsidRPr="009E0327">
              <w:rPr>
                <w:rFonts w:ascii="Arial" w:hAnsi="Arial"/>
                <w:sz w:val="44"/>
                <w:szCs w:val="44"/>
              </w:rPr>
              <w:t>s</w:t>
            </w:r>
            <w:r w:rsidRPr="009E0327">
              <w:rPr>
                <w:rFonts w:ascii="Arial" w:hAnsi="Arial"/>
                <w:sz w:val="44"/>
                <w:szCs w:val="44"/>
              </w:rPr>
              <w:t>sig heben und senken. Arme in der Seithalte.</w:t>
            </w:r>
          </w:p>
          <w:p w:rsidR="002F3A30" w:rsidRPr="009E0327" w:rsidRDefault="002F3A30" w:rsidP="00C453BE">
            <w:pPr>
              <w:rPr>
                <w:rFonts w:ascii="Arial" w:hAnsi="Arial"/>
                <w:b/>
                <w:sz w:val="44"/>
                <w:szCs w:val="44"/>
              </w:rPr>
            </w:pPr>
            <w:r w:rsidRPr="009E0327">
              <w:rPr>
                <w:rFonts w:ascii="Arial" w:hAnsi="Arial"/>
                <w:b/>
                <w:sz w:val="44"/>
                <w:szCs w:val="44"/>
              </w:rPr>
              <w:t xml:space="preserve">Beachten: </w:t>
            </w:r>
            <w:r w:rsidRPr="009E0327">
              <w:rPr>
                <w:rFonts w:ascii="Arial" w:hAnsi="Arial"/>
                <w:b/>
                <w:sz w:val="44"/>
                <w:szCs w:val="44"/>
              </w:rPr>
              <w:br/>
            </w:r>
            <w:r w:rsidRPr="009E0327">
              <w:rPr>
                <w:rFonts w:ascii="Arial" w:hAnsi="Arial"/>
                <w:sz w:val="44"/>
                <w:szCs w:val="44"/>
              </w:rPr>
              <w:t>Mit Kraft und nicht mit Schwung arbeiten. Se</w:t>
            </w:r>
            <w:r w:rsidRPr="009E0327">
              <w:rPr>
                <w:rFonts w:ascii="Arial" w:hAnsi="Arial"/>
                <w:sz w:val="44"/>
                <w:szCs w:val="44"/>
              </w:rPr>
              <w:t>n</w:t>
            </w:r>
            <w:r w:rsidRPr="009E0327">
              <w:rPr>
                <w:rFonts w:ascii="Arial" w:hAnsi="Arial"/>
                <w:sz w:val="44"/>
                <w:szCs w:val="44"/>
              </w:rPr>
              <w:t>ken</w:t>
            </w:r>
            <w:r w:rsidR="009C447C">
              <w:rPr>
                <w:rFonts w:ascii="Arial" w:hAnsi="Arial"/>
                <w:sz w:val="44"/>
                <w:szCs w:val="44"/>
              </w:rPr>
              <w:t xml:space="preserve"> </w:t>
            </w:r>
            <w:r w:rsidRPr="009E0327">
              <w:rPr>
                <w:rFonts w:ascii="Arial" w:hAnsi="Arial"/>
                <w:sz w:val="44"/>
                <w:szCs w:val="44"/>
              </w:rPr>
              <w:t>- Kopf und Arme nicht auf dem Boden a</w:t>
            </w:r>
            <w:r w:rsidRPr="009E0327">
              <w:rPr>
                <w:rFonts w:ascii="Arial" w:hAnsi="Arial"/>
                <w:sz w:val="44"/>
                <w:szCs w:val="44"/>
              </w:rPr>
              <w:t>b</w:t>
            </w:r>
            <w:r w:rsidRPr="009E0327">
              <w:rPr>
                <w:rFonts w:ascii="Arial" w:hAnsi="Arial"/>
                <w:sz w:val="44"/>
                <w:szCs w:val="44"/>
              </w:rPr>
              <w:t xml:space="preserve">setzen. </w:t>
            </w:r>
          </w:p>
          <w:p w:rsidR="002F3A30" w:rsidRPr="009E0327" w:rsidRDefault="002F3A30" w:rsidP="00C453BE">
            <w:pPr>
              <w:rPr>
                <w:rFonts w:ascii="Arial" w:hAnsi="Arial"/>
                <w:sz w:val="44"/>
                <w:szCs w:val="44"/>
              </w:rPr>
            </w:pPr>
            <w:r w:rsidRPr="009E0327">
              <w:rPr>
                <w:rFonts w:ascii="Arial" w:hAnsi="Arial"/>
                <w:b/>
                <w:sz w:val="44"/>
                <w:szCs w:val="44"/>
              </w:rPr>
              <w:t xml:space="preserve">Ziel: </w:t>
            </w:r>
            <w:r w:rsidRPr="009E0327">
              <w:rPr>
                <w:rFonts w:ascii="Arial" w:hAnsi="Arial"/>
                <w:b/>
                <w:sz w:val="44"/>
                <w:szCs w:val="44"/>
              </w:rPr>
              <w:br/>
            </w:r>
            <w:r w:rsidRPr="009E0327">
              <w:rPr>
                <w:rFonts w:ascii="Arial" w:hAnsi="Arial"/>
                <w:sz w:val="44"/>
                <w:szCs w:val="44"/>
              </w:rPr>
              <w:t xml:space="preserve">Stärkung Rückenmuskulatur (Strecker) </w:t>
            </w:r>
          </w:p>
          <w:p w:rsidR="002F3A30" w:rsidRDefault="002F3A30" w:rsidP="00C453BE">
            <w:pPr>
              <w:rPr>
                <w:rFonts w:ascii="Arial" w:hAnsi="Arial"/>
                <w:sz w:val="16"/>
                <w:szCs w:val="16"/>
              </w:rPr>
            </w:pPr>
          </w:p>
          <w:p w:rsidR="009E0327" w:rsidRPr="00AD2543" w:rsidRDefault="009E0327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097621" w:rsidRDefault="00097621" w:rsidP="00097621">
      <w:pPr>
        <w:rPr>
          <w:rFonts w:ascii="Arial" w:hAnsi="Arial"/>
          <w:b/>
          <w:sz w:val="2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3C41E0" w:rsidTr="003C41E0">
        <w:trPr>
          <w:trHeight w:val="4389"/>
        </w:trPr>
        <w:tc>
          <w:tcPr>
            <w:tcW w:w="10061" w:type="dxa"/>
          </w:tcPr>
          <w:p w:rsidR="003C41E0" w:rsidRPr="003C41E0" w:rsidRDefault="003C41E0" w:rsidP="00C453BE">
            <w:pPr>
              <w:jc w:val="center"/>
              <w:rPr>
                <w:rFonts w:ascii="Arial" w:hAnsi="Arial"/>
                <w:b/>
                <w:sz w:val="400"/>
                <w:szCs w:val="400"/>
              </w:rPr>
            </w:pPr>
            <w:r w:rsidRPr="003C41E0">
              <w:rPr>
                <w:rFonts w:ascii="Arial" w:hAnsi="Arial"/>
                <w:b/>
                <w:sz w:val="400"/>
                <w:szCs w:val="400"/>
              </w:rPr>
              <w:lastRenderedPageBreak/>
              <w:t>4</w:t>
            </w:r>
          </w:p>
        </w:tc>
      </w:tr>
      <w:tr w:rsidR="003C41E0" w:rsidTr="003C41E0">
        <w:trPr>
          <w:cantSplit/>
        </w:trPr>
        <w:tc>
          <w:tcPr>
            <w:tcW w:w="10061" w:type="dxa"/>
            <w:tcBorders>
              <w:top w:val="nil"/>
              <w:bottom w:val="nil"/>
            </w:tcBorders>
          </w:tcPr>
          <w:p w:rsidR="003C41E0" w:rsidRDefault="003C41E0" w:rsidP="00C453BE">
            <w:pPr>
              <w:rPr>
                <w:rFonts w:ascii="Arial" w:hAnsi="Arial"/>
              </w:rPr>
            </w:pPr>
          </w:p>
          <w:p w:rsidR="003C41E0" w:rsidRDefault="003C41E0" w:rsidP="00C453BE">
            <w:pPr>
              <w:jc w:val="center"/>
              <w:rPr>
                <w:rFonts w:ascii="Arial" w:hAnsi="Arial"/>
              </w:rPr>
            </w:pPr>
            <w:r>
              <w:object w:dxaOrig="6765" w:dyaOrig="7275">
                <v:shape id="_x0000_i1028" type="#_x0000_t75" style="width:159.75pt;height:173.25pt" o:ole="">
                  <v:imagedata r:id="rId15" o:title=""/>
                </v:shape>
                <o:OLEObject Type="Embed" ProgID="PBrush" ShapeID="_x0000_i1028" DrawAspect="Content" ObjectID="_1460273384" r:id="rId16"/>
              </w:object>
            </w:r>
          </w:p>
          <w:p w:rsidR="003C41E0" w:rsidRPr="00EA47C5" w:rsidRDefault="003C41E0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3C41E0" w:rsidTr="003C41E0">
        <w:trPr>
          <w:cantSplit/>
        </w:trPr>
        <w:tc>
          <w:tcPr>
            <w:tcW w:w="10061" w:type="dxa"/>
            <w:tcBorders>
              <w:top w:val="nil"/>
            </w:tcBorders>
          </w:tcPr>
          <w:p w:rsidR="003C41E0" w:rsidRDefault="003C41E0" w:rsidP="00C453BE">
            <w:pPr>
              <w:rPr>
                <w:rFonts w:ascii="Arial" w:hAnsi="Arial"/>
                <w:b/>
                <w:sz w:val="44"/>
                <w:szCs w:val="44"/>
              </w:rPr>
            </w:pPr>
            <w:r>
              <w:rPr>
                <w:rFonts w:ascii="Arial" w:hAnsi="Arial"/>
                <w:b/>
                <w:sz w:val="44"/>
                <w:szCs w:val="44"/>
              </w:rPr>
              <w:t>Treppensteigen auf einer Langbank:</w:t>
            </w:r>
          </w:p>
          <w:p w:rsidR="003C41E0" w:rsidRDefault="003C41E0" w:rsidP="00C453BE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sz w:val="44"/>
                <w:szCs w:val="44"/>
              </w:rPr>
              <w:t>Auf die Langbank auf- und niedersteigen. J</w:t>
            </w:r>
            <w:r>
              <w:rPr>
                <w:rFonts w:ascii="Arial" w:hAnsi="Arial"/>
                <w:sz w:val="44"/>
                <w:szCs w:val="44"/>
              </w:rPr>
              <w:t>e</w:t>
            </w:r>
            <w:r>
              <w:rPr>
                <w:rFonts w:ascii="Arial" w:hAnsi="Arial"/>
                <w:sz w:val="44"/>
                <w:szCs w:val="44"/>
              </w:rPr>
              <w:t>weils rechts- links- rechts- links - dann links-rechts etc.</w:t>
            </w:r>
          </w:p>
          <w:p w:rsidR="003C41E0" w:rsidRDefault="003C41E0" w:rsidP="00C453BE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Beachten: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 xml:space="preserve">Regelmässig – ev. Arme auf der Langbank in die Hochhalte führen. </w:t>
            </w:r>
          </w:p>
          <w:p w:rsidR="003C41E0" w:rsidRDefault="003C41E0" w:rsidP="00C453BE">
            <w:pPr>
              <w:rPr>
                <w:rFonts w:ascii="Arial" w:hAnsi="Arial"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Ziel: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Stärkung Beinmuskulatur</w:t>
            </w:r>
          </w:p>
          <w:p w:rsidR="003C41E0" w:rsidRPr="00AD2543" w:rsidRDefault="003C41E0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3C41E0" w:rsidRDefault="003C41E0" w:rsidP="00097621">
      <w:pPr>
        <w:rPr>
          <w:rFonts w:ascii="Arial" w:hAnsi="Arial"/>
          <w:b/>
          <w:sz w:val="20"/>
        </w:rPr>
      </w:pPr>
    </w:p>
    <w:p w:rsidR="008C0B74" w:rsidRDefault="008C0B74" w:rsidP="00097621">
      <w:pPr>
        <w:rPr>
          <w:rFonts w:ascii="Arial" w:hAnsi="Arial"/>
          <w:b/>
          <w:sz w:val="2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8C0B74" w:rsidTr="008C0B74">
        <w:trPr>
          <w:trHeight w:val="4389"/>
        </w:trPr>
        <w:tc>
          <w:tcPr>
            <w:tcW w:w="10061" w:type="dxa"/>
          </w:tcPr>
          <w:p w:rsidR="008C0B74" w:rsidRPr="008C0B74" w:rsidRDefault="008C0B74" w:rsidP="00C453BE">
            <w:pPr>
              <w:jc w:val="center"/>
              <w:rPr>
                <w:rFonts w:ascii="Arial" w:hAnsi="Arial"/>
                <w:b/>
                <w:sz w:val="400"/>
                <w:szCs w:val="400"/>
              </w:rPr>
            </w:pPr>
            <w:r w:rsidRPr="008C0B74">
              <w:rPr>
                <w:rFonts w:ascii="Arial" w:hAnsi="Arial"/>
                <w:b/>
                <w:sz w:val="400"/>
                <w:szCs w:val="400"/>
              </w:rPr>
              <w:lastRenderedPageBreak/>
              <w:t>5</w:t>
            </w:r>
          </w:p>
        </w:tc>
      </w:tr>
      <w:tr w:rsidR="008C0B74" w:rsidTr="008C0B74">
        <w:trPr>
          <w:cantSplit/>
        </w:trPr>
        <w:tc>
          <w:tcPr>
            <w:tcW w:w="10061" w:type="dxa"/>
            <w:tcBorders>
              <w:top w:val="nil"/>
              <w:bottom w:val="nil"/>
            </w:tcBorders>
          </w:tcPr>
          <w:p w:rsidR="008C0B74" w:rsidRPr="00355B5A" w:rsidRDefault="008C0B74" w:rsidP="00C453BE">
            <w:pPr>
              <w:jc w:val="center"/>
              <w:rPr>
                <w:rFonts w:ascii="Arial" w:hAnsi="Arial"/>
                <w:sz w:val="8"/>
                <w:szCs w:val="8"/>
              </w:rPr>
            </w:pPr>
          </w:p>
          <w:p w:rsidR="008C0B74" w:rsidRDefault="008C0B74" w:rsidP="00C453BE">
            <w:pPr>
              <w:rPr>
                <w:rFonts w:ascii="Arial" w:hAnsi="Arial"/>
              </w:rPr>
            </w:pPr>
          </w:p>
          <w:p w:rsidR="008C0B74" w:rsidRDefault="000B295F" w:rsidP="00C453BE">
            <w:pPr>
              <w:jc w:val="center"/>
              <w:rPr>
                <w:rFonts w:ascii="Arial" w:hAnsi="Arial"/>
              </w:rPr>
            </w:pPr>
            <w:r>
              <w:object w:dxaOrig="8025" w:dyaOrig="7845">
                <v:shape id="_x0000_i1029" type="#_x0000_t75" style="width:235.5pt;height:232.5pt" o:ole="">
                  <v:imagedata r:id="rId17" o:title=""/>
                </v:shape>
                <o:OLEObject Type="Embed" ProgID="PBrush" ShapeID="_x0000_i1029" DrawAspect="Content" ObjectID="_1460273385" r:id="rId18"/>
              </w:object>
            </w:r>
          </w:p>
          <w:p w:rsidR="008C0B74" w:rsidRDefault="008C0B74" w:rsidP="00C453BE">
            <w:pPr>
              <w:jc w:val="center"/>
              <w:rPr>
                <w:rFonts w:ascii="Arial" w:hAnsi="Arial"/>
              </w:rPr>
            </w:pPr>
          </w:p>
          <w:p w:rsidR="008C0B74" w:rsidRPr="00EA47C5" w:rsidRDefault="008C0B74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8C0B74" w:rsidTr="008C0B74">
        <w:trPr>
          <w:cantSplit/>
        </w:trPr>
        <w:tc>
          <w:tcPr>
            <w:tcW w:w="10061" w:type="dxa"/>
            <w:tcBorders>
              <w:top w:val="nil"/>
            </w:tcBorders>
          </w:tcPr>
          <w:p w:rsidR="008C0B74" w:rsidRDefault="008C0B74" w:rsidP="00C453BE">
            <w:pPr>
              <w:rPr>
                <w:rFonts w:ascii="Arial" w:hAnsi="Arial"/>
                <w:b/>
                <w:sz w:val="44"/>
                <w:szCs w:val="44"/>
              </w:rPr>
            </w:pPr>
            <w:r>
              <w:rPr>
                <w:rFonts w:ascii="Arial" w:hAnsi="Arial"/>
                <w:b/>
                <w:sz w:val="44"/>
                <w:szCs w:val="44"/>
              </w:rPr>
              <w:t>Seilspringen auf deiner Sprungmatte</w:t>
            </w:r>
          </w:p>
          <w:p w:rsidR="008C0B74" w:rsidRDefault="008C0B74" w:rsidP="00C453BE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sz w:val="44"/>
                <w:szCs w:val="44"/>
              </w:rPr>
              <w:t>Auf einer Sprungmatte beidbeinig Seilspringen.</w:t>
            </w:r>
          </w:p>
          <w:p w:rsidR="008C0B74" w:rsidRDefault="008C0B74" w:rsidP="00C453BE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Beachten: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 xml:space="preserve">Pro Matte 1 Person </w:t>
            </w:r>
          </w:p>
          <w:p w:rsidR="008C0B74" w:rsidRDefault="008C0B74" w:rsidP="00C453BE">
            <w:pPr>
              <w:rPr>
                <w:rFonts w:ascii="Arial" w:hAnsi="Arial"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Ziel: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Stärkung Beinmuskulatur</w:t>
            </w:r>
          </w:p>
          <w:p w:rsidR="008C0B74" w:rsidRPr="00AD2543" w:rsidRDefault="008C0B74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8C0B74" w:rsidRDefault="008C0B74" w:rsidP="00097621">
      <w:pPr>
        <w:rPr>
          <w:rFonts w:ascii="Arial" w:hAnsi="Arial"/>
          <w:b/>
          <w:sz w:val="20"/>
        </w:rPr>
      </w:pPr>
    </w:p>
    <w:p w:rsidR="000B295F" w:rsidRDefault="000B295F" w:rsidP="00097621">
      <w:pPr>
        <w:rPr>
          <w:rFonts w:ascii="Arial" w:hAnsi="Arial"/>
          <w:b/>
          <w:sz w:val="2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0B295F" w:rsidTr="000B295F">
        <w:trPr>
          <w:trHeight w:val="4196"/>
        </w:trPr>
        <w:tc>
          <w:tcPr>
            <w:tcW w:w="10061" w:type="dxa"/>
          </w:tcPr>
          <w:p w:rsidR="000B295F" w:rsidRPr="000B295F" w:rsidRDefault="000B295F" w:rsidP="00C453BE">
            <w:pPr>
              <w:jc w:val="center"/>
              <w:rPr>
                <w:rFonts w:ascii="Arial" w:hAnsi="Arial"/>
                <w:b/>
                <w:sz w:val="400"/>
                <w:szCs w:val="400"/>
              </w:rPr>
            </w:pPr>
            <w:r w:rsidRPr="000B295F">
              <w:rPr>
                <w:rFonts w:ascii="Arial" w:hAnsi="Arial"/>
                <w:b/>
                <w:sz w:val="400"/>
                <w:szCs w:val="400"/>
              </w:rPr>
              <w:lastRenderedPageBreak/>
              <w:t>6</w:t>
            </w:r>
          </w:p>
        </w:tc>
      </w:tr>
      <w:tr w:rsidR="000B295F" w:rsidTr="000B295F">
        <w:trPr>
          <w:cantSplit/>
        </w:trPr>
        <w:tc>
          <w:tcPr>
            <w:tcW w:w="10061" w:type="dxa"/>
            <w:tcBorders>
              <w:top w:val="nil"/>
              <w:bottom w:val="nil"/>
            </w:tcBorders>
          </w:tcPr>
          <w:p w:rsidR="000B295F" w:rsidRPr="00355B5A" w:rsidRDefault="000B295F" w:rsidP="00C453BE">
            <w:pPr>
              <w:jc w:val="center"/>
              <w:rPr>
                <w:rFonts w:ascii="Arial" w:hAnsi="Arial"/>
                <w:sz w:val="8"/>
                <w:szCs w:val="8"/>
              </w:rPr>
            </w:pPr>
          </w:p>
          <w:p w:rsidR="000B295F" w:rsidRDefault="000B295F" w:rsidP="00C453BE">
            <w:pPr>
              <w:rPr>
                <w:rFonts w:ascii="Arial" w:hAnsi="Arial"/>
              </w:rPr>
            </w:pPr>
          </w:p>
          <w:p w:rsidR="000B295F" w:rsidRDefault="000B295F" w:rsidP="00C453BE">
            <w:pPr>
              <w:rPr>
                <w:rFonts w:ascii="Arial" w:hAnsi="Arial"/>
              </w:rPr>
            </w:pPr>
          </w:p>
          <w:p w:rsidR="000B295F" w:rsidRDefault="000B295F" w:rsidP="00C453BE">
            <w:pPr>
              <w:jc w:val="center"/>
              <w:rPr>
                <w:rFonts w:ascii="Arial" w:hAnsi="Arial"/>
              </w:rPr>
            </w:pPr>
            <w:r>
              <w:object w:dxaOrig="8925" w:dyaOrig="4485">
                <v:shape id="_x0000_i1030" type="#_x0000_t75" style="width:332.25pt;height:168pt" o:ole="">
                  <v:imagedata r:id="rId19" o:title=""/>
                </v:shape>
                <o:OLEObject Type="Embed" ProgID="PBrush" ShapeID="_x0000_i1030" DrawAspect="Content" ObjectID="_1460273386" r:id="rId20"/>
              </w:object>
            </w:r>
          </w:p>
          <w:p w:rsidR="000B295F" w:rsidRDefault="000B295F" w:rsidP="000B295F">
            <w:pPr>
              <w:rPr>
                <w:rFonts w:ascii="Arial" w:hAnsi="Arial"/>
              </w:rPr>
            </w:pPr>
          </w:p>
          <w:p w:rsidR="000B295F" w:rsidRDefault="000B295F" w:rsidP="00C453BE">
            <w:pPr>
              <w:rPr>
                <w:rFonts w:ascii="Arial" w:hAnsi="Arial"/>
              </w:rPr>
            </w:pPr>
          </w:p>
          <w:p w:rsidR="000B295F" w:rsidRPr="00EA47C5" w:rsidRDefault="000B295F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0B295F" w:rsidTr="000B295F">
        <w:trPr>
          <w:cantSplit/>
        </w:trPr>
        <w:tc>
          <w:tcPr>
            <w:tcW w:w="10061" w:type="dxa"/>
            <w:tcBorders>
              <w:top w:val="nil"/>
            </w:tcBorders>
          </w:tcPr>
          <w:p w:rsidR="000B295F" w:rsidRDefault="000B295F" w:rsidP="00C453BE">
            <w:pPr>
              <w:rPr>
                <w:rFonts w:ascii="Arial" w:hAnsi="Arial"/>
                <w:b/>
                <w:sz w:val="44"/>
                <w:szCs w:val="44"/>
              </w:rPr>
            </w:pPr>
            <w:r>
              <w:rPr>
                <w:rFonts w:ascii="Arial" w:hAnsi="Arial"/>
                <w:b/>
                <w:sz w:val="44"/>
                <w:szCs w:val="44"/>
              </w:rPr>
              <w:t>Rumpfbeugen</w:t>
            </w:r>
          </w:p>
          <w:p w:rsidR="000B295F" w:rsidRDefault="000B295F" w:rsidP="00C453BE">
            <w:pPr>
              <w:rPr>
                <w:rFonts w:ascii="Arial" w:hAnsi="Arial"/>
                <w:sz w:val="44"/>
              </w:rPr>
            </w:pPr>
            <w:r w:rsidRPr="00AD2543">
              <w:rPr>
                <w:rFonts w:ascii="Arial" w:hAnsi="Arial"/>
                <w:sz w:val="44"/>
                <w:szCs w:val="44"/>
              </w:rPr>
              <w:t xml:space="preserve">Den Oberkörper abheben </w:t>
            </w:r>
            <w:r>
              <w:rPr>
                <w:rFonts w:ascii="Arial" w:hAnsi="Arial"/>
                <w:sz w:val="44"/>
                <w:szCs w:val="44"/>
              </w:rPr>
              <w:t>und die Knie mit den Ellbogen berühren.</w:t>
            </w:r>
            <w:r>
              <w:rPr>
                <w:rFonts w:ascii="Arial" w:hAnsi="Arial"/>
                <w:sz w:val="44"/>
              </w:rPr>
              <w:br/>
            </w:r>
            <w:r>
              <w:rPr>
                <w:rFonts w:ascii="Arial" w:hAnsi="Arial"/>
                <w:b/>
                <w:sz w:val="44"/>
              </w:rPr>
              <w:t>Beachte</w:t>
            </w:r>
            <w:r w:rsidR="00CD3393">
              <w:rPr>
                <w:rFonts w:ascii="Arial" w:hAnsi="Arial"/>
                <w:b/>
                <w:sz w:val="44"/>
              </w:rPr>
              <w:t>n</w:t>
            </w:r>
            <w:r>
              <w:rPr>
                <w:rFonts w:ascii="Arial" w:hAnsi="Arial"/>
                <w:b/>
                <w:sz w:val="44"/>
              </w:rPr>
              <w:t xml:space="preserve">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Den Rücken nur im Bereich der Brustwirbe</w:t>
            </w:r>
            <w:r>
              <w:rPr>
                <w:rFonts w:ascii="Arial" w:hAnsi="Arial"/>
                <w:sz w:val="44"/>
              </w:rPr>
              <w:t>l</w:t>
            </w:r>
            <w:r>
              <w:rPr>
                <w:rFonts w:ascii="Arial" w:hAnsi="Arial"/>
                <w:sz w:val="44"/>
              </w:rPr>
              <w:t xml:space="preserve">säule abheben. </w:t>
            </w:r>
            <w:r>
              <w:rPr>
                <w:rFonts w:ascii="Arial" w:hAnsi="Arial"/>
                <w:sz w:val="44"/>
              </w:rPr>
              <w:br/>
            </w:r>
            <w:r>
              <w:rPr>
                <w:rFonts w:ascii="Arial" w:hAnsi="Arial"/>
                <w:b/>
                <w:sz w:val="44"/>
              </w:rPr>
              <w:t xml:space="preserve">Ziel: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Gerade Bauchmuskulatur</w:t>
            </w:r>
          </w:p>
          <w:p w:rsidR="000B295F" w:rsidRPr="00AD2543" w:rsidRDefault="000B295F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0B295F" w:rsidRDefault="000B295F" w:rsidP="00097621">
      <w:pPr>
        <w:rPr>
          <w:rFonts w:ascii="Arial" w:hAnsi="Arial"/>
          <w:b/>
          <w:sz w:val="2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D3393" w:rsidTr="00CD3393">
        <w:trPr>
          <w:trHeight w:val="4389"/>
        </w:trPr>
        <w:tc>
          <w:tcPr>
            <w:tcW w:w="10061" w:type="dxa"/>
          </w:tcPr>
          <w:p w:rsidR="00CD3393" w:rsidRPr="00CD3393" w:rsidRDefault="00CD3393" w:rsidP="00C453BE">
            <w:pPr>
              <w:jc w:val="center"/>
              <w:rPr>
                <w:rFonts w:ascii="Arial" w:hAnsi="Arial"/>
                <w:b/>
                <w:sz w:val="400"/>
                <w:szCs w:val="400"/>
              </w:rPr>
            </w:pPr>
            <w:r w:rsidRPr="00CD3393">
              <w:rPr>
                <w:rFonts w:ascii="Arial" w:hAnsi="Arial"/>
                <w:b/>
                <w:sz w:val="400"/>
                <w:szCs w:val="400"/>
              </w:rPr>
              <w:lastRenderedPageBreak/>
              <w:t>7</w:t>
            </w:r>
          </w:p>
        </w:tc>
      </w:tr>
      <w:tr w:rsidR="00CD3393" w:rsidTr="00CD3393">
        <w:trPr>
          <w:cantSplit/>
        </w:trPr>
        <w:tc>
          <w:tcPr>
            <w:tcW w:w="10061" w:type="dxa"/>
            <w:tcBorders>
              <w:top w:val="nil"/>
              <w:bottom w:val="nil"/>
            </w:tcBorders>
          </w:tcPr>
          <w:p w:rsidR="00CD3393" w:rsidRPr="00355B5A" w:rsidRDefault="00CD3393" w:rsidP="00C453BE">
            <w:pPr>
              <w:jc w:val="center"/>
              <w:rPr>
                <w:rFonts w:ascii="Arial" w:hAnsi="Arial"/>
                <w:sz w:val="8"/>
                <w:szCs w:val="8"/>
              </w:rPr>
            </w:pPr>
          </w:p>
          <w:p w:rsidR="00CD3393" w:rsidRDefault="00CD3393" w:rsidP="00C453BE">
            <w:pPr>
              <w:rPr>
                <w:rFonts w:ascii="Arial" w:hAnsi="Arial"/>
              </w:rPr>
            </w:pPr>
          </w:p>
          <w:p w:rsidR="00CD3393" w:rsidRDefault="00CD3393" w:rsidP="00C453BE">
            <w:pPr>
              <w:jc w:val="center"/>
              <w:rPr>
                <w:rFonts w:ascii="Arial" w:hAnsi="Arial"/>
              </w:rPr>
            </w:pPr>
            <w:r>
              <w:object w:dxaOrig="8295" w:dyaOrig="4485">
                <v:shape id="_x0000_i1031" type="#_x0000_t75" style="width:315pt;height:169.5pt" o:ole="">
                  <v:imagedata r:id="rId21" o:title=""/>
                </v:shape>
                <o:OLEObject Type="Embed" ProgID="PBrush" ShapeID="_x0000_i1031" DrawAspect="Content" ObjectID="_1460273387" r:id="rId22"/>
              </w:object>
            </w:r>
          </w:p>
          <w:p w:rsidR="00CD3393" w:rsidRDefault="00CD3393" w:rsidP="00C453BE">
            <w:pPr>
              <w:rPr>
                <w:rFonts w:ascii="Arial" w:hAnsi="Arial"/>
              </w:rPr>
            </w:pPr>
          </w:p>
          <w:p w:rsidR="00CD3393" w:rsidRPr="00EA47C5" w:rsidRDefault="00CD3393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CD3393" w:rsidTr="00CD3393">
        <w:trPr>
          <w:cantSplit/>
        </w:trPr>
        <w:tc>
          <w:tcPr>
            <w:tcW w:w="10061" w:type="dxa"/>
            <w:tcBorders>
              <w:top w:val="nil"/>
            </w:tcBorders>
          </w:tcPr>
          <w:p w:rsidR="00CD3393" w:rsidRDefault="00CD3393" w:rsidP="00C453BE">
            <w:pPr>
              <w:rPr>
                <w:rFonts w:ascii="Arial" w:hAnsi="Arial"/>
                <w:b/>
                <w:sz w:val="44"/>
                <w:szCs w:val="44"/>
              </w:rPr>
            </w:pPr>
            <w:r>
              <w:rPr>
                <w:rFonts w:ascii="Arial" w:hAnsi="Arial"/>
                <w:b/>
                <w:sz w:val="44"/>
                <w:szCs w:val="44"/>
              </w:rPr>
              <w:t>Rumpfstabilisation seitwärts rechts:</w:t>
            </w:r>
          </w:p>
          <w:p w:rsidR="00CD3393" w:rsidRDefault="00CD3393" w:rsidP="00C453BE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sz w:val="44"/>
                <w:szCs w:val="44"/>
              </w:rPr>
              <w:t>Nimm die Liegestützposition seitwärts auf dem Unterarm ein. Versuch den Körper gerade zu halten.</w:t>
            </w:r>
          </w:p>
          <w:p w:rsidR="00CD3393" w:rsidRDefault="00CD3393" w:rsidP="00C453BE">
            <w:pPr>
              <w:rPr>
                <w:rFonts w:ascii="Arial" w:hAnsi="Arial"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Beachten: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Kein Abdrehen der Hüfte. Körper gestreckt ha</w:t>
            </w:r>
            <w:r>
              <w:rPr>
                <w:rFonts w:ascii="Arial" w:hAnsi="Arial"/>
                <w:sz w:val="44"/>
              </w:rPr>
              <w:t>l</w:t>
            </w:r>
            <w:r>
              <w:rPr>
                <w:rFonts w:ascii="Arial" w:hAnsi="Arial"/>
                <w:sz w:val="44"/>
              </w:rPr>
              <w:t>ten.</w:t>
            </w:r>
            <w:r>
              <w:rPr>
                <w:rFonts w:ascii="Arial" w:hAnsi="Arial"/>
                <w:sz w:val="44"/>
              </w:rPr>
              <w:br/>
            </w:r>
            <w:r>
              <w:rPr>
                <w:rFonts w:ascii="Arial" w:hAnsi="Arial"/>
                <w:b/>
                <w:sz w:val="44"/>
              </w:rPr>
              <w:t xml:space="preserve">Ziel: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Seitliche Rumpfmuskulatur</w:t>
            </w:r>
          </w:p>
          <w:p w:rsidR="00CD3393" w:rsidRPr="00AD2543" w:rsidRDefault="00CD3393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CD3393" w:rsidRDefault="00CD3393" w:rsidP="00097621">
      <w:pPr>
        <w:rPr>
          <w:rFonts w:ascii="Arial" w:hAnsi="Arial"/>
          <w:b/>
          <w:sz w:val="2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8E34AE" w:rsidTr="00C453BE">
        <w:trPr>
          <w:trHeight w:val="4389"/>
        </w:trPr>
        <w:tc>
          <w:tcPr>
            <w:tcW w:w="10061" w:type="dxa"/>
          </w:tcPr>
          <w:p w:rsidR="008E34AE" w:rsidRPr="00CD3393" w:rsidRDefault="008E34AE" w:rsidP="00C453BE">
            <w:pPr>
              <w:jc w:val="center"/>
              <w:rPr>
                <w:rFonts w:ascii="Arial" w:hAnsi="Arial"/>
                <w:b/>
                <w:sz w:val="400"/>
                <w:szCs w:val="400"/>
              </w:rPr>
            </w:pPr>
            <w:r>
              <w:rPr>
                <w:rFonts w:ascii="Arial" w:hAnsi="Arial"/>
                <w:b/>
                <w:sz w:val="400"/>
                <w:szCs w:val="400"/>
              </w:rPr>
              <w:lastRenderedPageBreak/>
              <w:t>8</w:t>
            </w:r>
          </w:p>
        </w:tc>
      </w:tr>
      <w:tr w:rsidR="008E34AE" w:rsidTr="00C453BE">
        <w:trPr>
          <w:cantSplit/>
        </w:trPr>
        <w:tc>
          <w:tcPr>
            <w:tcW w:w="10061" w:type="dxa"/>
            <w:tcBorders>
              <w:top w:val="nil"/>
              <w:bottom w:val="nil"/>
            </w:tcBorders>
          </w:tcPr>
          <w:p w:rsidR="008E34AE" w:rsidRPr="00355B5A" w:rsidRDefault="008E34AE" w:rsidP="00C453BE">
            <w:pPr>
              <w:jc w:val="center"/>
              <w:rPr>
                <w:rFonts w:ascii="Arial" w:hAnsi="Arial"/>
                <w:sz w:val="8"/>
                <w:szCs w:val="8"/>
              </w:rPr>
            </w:pPr>
          </w:p>
          <w:p w:rsidR="008E34AE" w:rsidRDefault="008E34AE" w:rsidP="00C453BE">
            <w:pPr>
              <w:rPr>
                <w:rFonts w:ascii="Arial" w:hAnsi="Arial"/>
              </w:rPr>
            </w:pPr>
          </w:p>
          <w:p w:rsidR="008E34AE" w:rsidRDefault="008E34AE" w:rsidP="00C453BE">
            <w:pPr>
              <w:jc w:val="center"/>
              <w:rPr>
                <w:rFonts w:ascii="Arial" w:hAnsi="Arial"/>
              </w:rPr>
            </w:pPr>
            <w:r>
              <w:object w:dxaOrig="9225" w:dyaOrig="5025">
                <v:shape id="_x0000_i1032" type="#_x0000_t75" style="width:312.75pt;height:171pt" o:ole="">
                  <v:imagedata r:id="rId23" o:title=""/>
                </v:shape>
                <o:OLEObject Type="Embed" ProgID="PBrush" ShapeID="_x0000_i1032" DrawAspect="Content" ObjectID="_1460273388" r:id="rId24"/>
              </w:object>
            </w:r>
          </w:p>
          <w:p w:rsidR="008E34AE" w:rsidRDefault="008E34AE" w:rsidP="00C453BE">
            <w:pPr>
              <w:rPr>
                <w:rFonts w:ascii="Arial" w:hAnsi="Arial"/>
              </w:rPr>
            </w:pPr>
          </w:p>
          <w:p w:rsidR="008E34AE" w:rsidRPr="00EA47C5" w:rsidRDefault="008E34AE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8E34AE" w:rsidTr="00C453BE">
        <w:trPr>
          <w:cantSplit/>
        </w:trPr>
        <w:tc>
          <w:tcPr>
            <w:tcW w:w="10061" w:type="dxa"/>
            <w:tcBorders>
              <w:top w:val="nil"/>
            </w:tcBorders>
          </w:tcPr>
          <w:p w:rsidR="008E34AE" w:rsidRDefault="008E34AE" w:rsidP="00C453BE">
            <w:pPr>
              <w:rPr>
                <w:rFonts w:ascii="Arial" w:hAnsi="Arial"/>
                <w:b/>
                <w:sz w:val="44"/>
                <w:szCs w:val="44"/>
              </w:rPr>
            </w:pPr>
            <w:r>
              <w:rPr>
                <w:rFonts w:ascii="Arial" w:hAnsi="Arial"/>
                <w:b/>
                <w:sz w:val="44"/>
                <w:szCs w:val="44"/>
              </w:rPr>
              <w:t>Rumpfstabilisation seitwärts links:</w:t>
            </w:r>
          </w:p>
          <w:p w:rsidR="008E34AE" w:rsidRDefault="008E34AE" w:rsidP="00C453BE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sz w:val="44"/>
                <w:szCs w:val="44"/>
              </w:rPr>
              <w:t>Nimm die Liegestützposition seitwärts auf dem Unterarm ein. Versuch den Körper gerade zu halten.</w:t>
            </w:r>
          </w:p>
          <w:p w:rsidR="008E34AE" w:rsidRDefault="008E34AE" w:rsidP="00C453BE">
            <w:pPr>
              <w:rPr>
                <w:rFonts w:ascii="Arial" w:hAnsi="Arial"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Beachten: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Kein Abdrehen der Hüfte. Körper gestreckt ha</w:t>
            </w:r>
            <w:r>
              <w:rPr>
                <w:rFonts w:ascii="Arial" w:hAnsi="Arial"/>
                <w:sz w:val="44"/>
              </w:rPr>
              <w:t>l</w:t>
            </w:r>
            <w:r>
              <w:rPr>
                <w:rFonts w:ascii="Arial" w:hAnsi="Arial"/>
                <w:sz w:val="44"/>
              </w:rPr>
              <w:t>ten.</w:t>
            </w:r>
            <w:r>
              <w:rPr>
                <w:rFonts w:ascii="Arial" w:hAnsi="Arial"/>
                <w:sz w:val="44"/>
              </w:rPr>
              <w:br/>
            </w:r>
            <w:r>
              <w:rPr>
                <w:rFonts w:ascii="Arial" w:hAnsi="Arial"/>
                <w:b/>
                <w:sz w:val="44"/>
              </w:rPr>
              <w:t xml:space="preserve">Ziel: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Seitliche Rumpfmuskulatur</w:t>
            </w:r>
          </w:p>
          <w:p w:rsidR="008E34AE" w:rsidRPr="00AD2543" w:rsidRDefault="008E34AE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8E34AE" w:rsidRDefault="008E34AE" w:rsidP="00097621">
      <w:pPr>
        <w:rPr>
          <w:rFonts w:ascii="Arial" w:hAnsi="Arial"/>
          <w:b/>
          <w:sz w:val="2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3B6021" w:rsidTr="003B6021">
        <w:trPr>
          <w:trHeight w:val="4389"/>
        </w:trPr>
        <w:tc>
          <w:tcPr>
            <w:tcW w:w="10061" w:type="dxa"/>
          </w:tcPr>
          <w:p w:rsidR="003B6021" w:rsidRPr="003B6021" w:rsidRDefault="003B6021" w:rsidP="00C453BE">
            <w:pPr>
              <w:jc w:val="center"/>
              <w:rPr>
                <w:rFonts w:ascii="Arial" w:hAnsi="Arial"/>
                <w:b/>
                <w:sz w:val="400"/>
                <w:szCs w:val="400"/>
              </w:rPr>
            </w:pPr>
            <w:r w:rsidRPr="003B6021">
              <w:rPr>
                <w:rFonts w:ascii="Arial" w:hAnsi="Arial"/>
                <w:b/>
                <w:sz w:val="400"/>
                <w:szCs w:val="400"/>
              </w:rPr>
              <w:lastRenderedPageBreak/>
              <w:t>9</w:t>
            </w:r>
          </w:p>
        </w:tc>
      </w:tr>
      <w:tr w:rsidR="003B6021" w:rsidTr="003B6021">
        <w:trPr>
          <w:cantSplit/>
        </w:trPr>
        <w:tc>
          <w:tcPr>
            <w:tcW w:w="10061" w:type="dxa"/>
            <w:tcBorders>
              <w:top w:val="nil"/>
              <w:bottom w:val="nil"/>
            </w:tcBorders>
          </w:tcPr>
          <w:p w:rsidR="003B6021" w:rsidRPr="00355B5A" w:rsidRDefault="003B6021" w:rsidP="00C453BE">
            <w:pPr>
              <w:jc w:val="center"/>
              <w:rPr>
                <w:rFonts w:ascii="Arial" w:hAnsi="Arial"/>
                <w:sz w:val="8"/>
                <w:szCs w:val="8"/>
              </w:rPr>
            </w:pPr>
          </w:p>
          <w:p w:rsidR="003B6021" w:rsidRDefault="003B6021" w:rsidP="00C453BE">
            <w:pPr>
              <w:rPr>
                <w:rFonts w:ascii="Arial" w:hAnsi="Arial"/>
              </w:rPr>
            </w:pPr>
          </w:p>
          <w:p w:rsidR="003B6021" w:rsidRDefault="003B6021" w:rsidP="003B6021">
            <w:pPr>
              <w:jc w:val="center"/>
              <w:rPr>
                <w:rFonts w:ascii="Arial" w:hAnsi="Arial"/>
              </w:rPr>
            </w:pPr>
            <w:r>
              <w:object w:dxaOrig="11115" w:dyaOrig="3855">
                <v:shape id="_x0000_i1033" type="#_x0000_t75" style="width:426pt;height:147pt" o:ole="">
                  <v:imagedata r:id="rId25" o:title=""/>
                </v:shape>
                <o:OLEObject Type="Embed" ProgID="PBrush" ShapeID="_x0000_i1033" DrawAspect="Content" ObjectID="_1460273389" r:id="rId26"/>
              </w:object>
            </w:r>
          </w:p>
          <w:p w:rsidR="003B6021" w:rsidRPr="00EA47C5" w:rsidRDefault="003B6021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3B6021" w:rsidTr="003B6021">
        <w:trPr>
          <w:cantSplit/>
        </w:trPr>
        <w:tc>
          <w:tcPr>
            <w:tcW w:w="10061" w:type="dxa"/>
            <w:tcBorders>
              <w:top w:val="nil"/>
            </w:tcBorders>
          </w:tcPr>
          <w:p w:rsidR="003B6021" w:rsidRDefault="003B6021" w:rsidP="00C453BE">
            <w:pPr>
              <w:rPr>
                <w:rFonts w:ascii="Arial" w:hAnsi="Arial"/>
                <w:b/>
                <w:sz w:val="44"/>
                <w:szCs w:val="44"/>
              </w:rPr>
            </w:pPr>
            <w:r>
              <w:rPr>
                <w:rFonts w:ascii="Arial" w:hAnsi="Arial"/>
                <w:b/>
                <w:sz w:val="44"/>
                <w:szCs w:val="44"/>
              </w:rPr>
              <w:t>Rückentraining:</w:t>
            </w:r>
          </w:p>
          <w:p w:rsidR="003B6021" w:rsidRDefault="003B6021" w:rsidP="00C453BE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sz w:val="44"/>
                <w:szCs w:val="44"/>
              </w:rPr>
              <w:t>Nimm den Vier-Füsslerstand ein und strecke nun gleichmässig den rechten Arm und das linke Bein. Dann den linken Arm und das rec</w:t>
            </w:r>
            <w:r>
              <w:rPr>
                <w:rFonts w:ascii="Arial" w:hAnsi="Arial"/>
                <w:sz w:val="44"/>
                <w:szCs w:val="44"/>
              </w:rPr>
              <w:t>h</w:t>
            </w:r>
            <w:r>
              <w:rPr>
                <w:rFonts w:ascii="Arial" w:hAnsi="Arial"/>
                <w:sz w:val="44"/>
                <w:szCs w:val="44"/>
              </w:rPr>
              <w:t>te Bein etc.</w:t>
            </w:r>
            <w:r>
              <w:rPr>
                <w:rFonts w:ascii="Arial" w:hAnsi="Arial"/>
                <w:sz w:val="44"/>
              </w:rPr>
              <w:br/>
            </w:r>
            <w:r>
              <w:rPr>
                <w:rFonts w:ascii="Arial" w:hAnsi="Arial"/>
                <w:b/>
                <w:sz w:val="44"/>
              </w:rPr>
              <w:t xml:space="preserve">Beachten: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 xml:space="preserve">Regelmässig, langsame Ausführung. Bauch anspannen.  </w:t>
            </w:r>
          </w:p>
          <w:p w:rsidR="003B6021" w:rsidRDefault="003B6021" w:rsidP="00C453BE">
            <w:pPr>
              <w:rPr>
                <w:rFonts w:ascii="Arial" w:hAnsi="Arial"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Ziel: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Stabilisationsübung für den Rücken</w:t>
            </w:r>
          </w:p>
          <w:p w:rsidR="003B6021" w:rsidRPr="00AD2543" w:rsidRDefault="003B6021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3B6021" w:rsidRDefault="003B6021" w:rsidP="00097621">
      <w:pPr>
        <w:rPr>
          <w:rFonts w:ascii="Arial" w:hAnsi="Arial"/>
          <w:b/>
          <w:sz w:val="2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4C205C" w:rsidTr="004C205C">
        <w:trPr>
          <w:trHeight w:val="4389"/>
        </w:trPr>
        <w:tc>
          <w:tcPr>
            <w:tcW w:w="10061" w:type="dxa"/>
          </w:tcPr>
          <w:p w:rsidR="004C205C" w:rsidRPr="004C205C" w:rsidRDefault="004C205C" w:rsidP="00C453BE">
            <w:pPr>
              <w:jc w:val="center"/>
              <w:rPr>
                <w:rFonts w:ascii="Arial" w:hAnsi="Arial"/>
                <w:b/>
                <w:sz w:val="400"/>
                <w:szCs w:val="400"/>
              </w:rPr>
            </w:pPr>
            <w:r w:rsidRPr="004C205C">
              <w:rPr>
                <w:rFonts w:ascii="Arial" w:hAnsi="Arial"/>
                <w:b/>
                <w:sz w:val="400"/>
                <w:szCs w:val="400"/>
              </w:rPr>
              <w:lastRenderedPageBreak/>
              <w:t>10</w:t>
            </w:r>
          </w:p>
        </w:tc>
      </w:tr>
      <w:tr w:rsidR="004C205C" w:rsidTr="004C205C">
        <w:trPr>
          <w:cantSplit/>
        </w:trPr>
        <w:tc>
          <w:tcPr>
            <w:tcW w:w="10061" w:type="dxa"/>
            <w:tcBorders>
              <w:top w:val="nil"/>
              <w:bottom w:val="nil"/>
            </w:tcBorders>
          </w:tcPr>
          <w:p w:rsidR="004C205C" w:rsidRDefault="004C205C" w:rsidP="00C453BE">
            <w:pPr>
              <w:rPr>
                <w:rFonts w:ascii="Arial" w:hAnsi="Arial"/>
              </w:rPr>
            </w:pPr>
          </w:p>
          <w:p w:rsidR="004C205C" w:rsidRDefault="004C205C" w:rsidP="00C453BE">
            <w:pPr>
              <w:rPr>
                <w:rFonts w:ascii="Arial" w:hAnsi="Arial"/>
              </w:rPr>
            </w:pPr>
          </w:p>
          <w:p w:rsidR="004C205C" w:rsidRDefault="004C205C" w:rsidP="00C453BE">
            <w:pPr>
              <w:jc w:val="center"/>
            </w:pPr>
            <w:r>
              <w:object w:dxaOrig="11445" w:dyaOrig="5595">
                <v:shape id="_x0000_i1034" type="#_x0000_t75" style="width:342.75pt;height:167.25pt" o:ole="">
                  <v:imagedata r:id="rId27" o:title=""/>
                </v:shape>
                <o:OLEObject Type="Embed" ProgID="PBrush" ShapeID="_x0000_i1034" DrawAspect="Content" ObjectID="_1460273390" r:id="rId28"/>
              </w:object>
            </w:r>
          </w:p>
          <w:p w:rsidR="004C205C" w:rsidRDefault="004C205C" w:rsidP="00C453BE">
            <w:pPr>
              <w:jc w:val="center"/>
            </w:pPr>
          </w:p>
          <w:p w:rsidR="004C205C" w:rsidRDefault="004C205C" w:rsidP="00C453BE">
            <w:pPr>
              <w:jc w:val="center"/>
              <w:rPr>
                <w:rFonts w:ascii="Arial" w:hAnsi="Arial"/>
              </w:rPr>
            </w:pPr>
          </w:p>
          <w:p w:rsidR="004C205C" w:rsidRPr="00EA47C5" w:rsidRDefault="004C205C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4C205C" w:rsidTr="004C205C">
        <w:trPr>
          <w:cantSplit/>
        </w:trPr>
        <w:tc>
          <w:tcPr>
            <w:tcW w:w="10061" w:type="dxa"/>
            <w:tcBorders>
              <w:top w:val="nil"/>
            </w:tcBorders>
          </w:tcPr>
          <w:p w:rsidR="004C205C" w:rsidRDefault="00CE3B55" w:rsidP="00C453BE">
            <w:pPr>
              <w:rPr>
                <w:rFonts w:ascii="Arial" w:hAnsi="Arial"/>
                <w:b/>
                <w:sz w:val="44"/>
                <w:szCs w:val="44"/>
              </w:rPr>
            </w:pPr>
            <w:r>
              <w:rPr>
                <w:rFonts w:ascii="Arial" w:hAnsi="Arial"/>
                <w:b/>
                <w:sz w:val="44"/>
                <w:szCs w:val="44"/>
              </w:rPr>
              <w:t>Balancieren:</w:t>
            </w:r>
          </w:p>
          <w:p w:rsidR="004C205C" w:rsidRDefault="004C205C" w:rsidP="00C453BE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sz w:val="44"/>
                <w:szCs w:val="44"/>
              </w:rPr>
              <w:t>Balanciere auf der schmalen Seite der Lan</w:t>
            </w:r>
            <w:r>
              <w:rPr>
                <w:rFonts w:ascii="Arial" w:hAnsi="Arial"/>
                <w:sz w:val="44"/>
                <w:szCs w:val="44"/>
              </w:rPr>
              <w:t>g</w:t>
            </w:r>
            <w:r>
              <w:rPr>
                <w:rFonts w:ascii="Arial" w:hAnsi="Arial"/>
                <w:sz w:val="44"/>
                <w:szCs w:val="44"/>
              </w:rPr>
              <w:t xml:space="preserve">bank. Vorwärts und </w:t>
            </w:r>
            <w:r w:rsidR="0034655E">
              <w:rPr>
                <w:rFonts w:ascii="Arial" w:hAnsi="Arial"/>
                <w:sz w:val="44"/>
                <w:szCs w:val="44"/>
              </w:rPr>
              <w:t>r</w:t>
            </w:r>
            <w:r>
              <w:rPr>
                <w:rFonts w:ascii="Arial" w:hAnsi="Arial"/>
                <w:sz w:val="44"/>
                <w:szCs w:val="44"/>
              </w:rPr>
              <w:t>ückwärts</w:t>
            </w:r>
            <w:r w:rsidR="00DB4874">
              <w:rPr>
                <w:rFonts w:ascii="Arial" w:hAnsi="Arial"/>
                <w:sz w:val="44"/>
                <w:szCs w:val="44"/>
              </w:rPr>
              <w:t>.</w:t>
            </w:r>
          </w:p>
          <w:p w:rsidR="004C205C" w:rsidRDefault="004C205C" w:rsidP="00C453BE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>Beachte</w:t>
            </w:r>
            <w:r w:rsidR="00DB4874">
              <w:rPr>
                <w:rFonts w:ascii="Arial" w:hAnsi="Arial"/>
                <w:b/>
                <w:sz w:val="44"/>
              </w:rPr>
              <w:t>n</w:t>
            </w:r>
            <w:r>
              <w:rPr>
                <w:rFonts w:ascii="Arial" w:hAnsi="Arial"/>
                <w:b/>
                <w:sz w:val="44"/>
              </w:rPr>
              <w:t xml:space="preserve">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Arme in der Seithalte zum Balancieren g</w:t>
            </w:r>
            <w:r>
              <w:rPr>
                <w:rFonts w:ascii="Arial" w:hAnsi="Arial"/>
                <w:sz w:val="44"/>
              </w:rPr>
              <w:t>e</w:t>
            </w:r>
            <w:r>
              <w:rPr>
                <w:rFonts w:ascii="Arial" w:hAnsi="Arial"/>
                <w:sz w:val="44"/>
              </w:rPr>
              <w:t>brauchen</w:t>
            </w:r>
            <w:r w:rsidR="00DB4874">
              <w:rPr>
                <w:rFonts w:ascii="Arial" w:hAnsi="Arial"/>
                <w:sz w:val="44"/>
              </w:rPr>
              <w:t>.</w:t>
            </w:r>
          </w:p>
          <w:p w:rsidR="004C205C" w:rsidRDefault="004C205C" w:rsidP="00C453BE">
            <w:pPr>
              <w:rPr>
                <w:rFonts w:ascii="Arial" w:hAnsi="Arial"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Ziel: </w:t>
            </w:r>
            <w:r>
              <w:rPr>
                <w:rFonts w:ascii="Arial" w:hAnsi="Arial"/>
                <w:b/>
                <w:sz w:val="44"/>
              </w:rPr>
              <w:br/>
            </w:r>
            <w:r>
              <w:rPr>
                <w:rFonts w:ascii="Arial" w:hAnsi="Arial"/>
                <w:sz w:val="44"/>
              </w:rPr>
              <w:t>Gleichgewicht trainieren</w:t>
            </w:r>
          </w:p>
          <w:p w:rsidR="004C205C" w:rsidRPr="00AD2543" w:rsidRDefault="004C205C" w:rsidP="00C453BE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4C205C" w:rsidRPr="002E2750" w:rsidRDefault="004C205C" w:rsidP="00097621">
      <w:pPr>
        <w:rPr>
          <w:rFonts w:ascii="Arial" w:hAnsi="Arial"/>
          <w:b/>
          <w:sz w:val="20"/>
        </w:rPr>
      </w:pPr>
    </w:p>
    <w:sectPr w:rsidR="004C205C" w:rsidRPr="002E2750" w:rsidSect="001467F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B24" w:rsidRDefault="00916B24">
      <w:r>
        <w:separator/>
      </w:r>
    </w:p>
  </w:endnote>
  <w:endnote w:type="continuationSeparator" w:id="0">
    <w:p w:rsidR="00916B24" w:rsidRDefault="0091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3A7" w:rsidRDefault="006513A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362BEB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C6513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C65136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C65136" w:rsidRPr="00C65136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10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362BEB" w:rsidRDefault="00916B2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DC0DD0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C6513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C65136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C65136" w:rsidRPr="00C65136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3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DC0DD0" w:rsidRDefault="00916B2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B24" w:rsidRDefault="00916B24">
      <w:r>
        <w:separator/>
      </w:r>
    </w:p>
  </w:footnote>
  <w:footnote w:type="continuationSeparator" w:id="0">
    <w:p w:rsidR="00916B24" w:rsidRDefault="00916B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3A7" w:rsidRDefault="006513A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2F3A30" w:rsidTr="00C453BE">
      <w:trPr>
        <w:trHeight w:val="767"/>
      </w:trPr>
      <w:tc>
        <w:tcPr>
          <w:tcW w:w="3932" w:type="dxa"/>
        </w:tcPr>
        <w:p w:rsidR="002F3A30" w:rsidRPr="00834968" w:rsidRDefault="002F3A30" w:rsidP="00C453BE">
          <w:pPr>
            <w:pStyle w:val="Kopfzeile"/>
            <w:rPr>
              <w:rFonts w:cs="Arial"/>
              <w:lang w:val="de-CH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 wp14:anchorId="12E40866" wp14:editId="5122FD2E">
                <wp:extent cx="1706042" cy="432000"/>
                <wp:effectExtent l="0" t="0" r="8890" b="635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6042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</w:tcPr>
        <w:p w:rsidR="002F3A30" w:rsidRPr="00834968" w:rsidRDefault="002F3A30" w:rsidP="00C453BE">
          <w:pPr>
            <w:pStyle w:val="Kopfzeile"/>
            <w:jc w:val="center"/>
            <w:rPr>
              <w:rFonts w:cs="Arial"/>
              <w:lang w:val="de-CH"/>
            </w:rPr>
          </w:pPr>
        </w:p>
      </w:tc>
      <w:tc>
        <w:tcPr>
          <w:tcW w:w="3618" w:type="dxa"/>
        </w:tcPr>
        <w:p w:rsidR="002F3A30" w:rsidRPr="002F3A30" w:rsidRDefault="002F3A30" w:rsidP="00C453BE">
          <w:pPr>
            <w:pStyle w:val="Kopfzeile"/>
            <w:jc w:val="right"/>
            <w:rPr>
              <w:rFonts w:ascii="Arial" w:hAnsi="Arial" w:cs="Arial"/>
              <w:b/>
              <w:sz w:val="20"/>
              <w:lang w:val="de-CH"/>
            </w:rPr>
          </w:pPr>
          <w:r w:rsidRPr="002F3A30">
            <w:rPr>
              <w:rFonts w:ascii="Arial" w:hAnsi="Arial" w:cs="Arial"/>
              <w:b/>
              <w:sz w:val="20"/>
              <w:lang w:val="de-CH"/>
            </w:rPr>
            <w:t>Sportverletzungen</w:t>
          </w:r>
        </w:p>
        <w:p w:rsidR="002F3A30" w:rsidRDefault="002F3A30" w:rsidP="00C453BE">
          <w:pPr>
            <w:pStyle w:val="Kopfzeile"/>
            <w:jc w:val="right"/>
            <w:rPr>
              <w:rFonts w:ascii="Arial" w:hAnsi="Arial" w:cs="Arial"/>
              <w:b/>
              <w:sz w:val="20"/>
              <w:lang w:val="de-CH"/>
            </w:rPr>
          </w:pPr>
          <w:r w:rsidRPr="002F3A30">
            <w:rPr>
              <w:rFonts w:ascii="Arial" w:hAnsi="Arial" w:cs="Arial"/>
              <w:b/>
              <w:sz w:val="20"/>
              <w:lang w:val="de-CH"/>
            </w:rPr>
            <w:t>A</w:t>
          </w:r>
          <w:r>
            <w:rPr>
              <w:rFonts w:ascii="Arial" w:hAnsi="Arial" w:cs="Arial"/>
              <w:b/>
              <w:sz w:val="20"/>
              <w:lang w:val="de-CH"/>
            </w:rPr>
            <w:t xml:space="preserve">rbeitsblatt </w:t>
          </w:r>
          <w:r w:rsidR="00FD35FC">
            <w:rPr>
              <w:rFonts w:ascii="Arial" w:hAnsi="Arial" w:cs="Arial"/>
              <w:b/>
              <w:sz w:val="20"/>
              <w:lang w:val="de-CH"/>
            </w:rPr>
            <w:t>4</w:t>
          </w:r>
        </w:p>
        <w:p w:rsidR="006513A7" w:rsidRPr="002F3A30" w:rsidRDefault="006513A7" w:rsidP="00C453BE">
          <w:pPr>
            <w:pStyle w:val="Kopfzeile"/>
            <w:jc w:val="right"/>
            <w:rPr>
              <w:rFonts w:ascii="Arial" w:hAnsi="Arial" w:cs="Arial"/>
              <w:b/>
              <w:sz w:val="20"/>
              <w:lang w:val="de-CH"/>
            </w:rPr>
          </w:pPr>
          <w:r>
            <w:rPr>
              <w:rFonts w:ascii="Arial" w:hAnsi="Arial" w:cs="Arial"/>
              <w:b/>
              <w:sz w:val="20"/>
              <w:lang w:val="de-CH"/>
            </w:rPr>
            <w:t>Postenblätter</w:t>
          </w:r>
        </w:p>
      </w:tc>
    </w:tr>
  </w:tbl>
  <w:p w:rsidR="00916B24" w:rsidRPr="00DC0DD0" w:rsidRDefault="00916B2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2F3A30" w:rsidTr="002F3A30">
      <w:trPr>
        <w:trHeight w:val="767"/>
      </w:trPr>
      <w:tc>
        <w:tcPr>
          <w:tcW w:w="3932" w:type="dxa"/>
        </w:tcPr>
        <w:p w:rsidR="002F3A30" w:rsidRPr="00834968" w:rsidRDefault="002F3A30" w:rsidP="00C453BE">
          <w:pPr>
            <w:pStyle w:val="Kopfzeile"/>
            <w:rPr>
              <w:rFonts w:cs="Arial"/>
              <w:lang w:val="de-CH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 wp14:anchorId="4E330ED2" wp14:editId="17CC7C70">
                <wp:extent cx="1706042" cy="432000"/>
                <wp:effectExtent l="0" t="0" r="8890" b="635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6042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</w:tcPr>
        <w:p w:rsidR="002F3A30" w:rsidRPr="00834968" w:rsidRDefault="002F3A30" w:rsidP="00C453BE">
          <w:pPr>
            <w:pStyle w:val="Kopfzeile"/>
            <w:jc w:val="center"/>
            <w:rPr>
              <w:rFonts w:cs="Arial"/>
              <w:lang w:val="de-CH"/>
            </w:rPr>
          </w:pPr>
        </w:p>
      </w:tc>
      <w:tc>
        <w:tcPr>
          <w:tcW w:w="3618" w:type="dxa"/>
        </w:tcPr>
        <w:p w:rsidR="002F3A30" w:rsidRPr="002F3A30" w:rsidRDefault="002F3A30" w:rsidP="002F3A30">
          <w:pPr>
            <w:pStyle w:val="Kopfzeile"/>
            <w:jc w:val="right"/>
            <w:rPr>
              <w:rFonts w:ascii="Arial" w:hAnsi="Arial" w:cs="Arial"/>
              <w:b/>
              <w:sz w:val="20"/>
              <w:lang w:val="de-CH"/>
            </w:rPr>
          </w:pPr>
          <w:r w:rsidRPr="002F3A30">
            <w:rPr>
              <w:rFonts w:ascii="Arial" w:hAnsi="Arial" w:cs="Arial"/>
              <w:b/>
              <w:sz w:val="20"/>
              <w:lang w:val="de-CH"/>
            </w:rPr>
            <w:t>Sportverletzungen</w:t>
          </w:r>
        </w:p>
        <w:p w:rsidR="002F3A30" w:rsidRDefault="002F3A30" w:rsidP="002F3A30">
          <w:pPr>
            <w:pStyle w:val="Kopfzeile"/>
            <w:jc w:val="right"/>
            <w:rPr>
              <w:rFonts w:ascii="Arial" w:hAnsi="Arial" w:cs="Arial"/>
              <w:b/>
              <w:sz w:val="20"/>
              <w:lang w:val="de-CH"/>
            </w:rPr>
          </w:pPr>
          <w:r w:rsidRPr="002F3A30">
            <w:rPr>
              <w:rFonts w:ascii="Arial" w:hAnsi="Arial" w:cs="Arial"/>
              <w:b/>
              <w:sz w:val="20"/>
              <w:lang w:val="de-CH"/>
            </w:rPr>
            <w:t>A</w:t>
          </w:r>
          <w:r>
            <w:rPr>
              <w:rFonts w:ascii="Arial" w:hAnsi="Arial" w:cs="Arial"/>
              <w:b/>
              <w:sz w:val="20"/>
              <w:lang w:val="de-CH"/>
            </w:rPr>
            <w:t xml:space="preserve">rbeitsblatt </w:t>
          </w:r>
          <w:r w:rsidR="000375FF">
            <w:rPr>
              <w:rFonts w:ascii="Arial" w:hAnsi="Arial" w:cs="Arial"/>
              <w:b/>
              <w:sz w:val="20"/>
              <w:lang w:val="de-CH"/>
            </w:rPr>
            <w:t>4</w:t>
          </w:r>
        </w:p>
        <w:p w:rsidR="006513A7" w:rsidRPr="002F3A30" w:rsidRDefault="006513A7" w:rsidP="002F3A30">
          <w:pPr>
            <w:pStyle w:val="Kopfzeile"/>
            <w:jc w:val="right"/>
            <w:rPr>
              <w:rFonts w:ascii="Arial" w:hAnsi="Arial" w:cs="Arial"/>
              <w:b/>
              <w:sz w:val="20"/>
              <w:lang w:val="de-CH"/>
            </w:rPr>
          </w:pPr>
          <w:r>
            <w:rPr>
              <w:rFonts w:ascii="Arial" w:hAnsi="Arial" w:cs="Arial"/>
              <w:b/>
              <w:sz w:val="20"/>
              <w:lang w:val="de-CH"/>
            </w:rPr>
            <w:t>Postenblätter</w:t>
          </w:r>
        </w:p>
      </w:tc>
    </w:tr>
  </w:tbl>
  <w:p w:rsidR="00916B24" w:rsidRPr="006A7035" w:rsidRDefault="00916B24">
    <w:pPr>
      <w:pStyle w:val="Kopfzeile"/>
      <w:rPr>
        <w:rFonts w:ascii="Arial" w:hAnsi="Arial"/>
        <w:sz w:val="2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AF7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9768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A4243"/>
    <w:multiLevelType w:val="hybridMultilevel"/>
    <w:tmpl w:val="85DEF81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9F28DE"/>
    <w:multiLevelType w:val="hybridMultilevel"/>
    <w:tmpl w:val="06C2AB2E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01648"/>
    <w:multiLevelType w:val="hybridMultilevel"/>
    <w:tmpl w:val="069CFDFA"/>
    <w:lvl w:ilvl="0" w:tplc="B2A60B8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254BCE"/>
    <w:multiLevelType w:val="hybridMultilevel"/>
    <w:tmpl w:val="630EA2B8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01569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D2224"/>
    <w:multiLevelType w:val="hybridMultilevel"/>
    <w:tmpl w:val="CCD0C4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347683"/>
    <w:multiLevelType w:val="hybridMultilevel"/>
    <w:tmpl w:val="87763AEC"/>
    <w:lvl w:ilvl="0" w:tplc="9A702A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81E78"/>
    <w:multiLevelType w:val="hybridMultilevel"/>
    <w:tmpl w:val="557CCE28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433F3"/>
    <w:multiLevelType w:val="hybridMultilevel"/>
    <w:tmpl w:val="3A4E1204"/>
    <w:lvl w:ilvl="0" w:tplc="B02634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92341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E236D2"/>
    <w:multiLevelType w:val="hybridMultilevel"/>
    <w:tmpl w:val="C23E7E2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E65FF"/>
    <w:multiLevelType w:val="hybridMultilevel"/>
    <w:tmpl w:val="8116B55A"/>
    <w:lvl w:ilvl="0" w:tplc="E9167E2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D639CF"/>
    <w:multiLevelType w:val="hybridMultilevel"/>
    <w:tmpl w:val="DDA49D7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014A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139E8"/>
    <w:multiLevelType w:val="hybridMultilevel"/>
    <w:tmpl w:val="6D2EF0F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86EE9"/>
    <w:multiLevelType w:val="hybridMultilevel"/>
    <w:tmpl w:val="5E544AA2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4285934"/>
    <w:multiLevelType w:val="hybridMultilevel"/>
    <w:tmpl w:val="7BD65E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31D42"/>
    <w:multiLevelType w:val="hybridMultilevel"/>
    <w:tmpl w:val="F8C081D4"/>
    <w:lvl w:ilvl="0" w:tplc="8422911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57169"/>
    <w:multiLevelType w:val="hybridMultilevel"/>
    <w:tmpl w:val="20DCF810"/>
    <w:lvl w:ilvl="0" w:tplc="0407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21">
    <w:nsid w:val="709A1EA6"/>
    <w:multiLevelType w:val="hybridMultilevel"/>
    <w:tmpl w:val="E0082506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0FD7498"/>
    <w:multiLevelType w:val="hybridMultilevel"/>
    <w:tmpl w:val="AFDAE72A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24EB6"/>
    <w:multiLevelType w:val="hybridMultilevel"/>
    <w:tmpl w:val="44F00286"/>
    <w:lvl w:ilvl="0" w:tplc="7BF8463E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Century Gothic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4808EC"/>
    <w:multiLevelType w:val="singleLevel"/>
    <w:tmpl w:val="A8B0018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284"/>
      </w:pPr>
      <w:rPr>
        <w:rFonts w:ascii="Symbol" w:hAnsi="Symbol" w:hint="default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20"/>
  </w:num>
  <w:num w:numId="5">
    <w:abstractNumId w:val="21"/>
  </w:num>
  <w:num w:numId="6">
    <w:abstractNumId w:val="23"/>
  </w:num>
  <w:num w:numId="7">
    <w:abstractNumId w:val="19"/>
  </w:num>
  <w:num w:numId="8">
    <w:abstractNumId w:val="4"/>
  </w:num>
  <w:num w:numId="9">
    <w:abstractNumId w:val="24"/>
  </w:num>
  <w:num w:numId="10">
    <w:abstractNumId w:val="2"/>
  </w:num>
  <w:num w:numId="11">
    <w:abstractNumId w:val="14"/>
  </w:num>
  <w:num w:numId="12">
    <w:abstractNumId w:val="15"/>
  </w:num>
  <w:num w:numId="13">
    <w:abstractNumId w:val="11"/>
  </w:num>
  <w:num w:numId="14">
    <w:abstractNumId w:val="6"/>
  </w:num>
  <w:num w:numId="15">
    <w:abstractNumId w:val="0"/>
  </w:num>
  <w:num w:numId="16">
    <w:abstractNumId w:val="12"/>
  </w:num>
  <w:num w:numId="17">
    <w:abstractNumId w:val="22"/>
  </w:num>
  <w:num w:numId="18">
    <w:abstractNumId w:val="5"/>
  </w:num>
  <w:num w:numId="19">
    <w:abstractNumId w:val="13"/>
  </w:num>
  <w:num w:numId="20">
    <w:abstractNumId w:val="17"/>
  </w:num>
  <w:num w:numId="21">
    <w:abstractNumId w:val="9"/>
  </w:num>
  <w:num w:numId="22">
    <w:abstractNumId w:val="7"/>
  </w:num>
  <w:num w:numId="23">
    <w:abstractNumId w:val="9"/>
  </w:num>
  <w:num w:numId="24">
    <w:abstractNumId w:val="18"/>
  </w:num>
  <w:num w:numId="25">
    <w:abstractNumId w:val="10"/>
  </w:num>
  <w:num w:numId="2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560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A3"/>
    <w:rsid w:val="00000BBF"/>
    <w:rsid w:val="0000348C"/>
    <w:rsid w:val="00011202"/>
    <w:rsid w:val="00012008"/>
    <w:rsid w:val="0001280C"/>
    <w:rsid w:val="000128F8"/>
    <w:rsid w:val="00030A03"/>
    <w:rsid w:val="000314C7"/>
    <w:rsid w:val="00031DF2"/>
    <w:rsid w:val="00033405"/>
    <w:rsid w:val="00034C0B"/>
    <w:rsid w:val="000375FF"/>
    <w:rsid w:val="0004298A"/>
    <w:rsid w:val="000434FB"/>
    <w:rsid w:val="00046687"/>
    <w:rsid w:val="00047728"/>
    <w:rsid w:val="00050137"/>
    <w:rsid w:val="000508C4"/>
    <w:rsid w:val="000542A1"/>
    <w:rsid w:val="00054A08"/>
    <w:rsid w:val="00055F6A"/>
    <w:rsid w:val="00056661"/>
    <w:rsid w:val="000608D3"/>
    <w:rsid w:val="00060C70"/>
    <w:rsid w:val="00065561"/>
    <w:rsid w:val="00066340"/>
    <w:rsid w:val="00071CAA"/>
    <w:rsid w:val="00073AB1"/>
    <w:rsid w:val="00074203"/>
    <w:rsid w:val="0007466C"/>
    <w:rsid w:val="0007483E"/>
    <w:rsid w:val="00076683"/>
    <w:rsid w:val="00076755"/>
    <w:rsid w:val="000807F5"/>
    <w:rsid w:val="000810DF"/>
    <w:rsid w:val="000819E5"/>
    <w:rsid w:val="000845C3"/>
    <w:rsid w:val="00085797"/>
    <w:rsid w:val="00085A93"/>
    <w:rsid w:val="00086C9A"/>
    <w:rsid w:val="00087330"/>
    <w:rsid w:val="00090A9C"/>
    <w:rsid w:val="00090FA0"/>
    <w:rsid w:val="00091E1D"/>
    <w:rsid w:val="000922E1"/>
    <w:rsid w:val="00093EF3"/>
    <w:rsid w:val="00097621"/>
    <w:rsid w:val="000A79D0"/>
    <w:rsid w:val="000B295F"/>
    <w:rsid w:val="000B2EE2"/>
    <w:rsid w:val="000B40B0"/>
    <w:rsid w:val="000B6C0C"/>
    <w:rsid w:val="000B73FE"/>
    <w:rsid w:val="000B7DDB"/>
    <w:rsid w:val="000C1042"/>
    <w:rsid w:val="000C1539"/>
    <w:rsid w:val="000C21CF"/>
    <w:rsid w:val="000C578C"/>
    <w:rsid w:val="000C69C6"/>
    <w:rsid w:val="000D0FF2"/>
    <w:rsid w:val="000D6C64"/>
    <w:rsid w:val="000E0C82"/>
    <w:rsid w:val="000E2096"/>
    <w:rsid w:val="000E4493"/>
    <w:rsid w:val="000F5257"/>
    <w:rsid w:val="000F7A39"/>
    <w:rsid w:val="00100A91"/>
    <w:rsid w:val="00101BE1"/>
    <w:rsid w:val="00103AFF"/>
    <w:rsid w:val="001065E3"/>
    <w:rsid w:val="001075A5"/>
    <w:rsid w:val="001107C0"/>
    <w:rsid w:val="00112C4B"/>
    <w:rsid w:val="0011323C"/>
    <w:rsid w:val="001135AB"/>
    <w:rsid w:val="00114139"/>
    <w:rsid w:val="00114F61"/>
    <w:rsid w:val="001205C5"/>
    <w:rsid w:val="001227E0"/>
    <w:rsid w:val="0013281A"/>
    <w:rsid w:val="0013353E"/>
    <w:rsid w:val="00133A7D"/>
    <w:rsid w:val="00143CB8"/>
    <w:rsid w:val="00145937"/>
    <w:rsid w:val="001467F6"/>
    <w:rsid w:val="00154081"/>
    <w:rsid w:val="001575F7"/>
    <w:rsid w:val="0016088F"/>
    <w:rsid w:val="001626E0"/>
    <w:rsid w:val="00166279"/>
    <w:rsid w:val="0017552C"/>
    <w:rsid w:val="0018786F"/>
    <w:rsid w:val="0019099A"/>
    <w:rsid w:val="00192211"/>
    <w:rsid w:val="0019278A"/>
    <w:rsid w:val="00194162"/>
    <w:rsid w:val="001A091D"/>
    <w:rsid w:val="001A18E5"/>
    <w:rsid w:val="001A5FD2"/>
    <w:rsid w:val="001B22A4"/>
    <w:rsid w:val="001B3C76"/>
    <w:rsid w:val="001C2AA3"/>
    <w:rsid w:val="001C544E"/>
    <w:rsid w:val="001C6CE2"/>
    <w:rsid w:val="001D20E9"/>
    <w:rsid w:val="001D6388"/>
    <w:rsid w:val="001E0217"/>
    <w:rsid w:val="001E04EE"/>
    <w:rsid w:val="001E42B5"/>
    <w:rsid w:val="001F171B"/>
    <w:rsid w:val="001F448D"/>
    <w:rsid w:val="001F700F"/>
    <w:rsid w:val="00201F25"/>
    <w:rsid w:val="00203904"/>
    <w:rsid w:val="002049FF"/>
    <w:rsid w:val="00206A6F"/>
    <w:rsid w:val="00210A6E"/>
    <w:rsid w:val="00211F21"/>
    <w:rsid w:val="002128E4"/>
    <w:rsid w:val="00212AC2"/>
    <w:rsid w:val="00214B24"/>
    <w:rsid w:val="002177B2"/>
    <w:rsid w:val="00220784"/>
    <w:rsid w:val="00221378"/>
    <w:rsid w:val="00224B14"/>
    <w:rsid w:val="00226E71"/>
    <w:rsid w:val="00227596"/>
    <w:rsid w:val="00230DFC"/>
    <w:rsid w:val="0023134A"/>
    <w:rsid w:val="00231D3F"/>
    <w:rsid w:val="002338AA"/>
    <w:rsid w:val="00233B90"/>
    <w:rsid w:val="00233CC9"/>
    <w:rsid w:val="00235FD5"/>
    <w:rsid w:val="00237102"/>
    <w:rsid w:val="00237581"/>
    <w:rsid w:val="0024337E"/>
    <w:rsid w:val="00245438"/>
    <w:rsid w:val="00246829"/>
    <w:rsid w:val="00254F8E"/>
    <w:rsid w:val="002558F8"/>
    <w:rsid w:val="00257134"/>
    <w:rsid w:val="00257F9B"/>
    <w:rsid w:val="00263BDC"/>
    <w:rsid w:val="00263C4D"/>
    <w:rsid w:val="002669F0"/>
    <w:rsid w:val="0026780E"/>
    <w:rsid w:val="00280D72"/>
    <w:rsid w:val="00280E02"/>
    <w:rsid w:val="00284C76"/>
    <w:rsid w:val="00290D36"/>
    <w:rsid w:val="00293E12"/>
    <w:rsid w:val="002A5689"/>
    <w:rsid w:val="002A6CF6"/>
    <w:rsid w:val="002A6F35"/>
    <w:rsid w:val="002B11F1"/>
    <w:rsid w:val="002B23E1"/>
    <w:rsid w:val="002B654B"/>
    <w:rsid w:val="002B69DF"/>
    <w:rsid w:val="002C03A9"/>
    <w:rsid w:val="002C0599"/>
    <w:rsid w:val="002C0B0A"/>
    <w:rsid w:val="002C46BD"/>
    <w:rsid w:val="002C56FA"/>
    <w:rsid w:val="002D00AC"/>
    <w:rsid w:val="002D0FC8"/>
    <w:rsid w:val="002D11C1"/>
    <w:rsid w:val="002D1203"/>
    <w:rsid w:val="002D15F5"/>
    <w:rsid w:val="002D20F0"/>
    <w:rsid w:val="002D2EF2"/>
    <w:rsid w:val="002E2750"/>
    <w:rsid w:val="002F2C4E"/>
    <w:rsid w:val="002F2D5C"/>
    <w:rsid w:val="002F3A30"/>
    <w:rsid w:val="002F58BB"/>
    <w:rsid w:val="002F6450"/>
    <w:rsid w:val="00301A1B"/>
    <w:rsid w:val="00307B4B"/>
    <w:rsid w:val="0031052D"/>
    <w:rsid w:val="00313588"/>
    <w:rsid w:val="0031605E"/>
    <w:rsid w:val="00323D0D"/>
    <w:rsid w:val="00323E82"/>
    <w:rsid w:val="00330A77"/>
    <w:rsid w:val="00333C4F"/>
    <w:rsid w:val="00336D76"/>
    <w:rsid w:val="003429F6"/>
    <w:rsid w:val="0034512E"/>
    <w:rsid w:val="0034655E"/>
    <w:rsid w:val="003475E9"/>
    <w:rsid w:val="00347764"/>
    <w:rsid w:val="00351EA5"/>
    <w:rsid w:val="003524AD"/>
    <w:rsid w:val="003568C0"/>
    <w:rsid w:val="00356A82"/>
    <w:rsid w:val="00361054"/>
    <w:rsid w:val="00362BEB"/>
    <w:rsid w:val="00364795"/>
    <w:rsid w:val="00367043"/>
    <w:rsid w:val="00367A3B"/>
    <w:rsid w:val="00370373"/>
    <w:rsid w:val="00370C73"/>
    <w:rsid w:val="003738C3"/>
    <w:rsid w:val="00375214"/>
    <w:rsid w:val="003773B8"/>
    <w:rsid w:val="00383231"/>
    <w:rsid w:val="00386693"/>
    <w:rsid w:val="0039069F"/>
    <w:rsid w:val="00390783"/>
    <w:rsid w:val="00393316"/>
    <w:rsid w:val="003936D8"/>
    <w:rsid w:val="003944BE"/>
    <w:rsid w:val="003954DF"/>
    <w:rsid w:val="003970FC"/>
    <w:rsid w:val="003A6281"/>
    <w:rsid w:val="003B3DF7"/>
    <w:rsid w:val="003B3F1F"/>
    <w:rsid w:val="003B6021"/>
    <w:rsid w:val="003B71F5"/>
    <w:rsid w:val="003C41E0"/>
    <w:rsid w:val="003C4514"/>
    <w:rsid w:val="003D05EC"/>
    <w:rsid w:val="003D320E"/>
    <w:rsid w:val="003D3620"/>
    <w:rsid w:val="003D4A61"/>
    <w:rsid w:val="003E14F1"/>
    <w:rsid w:val="003E371A"/>
    <w:rsid w:val="003E3795"/>
    <w:rsid w:val="003E5F14"/>
    <w:rsid w:val="003E7DD1"/>
    <w:rsid w:val="003F3DCE"/>
    <w:rsid w:val="00403F25"/>
    <w:rsid w:val="00407A8F"/>
    <w:rsid w:val="00410E4C"/>
    <w:rsid w:val="004132EC"/>
    <w:rsid w:val="00414491"/>
    <w:rsid w:val="004162E1"/>
    <w:rsid w:val="00416A10"/>
    <w:rsid w:val="004227D0"/>
    <w:rsid w:val="00422F1F"/>
    <w:rsid w:val="00424679"/>
    <w:rsid w:val="00427064"/>
    <w:rsid w:val="00430A31"/>
    <w:rsid w:val="004320E0"/>
    <w:rsid w:val="00434B26"/>
    <w:rsid w:val="004401AB"/>
    <w:rsid w:val="00441E2D"/>
    <w:rsid w:val="00441F52"/>
    <w:rsid w:val="0044293F"/>
    <w:rsid w:val="004429CA"/>
    <w:rsid w:val="00442A37"/>
    <w:rsid w:val="00452150"/>
    <w:rsid w:val="004617BB"/>
    <w:rsid w:val="004617D7"/>
    <w:rsid w:val="00461BF0"/>
    <w:rsid w:val="00462AE1"/>
    <w:rsid w:val="00463EC1"/>
    <w:rsid w:val="004649EE"/>
    <w:rsid w:val="00465440"/>
    <w:rsid w:val="00465A37"/>
    <w:rsid w:val="00465EA4"/>
    <w:rsid w:val="00480092"/>
    <w:rsid w:val="00480D6E"/>
    <w:rsid w:val="00483BAA"/>
    <w:rsid w:val="00485C23"/>
    <w:rsid w:val="00492BA4"/>
    <w:rsid w:val="0049351F"/>
    <w:rsid w:val="0049612F"/>
    <w:rsid w:val="00497544"/>
    <w:rsid w:val="004A7052"/>
    <w:rsid w:val="004B0277"/>
    <w:rsid w:val="004B3133"/>
    <w:rsid w:val="004B4313"/>
    <w:rsid w:val="004B6E8A"/>
    <w:rsid w:val="004C205C"/>
    <w:rsid w:val="004C50AD"/>
    <w:rsid w:val="004C5CD3"/>
    <w:rsid w:val="004C7432"/>
    <w:rsid w:val="004D2875"/>
    <w:rsid w:val="004D49D5"/>
    <w:rsid w:val="004D6F2A"/>
    <w:rsid w:val="004E267D"/>
    <w:rsid w:val="004E2D9B"/>
    <w:rsid w:val="004E5D66"/>
    <w:rsid w:val="004F4A4C"/>
    <w:rsid w:val="004F5265"/>
    <w:rsid w:val="0050005B"/>
    <w:rsid w:val="00500669"/>
    <w:rsid w:val="00502146"/>
    <w:rsid w:val="005034C9"/>
    <w:rsid w:val="0050586D"/>
    <w:rsid w:val="005113E9"/>
    <w:rsid w:val="0051380F"/>
    <w:rsid w:val="00514927"/>
    <w:rsid w:val="00516997"/>
    <w:rsid w:val="0052112C"/>
    <w:rsid w:val="00521249"/>
    <w:rsid w:val="00523259"/>
    <w:rsid w:val="00523983"/>
    <w:rsid w:val="00524DCA"/>
    <w:rsid w:val="005301DE"/>
    <w:rsid w:val="00536664"/>
    <w:rsid w:val="005367C3"/>
    <w:rsid w:val="00537C46"/>
    <w:rsid w:val="00545332"/>
    <w:rsid w:val="005469AD"/>
    <w:rsid w:val="00551479"/>
    <w:rsid w:val="0055473E"/>
    <w:rsid w:val="00555027"/>
    <w:rsid w:val="00555EC2"/>
    <w:rsid w:val="00556096"/>
    <w:rsid w:val="00556804"/>
    <w:rsid w:val="0056098A"/>
    <w:rsid w:val="00561EF4"/>
    <w:rsid w:val="00563886"/>
    <w:rsid w:val="00563909"/>
    <w:rsid w:val="00564066"/>
    <w:rsid w:val="00564744"/>
    <w:rsid w:val="00564D5C"/>
    <w:rsid w:val="00567656"/>
    <w:rsid w:val="005714A1"/>
    <w:rsid w:val="00574130"/>
    <w:rsid w:val="005744E6"/>
    <w:rsid w:val="0058095E"/>
    <w:rsid w:val="005841F8"/>
    <w:rsid w:val="00586DC2"/>
    <w:rsid w:val="00591986"/>
    <w:rsid w:val="005A1ACB"/>
    <w:rsid w:val="005A73D6"/>
    <w:rsid w:val="005B0436"/>
    <w:rsid w:val="005B0B74"/>
    <w:rsid w:val="005B20EB"/>
    <w:rsid w:val="005B25FB"/>
    <w:rsid w:val="005B7135"/>
    <w:rsid w:val="005C550D"/>
    <w:rsid w:val="005C5F3C"/>
    <w:rsid w:val="005C77D4"/>
    <w:rsid w:val="005D1E03"/>
    <w:rsid w:val="005D59C3"/>
    <w:rsid w:val="005D7C19"/>
    <w:rsid w:val="005D7D38"/>
    <w:rsid w:val="005E0AE1"/>
    <w:rsid w:val="005E5546"/>
    <w:rsid w:val="005E6706"/>
    <w:rsid w:val="005F24D9"/>
    <w:rsid w:val="005F2A5A"/>
    <w:rsid w:val="005F2E73"/>
    <w:rsid w:val="005F3C1A"/>
    <w:rsid w:val="005F3D54"/>
    <w:rsid w:val="005F4388"/>
    <w:rsid w:val="005F5B6B"/>
    <w:rsid w:val="005F6BBF"/>
    <w:rsid w:val="006135EA"/>
    <w:rsid w:val="00613E26"/>
    <w:rsid w:val="00614018"/>
    <w:rsid w:val="006179A3"/>
    <w:rsid w:val="00626EA3"/>
    <w:rsid w:val="00627295"/>
    <w:rsid w:val="00627FAA"/>
    <w:rsid w:val="0063524C"/>
    <w:rsid w:val="00644B50"/>
    <w:rsid w:val="006463F3"/>
    <w:rsid w:val="0064785C"/>
    <w:rsid w:val="006513A7"/>
    <w:rsid w:val="006541DC"/>
    <w:rsid w:val="006559FC"/>
    <w:rsid w:val="0065723D"/>
    <w:rsid w:val="00657354"/>
    <w:rsid w:val="0066114A"/>
    <w:rsid w:val="006615B6"/>
    <w:rsid w:val="00676F54"/>
    <w:rsid w:val="0068286F"/>
    <w:rsid w:val="00685645"/>
    <w:rsid w:val="0069095A"/>
    <w:rsid w:val="006922F3"/>
    <w:rsid w:val="00693582"/>
    <w:rsid w:val="00696ED8"/>
    <w:rsid w:val="006A15C3"/>
    <w:rsid w:val="006A3A72"/>
    <w:rsid w:val="006A3F0F"/>
    <w:rsid w:val="006A6997"/>
    <w:rsid w:val="006A7035"/>
    <w:rsid w:val="006B0AA8"/>
    <w:rsid w:val="006B6B4C"/>
    <w:rsid w:val="006C411C"/>
    <w:rsid w:val="006D2CBF"/>
    <w:rsid w:val="006D4E58"/>
    <w:rsid w:val="006D6A31"/>
    <w:rsid w:val="006E2F5F"/>
    <w:rsid w:val="006E317C"/>
    <w:rsid w:val="006F0AE2"/>
    <w:rsid w:val="006F4993"/>
    <w:rsid w:val="00701D98"/>
    <w:rsid w:val="0070285A"/>
    <w:rsid w:val="007029CC"/>
    <w:rsid w:val="00706920"/>
    <w:rsid w:val="00710FD8"/>
    <w:rsid w:val="00712C47"/>
    <w:rsid w:val="007173AF"/>
    <w:rsid w:val="007177EF"/>
    <w:rsid w:val="00717BDA"/>
    <w:rsid w:val="00727221"/>
    <w:rsid w:val="00733724"/>
    <w:rsid w:val="00737280"/>
    <w:rsid w:val="0074428C"/>
    <w:rsid w:val="00755FE3"/>
    <w:rsid w:val="00766C9D"/>
    <w:rsid w:val="007710E0"/>
    <w:rsid w:val="00772A7E"/>
    <w:rsid w:val="007732EC"/>
    <w:rsid w:val="0077741F"/>
    <w:rsid w:val="007776A8"/>
    <w:rsid w:val="007802D4"/>
    <w:rsid w:val="00780E02"/>
    <w:rsid w:val="00780E28"/>
    <w:rsid w:val="007834AF"/>
    <w:rsid w:val="00784863"/>
    <w:rsid w:val="0079091F"/>
    <w:rsid w:val="00790B39"/>
    <w:rsid w:val="00794817"/>
    <w:rsid w:val="007A3429"/>
    <w:rsid w:val="007B070B"/>
    <w:rsid w:val="007B0B1A"/>
    <w:rsid w:val="007B378D"/>
    <w:rsid w:val="007B57F4"/>
    <w:rsid w:val="007C72D6"/>
    <w:rsid w:val="007D0F0A"/>
    <w:rsid w:val="007D202E"/>
    <w:rsid w:val="007D3C61"/>
    <w:rsid w:val="007D6281"/>
    <w:rsid w:val="007D7A81"/>
    <w:rsid w:val="007E3509"/>
    <w:rsid w:val="007E58A1"/>
    <w:rsid w:val="007E6373"/>
    <w:rsid w:val="007F0A11"/>
    <w:rsid w:val="007F46BC"/>
    <w:rsid w:val="007F47DB"/>
    <w:rsid w:val="007F5172"/>
    <w:rsid w:val="007F56EA"/>
    <w:rsid w:val="007F5CA3"/>
    <w:rsid w:val="007F7253"/>
    <w:rsid w:val="00801322"/>
    <w:rsid w:val="0080324D"/>
    <w:rsid w:val="00803C58"/>
    <w:rsid w:val="00805476"/>
    <w:rsid w:val="00811096"/>
    <w:rsid w:val="008113F0"/>
    <w:rsid w:val="00812151"/>
    <w:rsid w:val="00813E49"/>
    <w:rsid w:val="00813F1D"/>
    <w:rsid w:val="00815398"/>
    <w:rsid w:val="008161B8"/>
    <w:rsid w:val="00821BE4"/>
    <w:rsid w:val="00834968"/>
    <w:rsid w:val="00834D23"/>
    <w:rsid w:val="00837C30"/>
    <w:rsid w:val="008411ED"/>
    <w:rsid w:val="00842F6E"/>
    <w:rsid w:val="0084310C"/>
    <w:rsid w:val="00851B2E"/>
    <w:rsid w:val="00852795"/>
    <w:rsid w:val="00854008"/>
    <w:rsid w:val="00854AFE"/>
    <w:rsid w:val="00857C4A"/>
    <w:rsid w:val="00860E34"/>
    <w:rsid w:val="00862C64"/>
    <w:rsid w:val="008659A3"/>
    <w:rsid w:val="008730DE"/>
    <w:rsid w:val="0087391C"/>
    <w:rsid w:val="00883EA9"/>
    <w:rsid w:val="00886FBC"/>
    <w:rsid w:val="00891570"/>
    <w:rsid w:val="00891A83"/>
    <w:rsid w:val="00893107"/>
    <w:rsid w:val="008950E1"/>
    <w:rsid w:val="00895F1D"/>
    <w:rsid w:val="008A4403"/>
    <w:rsid w:val="008A6CC5"/>
    <w:rsid w:val="008B01E6"/>
    <w:rsid w:val="008B183D"/>
    <w:rsid w:val="008B2AC2"/>
    <w:rsid w:val="008B2DE0"/>
    <w:rsid w:val="008B2DFC"/>
    <w:rsid w:val="008B6058"/>
    <w:rsid w:val="008B6ADD"/>
    <w:rsid w:val="008C0B74"/>
    <w:rsid w:val="008C11E6"/>
    <w:rsid w:val="008C2425"/>
    <w:rsid w:val="008C6C31"/>
    <w:rsid w:val="008D031B"/>
    <w:rsid w:val="008D0923"/>
    <w:rsid w:val="008E1B53"/>
    <w:rsid w:val="008E34AE"/>
    <w:rsid w:val="008E3FCC"/>
    <w:rsid w:val="008F3811"/>
    <w:rsid w:val="008F418E"/>
    <w:rsid w:val="008F680D"/>
    <w:rsid w:val="009031A5"/>
    <w:rsid w:val="00911323"/>
    <w:rsid w:val="00916B24"/>
    <w:rsid w:val="00922FD9"/>
    <w:rsid w:val="00923690"/>
    <w:rsid w:val="00926F1B"/>
    <w:rsid w:val="00927027"/>
    <w:rsid w:val="00935DA1"/>
    <w:rsid w:val="009362F4"/>
    <w:rsid w:val="00936A3C"/>
    <w:rsid w:val="00937B92"/>
    <w:rsid w:val="00937C7E"/>
    <w:rsid w:val="00942397"/>
    <w:rsid w:val="009463F4"/>
    <w:rsid w:val="009516C8"/>
    <w:rsid w:val="00951C3A"/>
    <w:rsid w:val="00951DD0"/>
    <w:rsid w:val="00953C86"/>
    <w:rsid w:val="00960516"/>
    <w:rsid w:val="00960D80"/>
    <w:rsid w:val="009630BA"/>
    <w:rsid w:val="009712AA"/>
    <w:rsid w:val="00973ECE"/>
    <w:rsid w:val="00974C25"/>
    <w:rsid w:val="009763F6"/>
    <w:rsid w:val="00976679"/>
    <w:rsid w:val="00976744"/>
    <w:rsid w:val="0098019A"/>
    <w:rsid w:val="009801FD"/>
    <w:rsid w:val="0098167D"/>
    <w:rsid w:val="00981A9C"/>
    <w:rsid w:val="00982276"/>
    <w:rsid w:val="00982E70"/>
    <w:rsid w:val="0098392B"/>
    <w:rsid w:val="009913A4"/>
    <w:rsid w:val="0099196C"/>
    <w:rsid w:val="009A2A71"/>
    <w:rsid w:val="009A2CF6"/>
    <w:rsid w:val="009A3E85"/>
    <w:rsid w:val="009B0396"/>
    <w:rsid w:val="009B548D"/>
    <w:rsid w:val="009B65BF"/>
    <w:rsid w:val="009B6AB6"/>
    <w:rsid w:val="009B708C"/>
    <w:rsid w:val="009C1DA7"/>
    <w:rsid w:val="009C3FD9"/>
    <w:rsid w:val="009C447C"/>
    <w:rsid w:val="009C74FF"/>
    <w:rsid w:val="009D0098"/>
    <w:rsid w:val="009D4F54"/>
    <w:rsid w:val="009D5559"/>
    <w:rsid w:val="009D6DBD"/>
    <w:rsid w:val="009E0327"/>
    <w:rsid w:val="009E3849"/>
    <w:rsid w:val="009E616B"/>
    <w:rsid w:val="009F0855"/>
    <w:rsid w:val="009F18C1"/>
    <w:rsid w:val="009F7B9E"/>
    <w:rsid w:val="00A01E92"/>
    <w:rsid w:val="00A02F03"/>
    <w:rsid w:val="00A11F98"/>
    <w:rsid w:val="00A120DD"/>
    <w:rsid w:val="00A13DDB"/>
    <w:rsid w:val="00A153E9"/>
    <w:rsid w:val="00A1722E"/>
    <w:rsid w:val="00A203C1"/>
    <w:rsid w:val="00A20506"/>
    <w:rsid w:val="00A2302D"/>
    <w:rsid w:val="00A23CC3"/>
    <w:rsid w:val="00A2696C"/>
    <w:rsid w:val="00A30917"/>
    <w:rsid w:val="00A321FC"/>
    <w:rsid w:val="00A33B92"/>
    <w:rsid w:val="00A359FA"/>
    <w:rsid w:val="00A427DC"/>
    <w:rsid w:val="00A44367"/>
    <w:rsid w:val="00A57894"/>
    <w:rsid w:val="00A601D7"/>
    <w:rsid w:val="00A628C7"/>
    <w:rsid w:val="00A64371"/>
    <w:rsid w:val="00A64C61"/>
    <w:rsid w:val="00A67900"/>
    <w:rsid w:val="00A67B37"/>
    <w:rsid w:val="00A70726"/>
    <w:rsid w:val="00A7204C"/>
    <w:rsid w:val="00A74D0C"/>
    <w:rsid w:val="00A75CCA"/>
    <w:rsid w:val="00A8094F"/>
    <w:rsid w:val="00A8160E"/>
    <w:rsid w:val="00A82058"/>
    <w:rsid w:val="00A87944"/>
    <w:rsid w:val="00A956C5"/>
    <w:rsid w:val="00A97938"/>
    <w:rsid w:val="00AA63E2"/>
    <w:rsid w:val="00AB18F5"/>
    <w:rsid w:val="00AB305A"/>
    <w:rsid w:val="00AB4557"/>
    <w:rsid w:val="00AB76C5"/>
    <w:rsid w:val="00AC2691"/>
    <w:rsid w:val="00AC29C1"/>
    <w:rsid w:val="00AC5D18"/>
    <w:rsid w:val="00AC7551"/>
    <w:rsid w:val="00AD4CA7"/>
    <w:rsid w:val="00AE6204"/>
    <w:rsid w:val="00AE6A1B"/>
    <w:rsid w:val="00AF1BDD"/>
    <w:rsid w:val="00AF5072"/>
    <w:rsid w:val="00B07FF4"/>
    <w:rsid w:val="00B108E4"/>
    <w:rsid w:val="00B1391A"/>
    <w:rsid w:val="00B13A24"/>
    <w:rsid w:val="00B147F4"/>
    <w:rsid w:val="00B21A96"/>
    <w:rsid w:val="00B25B30"/>
    <w:rsid w:val="00B25ED3"/>
    <w:rsid w:val="00B2680A"/>
    <w:rsid w:val="00B34CB3"/>
    <w:rsid w:val="00B42E5C"/>
    <w:rsid w:val="00B435DD"/>
    <w:rsid w:val="00B445E3"/>
    <w:rsid w:val="00B46120"/>
    <w:rsid w:val="00B46650"/>
    <w:rsid w:val="00B4730C"/>
    <w:rsid w:val="00B4742B"/>
    <w:rsid w:val="00B477AB"/>
    <w:rsid w:val="00B5025E"/>
    <w:rsid w:val="00B512C6"/>
    <w:rsid w:val="00B62D9B"/>
    <w:rsid w:val="00B65E76"/>
    <w:rsid w:val="00B67718"/>
    <w:rsid w:val="00B76A8A"/>
    <w:rsid w:val="00B76D1B"/>
    <w:rsid w:val="00B80A8B"/>
    <w:rsid w:val="00B87E56"/>
    <w:rsid w:val="00B932DE"/>
    <w:rsid w:val="00BA180D"/>
    <w:rsid w:val="00BB0CF5"/>
    <w:rsid w:val="00BB2564"/>
    <w:rsid w:val="00BB2F3B"/>
    <w:rsid w:val="00BB3237"/>
    <w:rsid w:val="00BB4786"/>
    <w:rsid w:val="00BC038B"/>
    <w:rsid w:val="00BC1BFA"/>
    <w:rsid w:val="00BC6D3C"/>
    <w:rsid w:val="00BC6EEA"/>
    <w:rsid w:val="00BD1BCD"/>
    <w:rsid w:val="00BD1D4B"/>
    <w:rsid w:val="00BD356A"/>
    <w:rsid w:val="00BD4073"/>
    <w:rsid w:val="00BE2840"/>
    <w:rsid w:val="00BE785C"/>
    <w:rsid w:val="00BF0A7E"/>
    <w:rsid w:val="00BF1D68"/>
    <w:rsid w:val="00BF226C"/>
    <w:rsid w:val="00BF4248"/>
    <w:rsid w:val="00BF484F"/>
    <w:rsid w:val="00C001F4"/>
    <w:rsid w:val="00C05319"/>
    <w:rsid w:val="00C11570"/>
    <w:rsid w:val="00C12112"/>
    <w:rsid w:val="00C15202"/>
    <w:rsid w:val="00C164DF"/>
    <w:rsid w:val="00C16AE0"/>
    <w:rsid w:val="00C20222"/>
    <w:rsid w:val="00C20DBA"/>
    <w:rsid w:val="00C228FF"/>
    <w:rsid w:val="00C32031"/>
    <w:rsid w:val="00C33582"/>
    <w:rsid w:val="00C34566"/>
    <w:rsid w:val="00C34D9F"/>
    <w:rsid w:val="00C34FF4"/>
    <w:rsid w:val="00C3564F"/>
    <w:rsid w:val="00C365A5"/>
    <w:rsid w:val="00C365BE"/>
    <w:rsid w:val="00C365DE"/>
    <w:rsid w:val="00C36759"/>
    <w:rsid w:val="00C3728A"/>
    <w:rsid w:val="00C37657"/>
    <w:rsid w:val="00C42E99"/>
    <w:rsid w:val="00C42FD1"/>
    <w:rsid w:val="00C43BF6"/>
    <w:rsid w:val="00C50E23"/>
    <w:rsid w:val="00C5235C"/>
    <w:rsid w:val="00C52C83"/>
    <w:rsid w:val="00C531D7"/>
    <w:rsid w:val="00C60AAE"/>
    <w:rsid w:val="00C61096"/>
    <w:rsid w:val="00C65007"/>
    <w:rsid w:val="00C65136"/>
    <w:rsid w:val="00C65946"/>
    <w:rsid w:val="00C712A2"/>
    <w:rsid w:val="00C75C8B"/>
    <w:rsid w:val="00C805EE"/>
    <w:rsid w:val="00C81597"/>
    <w:rsid w:val="00C91440"/>
    <w:rsid w:val="00C9379A"/>
    <w:rsid w:val="00C97378"/>
    <w:rsid w:val="00CA0572"/>
    <w:rsid w:val="00CA4A4B"/>
    <w:rsid w:val="00CA50BD"/>
    <w:rsid w:val="00CB15CC"/>
    <w:rsid w:val="00CB2E4A"/>
    <w:rsid w:val="00CB50DD"/>
    <w:rsid w:val="00CB5761"/>
    <w:rsid w:val="00CB5C91"/>
    <w:rsid w:val="00CB69E3"/>
    <w:rsid w:val="00CB749C"/>
    <w:rsid w:val="00CB7CB4"/>
    <w:rsid w:val="00CC1F30"/>
    <w:rsid w:val="00CC2704"/>
    <w:rsid w:val="00CC3FD6"/>
    <w:rsid w:val="00CC4B43"/>
    <w:rsid w:val="00CC4C1F"/>
    <w:rsid w:val="00CC5965"/>
    <w:rsid w:val="00CD15B9"/>
    <w:rsid w:val="00CD31DF"/>
    <w:rsid w:val="00CD3393"/>
    <w:rsid w:val="00CE077F"/>
    <w:rsid w:val="00CE294B"/>
    <w:rsid w:val="00CE3B55"/>
    <w:rsid w:val="00CE62FC"/>
    <w:rsid w:val="00CF75EF"/>
    <w:rsid w:val="00CF7BCF"/>
    <w:rsid w:val="00D00E6A"/>
    <w:rsid w:val="00D01C17"/>
    <w:rsid w:val="00D06954"/>
    <w:rsid w:val="00D12C89"/>
    <w:rsid w:val="00D13029"/>
    <w:rsid w:val="00D14A49"/>
    <w:rsid w:val="00D22C67"/>
    <w:rsid w:val="00D2595F"/>
    <w:rsid w:val="00D26E42"/>
    <w:rsid w:val="00D309B3"/>
    <w:rsid w:val="00D30DFC"/>
    <w:rsid w:val="00D31261"/>
    <w:rsid w:val="00D320EA"/>
    <w:rsid w:val="00D34455"/>
    <w:rsid w:val="00D348D5"/>
    <w:rsid w:val="00D359A5"/>
    <w:rsid w:val="00D379D0"/>
    <w:rsid w:val="00D43887"/>
    <w:rsid w:val="00D45DAD"/>
    <w:rsid w:val="00D45DE6"/>
    <w:rsid w:val="00D467B9"/>
    <w:rsid w:val="00D57A57"/>
    <w:rsid w:val="00D607CA"/>
    <w:rsid w:val="00D60AEC"/>
    <w:rsid w:val="00D60E2F"/>
    <w:rsid w:val="00D63433"/>
    <w:rsid w:val="00D74686"/>
    <w:rsid w:val="00D74C30"/>
    <w:rsid w:val="00D7543C"/>
    <w:rsid w:val="00D77DF1"/>
    <w:rsid w:val="00D80548"/>
    <w:rsid w:val="00D80E9D"/>
    <w:rsid w:val="00D85CF3"/>
    <w:rsid w:val="00D866C4"/>
    <w:rsid w:val="00D86D60"/>
    <w:rsid w:val="00D9231C"/>
    <w:rsid w:val="00D93B37"/>
    <w:rsid w:val="00D941DA"/>
    <w:rsid w:val="00D944B6"/>
    <w:rsid w:val="00D9486E"/>
    <w:rsid w:val="00DA15A8"/>
    <w:rsid w:val="00DA1B94"/>
    <w:rsid w:val="00DA3D17"/>
    <w:rsid w:val="00DA47C3"/>
    <w:rsid w:val="00DB05E1"/>
    <w:rsid w:val="00DB250F"/>
    <w:rsid w:val="00DB3518"/>
    <w:rsid w:val="00DB4874"/>
    <w:rsid w:val="00DB4B5C"/>
    <w:rsid w:val="00DB6095"/>
    <w:rsid w:val="00DB65AE"/>
    <w:rsid w:val="00DC01C0"/>
    <w:rsid w:val="00DC0DD0"/>
    <w:rsid w:val="00DC0F55"/>
    <w:rsid w:val="00DC1020"/>
    <w:rsid w:val="00DC10AA"/>
    <w:rsid w:val="00DC565A"/>
    <w:rsid w:val="00DC58B8"/>
    <w:rsid w:val="00DC781B"/>
    <w:rsid w:val="00DD05C2"/>
    <w:rsid w:val="00DD166A"/>
    <w:rsid w:val="00DD2777"/>
    <w:rsid w:val="00DD4D6D"/>
    <w:rsid w:val="00DD5ADB"/>
    <w:rsid w:val="00DE230B"/>
    <w:rsid w:val="00DE4219"/>
    <w:rsid w:val="00DE47B7"/>
    <w:rsid w:val="00DE57F4"/>
    <w:rsid w:val="00DE5EEB"/>
    <w:rsid w:val="00DF086C"/>
    <w:rsid w:val="00DF21CA"/>
    <w:rsid w:val="00E022C5"/>
    <w:rsid w:val="00E06542"/>
    <w:rsid w:val="00E070FB"/>
    <w:rsid w:val="00E125EF"/>
    <w:rsid w:val="00E16169"/>
    <w:rsid w:val="00E1638E"/>
    <w:rsid w:val="00E17C10"/>
    <w:rsid w:val="00E22D37"/>
    <w:rsid w:val="00E25EBF"/>
    <w:rsid w:val="00E311EC"/>
    <w:rsid w:val="00E31F29"/>
    <w:rsid w:val="00E3349B"/>
    <w:rsid w:val="00E334CA"/>
    <w:rsid w:val="00E36E11"/>
    <w:rsid w:val="00E4038E"/>
    <w:rsid w:val="00E420E5"/>
    <w:rsid w:val="00E462F5"/>
    <w:rsid w:val="00E472B8"/>
    <w:rsid w:val="00E47A8D"/>
    <w:rsid w:val="00E501ED"/>
    <w:rsid w:val="00E50397"/>
    <w:rsid w:val="00E51F44"/>
    <w:rsid w:val="00E56CD4"/>
    <w:rsid w:val="00E6333A"/>
    <w:rsid w:val="00E64063"/>
    <w:rsid w:val="00E65A18"/>
    <w:rsid w:val="00E6786D"/>
    <w:rsid w:val="00E70318"/>
    <w:rsid w:val="00E716CB"/>
    <w:rsid w:val="00E718C0"/>
    <w:rsid w:val="00E75678"/>
    <w:rsid w:val="00E805B0"/>
    <w:rsid w:val="00E86A50"/>
    <w:rsid w:val="00E900F8"/>
    <w:rsid w:val="00E93606"/>
    <w:rsid w:val="00EA2608"/>
    <w:rsid w:val="00EA4561"/>
    <w:rsid w:val="00EA7B84"/>
    <w:rsid w:val="00EB1B27"/>
    <w:rsid w:val="00EB2FCC"/>
    <w:rsid w:val="00EB6185"/>
    <w:rsid w:val="00EC4380"/>
    <w:rsid w:val="00EC43E2"/>
    <w:rsid w:val="00EC53C9"/>
    <w:rsid w:val="00EC5921"/>
    <w:rsid w:val="00ED0463"/>
    <w:rsid w:val="00ED134D"/>
    <w:rsid w:val="00EE3B5F"/>
    <w:rsid w:val="00EE6D85"/>
    <w:rsid w:val="00EF4835"/>
    <w:rsid w:val="00EF4D44"/>
    <w:rsid w:val="00EF6A64"/>
    <w:rsid w:val="00EF6B3F"/>
    <w:rsid w:val="00F00B0E"/>
    <w:rsid w:val="00F033BC"/>
    <w:rsid w:val="00F0454B"/>
    <w:rsid w:val="00F04928"/>
    <w:rsid w:val="00F1392B"/>
    <w:rsid w:val="00F15429"/>
    <w:rsid w:val="00F16472"/>
    <w:rsid w:val="00F16CD2"/>
    <w:rsid w:val="00F17C72"/>
    <w:rsid w:val="00F26BE6"/>
    <w:rsid w:val="00F27F52"/>
    <w:rsid w:val="00F303BB"/>
    <w:rsid w:val="00F32517"/>
    <w:rsid w:val="00F352BE"/>
    <w:rsid w:val="00F45B96"/>
    <w:rsid w:val="00F47E7F"/>
    <w:rsid w:val="00F532DE"/>
    <w:rsid w:val="00F538B5"/>
    <w:rsid w:val="00F5443B"/>
    <w:rsid w:val="00F547CC"/>
    <w:rsid w:val="00F57BBF"/>
    <w:rsid w:val="00F60213"/>
    <w:rsid w:val="00F640CE"/>
    <w:rsid w:val="00F70D14"/>
    <w:rsid w:val="00F73C5C"/>
    <w:rsid w:val="00F7664E"/>
    <w:rsid w:val="00F767B2"/>
    <w:rsid w:val="00F7749B"/>
    <w:rsid w:val="00F77693"/>
    <w:rsid w:val="00F80884"/>
    <w:rsid w:val="00F828B5"/>
    <w:rsid w:val="00F84AAA"/>
    <w:rsid w:val="00F905C6"/>
    <w:rsid w:val="00F90C60"/>
    <w:rsid w:val="00F90E4F"/>
    <w:rsid w:val="00F91CB4"/>
    <w:rsid w:val="00F92083"/>
    <w:rsid w:val="00F93DBB"/>
    <w:rsid w:val="00F93DD8"/>
    <w:rsid w:val="00FA19B9"/>
    <w:rsid w:val="00FA287A"/>
    <w:rsid w:val="00FA7C66"/>
    <w:rsid w:val="00FB1813"/>
    <w:rsid w:val="00FB2D13"/>
    <w:rsid w:val="00FB5221"/>
    <w:rsid w:val="00FB528C"/>
    <w:rsid w:val="00FB57A6"/>
    <w:rsid w:val="00FC199E"/>
    <w:rsid w:val="00FC7B7D"/>
    <w:rsid w:val="00FD016B"/>
    <w:rsid w:val="00FD02C0"/>
    <w:rsid w:val="00FD35FC"/>
    <w:rsid w:val="00FD3CD8"/>
    <w:rsid w:val="00FD60DE"/>
    <w:rsid w:val="00FD7A32"/>
    <w:rsid w:val="00FE218C"/>
    <w:rsid w:val="00FE4570"/>
    <w:rsid w:val="00FF1779"/>
    <w:rsid w:val="00FF5369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U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B039C-C79F-4C37-9EB9-94714340E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10</Pages>
  <Words>288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Sportverletzungen</vt:lpstr>
    </vt:vector>
  </TitlesOfParts>
  <Company>SF Schweizer Fernsehen</Company>
  <LinksUpToDate>false</LinksUpToDate>
  <CharactersWithSpaces>2413</CharactersWithSpaces>
  <SharedDoc>false</SharedDoc>
  <HLinks>
    <vt:vector size="24" baseType="variant">
      <vt:variant>
        <vt:i4>262173</vt:i4>
      </vt:variant>
      <vt:variant>
        <vt:i4>3</vt:i4>
      </vt:variant>
      <vt:variant>
        <vt:i4>0</vt:i4>
      </vt:variant>
      <vt:variant>
        <vt:i4>5</vt:i4>
      </vt:variant>
      <vt:variant>
        <vt:lpwstr>http://www.jong.de/jonglieren/anleitung.html</vt:lpwstr>
      </vt:variant>
      <vt:variant>
        <vt:lpwstr/>
      </vt:variant>
      <vt:variant>
        <vt:i4>6553640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http://www.youtube.com/watch?v=lO-3zs468vw</vt:lpwstr>
      </vt:variant>
      <vt:variant>
        <vt:lpwstr/>
      </vt:variant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Sportverletzungen, Arbeitsblatt 4</dc:title>
  <dc:creator>Pädagogische Hochschule Bern</dc:creator>
  <cp:keywords>Fussball, FCZ, Schlüsselbein, Arzt, Training, Team, Muskeln, Pause, Knie, Operation</cp:keywords>
  <cp:lastModifiedBy>Albin, Marcus (SRF)</cp:lastModifiedBy>
  <cp:revision>24</cp:revision>
  <cp:lastPrinted>2013-04-15T08:53:00Z</cp:lastPrinted>
  <dcterms:created xsi:type="dcterms:W3CDTF">2014-04-24T11:54:00Z</dcterms:created>
  <dcterms:modified xsi:type="dcterms:W3CDTF">2014-04-29T08:43:00Z</dcterms:modified>
  <cp:category>Zuma Vorlage phe</cp:category>
</cp:coreProperties>
</file>